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281"/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1077"/>
      </w:tblGrid>
      <w:tr w:rsidR="0013173F" w14:paraId="7A34F053" w14:textId="77777777" w:rsidTr="002927E5">
        <w:trPr>
          <w:trHeight w:val="1571"/>
        </w:trPr>
        <w:tc>
          <w:tcPr>
            <w:tcW w:w="11077" w:type="dxa"/>
          </w:tcPr>
          <w:p w14:paraId="7FF52261" w14:textId="6B263D08" w:rsidR="0013173F" w:rsidRPr="00976933" w:rsidRDefault="001014E2" w:rsidP="002927E5">
            <w:pPr>
              <w:pStyle w:val="Title"/>
              <w:rPr>
                <w:sz w:val="144"/>
                <w:szCs w:val="44"/>
              </w:rPr>
            </w:pPr>
            <w:r w:rsidRPr="00976933">
              <w:rPr>
                <w:sz w:val="144"/>
                <w:szCs w:val="44"/>
              </w:rPr>
              <w:t>Winter</w:t>
            </w:r>
          </w:p>
        </w:tc>
      </w:tr>
      <w:tr w:rsidR="0013173F" w14:paraId="52E692BC" w14:textId="77777777" w:rsidTr="002927E5">
        <w:trPr>
          <w:trHeight w:val="2330"/>
        </w:trPr>
        <w:tc>
          <w:tcPr>
            <w:tcW w:w="11077" w:type="dxa"/>
          </w:tcPr>
          <w:p w14:paraId="1C5FA204" w14:textId="77777777" w:rsidR="0013173F" w:rsidRPr="00976933" w:rsidRDefault="001014E2" w:rsidP="002927E5">
            <w:pPr>
              <w:pStyle w:val="Title"/>
              <w:rPr>
                <w:sz w:val="144"/>
                <w:szCs w:val="44"/>
              </w:rPr>
            </w:pPr>
            <w:r w:rsidRPr="00976933">
              <w:rPr>
                <w:sz w:val="144"/>
                <w:szCs w:val="44"/>
              </w:rPr>
              <w:t>Wonderland</w:t>
            </w:r>
          </w:p>
          <w:p w14:paraId="5BF4A18D" w14:textId="58F82A6C" w:rsidR="001014E2" w:rsidRPr="00976933" w:rsidRDefault="001014E2" w:rsidP="002927E5">
            <w:pPr>
              <w:pStyle w:val="Subtitle"/>
              <w:rPr>
                <w:b/>
                <w:bCs/>
                <w:szCs w:val="44"/>
              </w:rPr>
            </w:pPr>
            <w:r w:rsidRPr="00976933">
              <w:rPr>
                <w:b/>
                <w:bCs/>
                <w:sz w:val="96"/>
                <w:szCs w:val="40"/>
              </w:rPr>
              <w:t xml:space="preserve">February </w:t>
            </w:r>
            <w:r w:rsidR="001B1D7C">
              <w:rPr>
                <w:b/>
                <w:bCs/>
                <w:sz w:val="96"/>
                <w:szCs w:val="40"/>
              </w:rPr>
              <w:t>12</w:t>
            </w:r>
            <w:r w:rsidR="001B1D7C" w:rsidRPr="001B1D7C">
              <w:rPr>
                <w:b/>
                <w:bCs/>
                <w:sz w:val="96"/>
                <w:szCs w:val="40"/>
                <w:vertAlign w:val="superscript"/>
              </w:rPr>
              <w:t>th</w:t>
            </w:r>
            <w:r w:rsidR="001B1D7C">
              <w:rPr>
                <w:b/>
                <w:bCs/>
                <w:sz w:val="96"/>
                <w:szCs w:val="40"/>
              </w:rPr>
              <w:t xml:space="preserve"> </w:t>
            </w:r>
            <w:r w:rsidR="00A3191D">
              <w:rPr>
                <w:b/>
                <w:bCs/>
                <w:sz w:val="96"/>
                <w:szCs w:val="40"/>
              </w:rPr>
              <w:t>-</w:t>
            </w:r>
            <w:r w:rsidR="001B1D7C">
              <w:rPr>
                <w:b/>
                <w:bCs/>
                <w:sz w:val="96"/>
                <w:szCs w:val="40"/>
              </w:rPr>
              <w:t>14</w:t>
            </w:r>
            <w:proofErr w:type="gramStart"/>
            <w:r w:rsidR="001B1D7C" w:rsidRPr="001B1D7C">
              <w:rPr>
                <w:b/>
                <w:bCs/>
                <w:sz w:val="96"/>
                <w:szCs w:val="40"/>
                <w:vertAlign w:val="superscript"/>
              </w:rPr>
              <w:t>th</w:t>
            </w:r>
            <w:r w:rsidR="001B1D7C">
              <w:rPr>
                <w:b/>
                <w:bCs/>
                <w:sz w:val="96"/>
                <w:szCs w:val="40"/>
              </w:rPr>
              <w:t xml:space="preserve"> </w:t>
            </w:r>
            <w:r w:rsidRPr="00976933">
              <w:rPr>
                <w:b/>
                <w:bCs/>
                <w:sz w:val="96"/>
                <w:szCs w:val="40"/>
              </w:rPr>
              <w:t>,</w:t>
            </w:r>
            <w:proofErr w:type="gramEnd"/>
            <w:r w:rsidRPr="00976933">
              <w:rPr>
                <w:b/>
                <w:bCs/>
                <w:sz w:val="96"/>
                <w:szCs w:val="40"/>
              </w:rPr>
              <w:t xml:space="preserve"> 202</w:t>
            </w:r>
            <w:r w:rsidR="001B1D7C">
              <w:rPr>
                <w:b/>
                <w:bCs/>
                <w:sz w:val="96"/>
                <w:szCs w:val="40"/>
              </w:rPr>
              <w:t>7</w:t>
            </w:r>
          </w:p>
        </w:tc>
      </w:tr>
      <w:tr w:rsidR="0013173F" w14:paraId="5147E283" w14:textId="77777777" w:rsidTr="002927E5">
        <w:trPr>
          <w:trHeight w:val="66"/>
        </w:trPr>
        <w:tc>
          <w:tcPr>
            <w:tcW w:w="11077" w:type="dxa"/>
          </w:tcPr>
          <w:p w14:paraId="72982171" w14:textId="4CC86D1D" w:rsidR="0013173F" w:rsidRDefault="0013173F" w:rsidP="002927E5">
            <w:pPr>
              <w:pStyle w:val="NoSpacing"/>
              <w:spacing w:line="216" w:lineRule="auto"/>
            </w:pPr>
          </w:p>
        </w:tc>
      </w:tr>
      <w:tr w:rsidR="0013173F" w14:paraId="4A7922FE" w14:textId="77777777" w:rsidTr="005C2E60">
        <w:trPr>
          <w:trHeight w:val="1806"/>
        </w:trPr>
        <w:tc>
          <w:tcPr>
            <w:tcW w:w="11077" w:type="dxa"/>
          </w:tcPr>
          <w:p w14:paraId="17490CE5" w14:textId="08FE5BC3" w:rsidR="00CE6581" w:rsidRPr="00D650C0" w:rsidRDefault="00CE6581" w:rsidP="002927E5">
            <w:pPr>
              <w:pStyle w:val="Heading3"/>
              <w:rPr>
                <w:color w:val="0D4474" w:themeColor="accent1" w:themeShade="80"/>
                <w:sz w:val="40"/>
                <w:szCs w:val="40"/>
              </w:rPr>
            </w:pPr>
            <w:r w:rsidRPr="00D650C0">
              <w:rPr>
                <w:color w:val="0D4474" w:themeColor="accent1" w:themeShade="80"/>
                <w:sz w:val="40"/>
                <w:szCs w:val="40"/>
              </w:rPr>
              <w:t>USAG</w:t>
            </w:r>
            <w:r w:rsidR="001014E2" w:rsidRPr="00D650C0">
              <w:rPr>
                <w:color w:val="0D4474" w:themeColor="accent1" w:themeShade="80"/>
                <w:sz w:val="40"/>
                <w:szCs w:val="40"/>
              </w:rPr>
              <w:t xml:space="preserve"> GIRLS</w:t>
            </w:r>
            <w:r w:rsidRPr="00D650C0">
              <w:rPr>
                <w:color w:val="0D4474" w:themeColor="accent1" w:themeShade="80"/>
                <w:sz w:val="40"/>
                <w:szCs w:val="40"/>
              </w:rPr>
              <w:t xml:space="preserve"> Level </w:t>
            </w:r>
            <w:r w:rsidR="00A3191D">
              <w:rPr>
                <w:color w:val="0D4474" w:themeColor="accent1" w:themeShade="80"/>
                <w:sz w:val="40"/>
                <w:szCs w:val="40"/>
              </w:rPr>
              <w:t>2</w:t>
            </w:r>
            <w:r w:rsidRPr="00D650C0">
              <w:rPr>
                <w:color w:val="0D4474" w:themeColor="accent1" w:themeShade="80"/>
                <w:sz w:val="40"/>
                <w:szCs w:val="40"/>
              </w:rPr>
              <w:t>-10 and</w:t>
            </w:r>
            <w:r w:rsidR="0090404C" w:rsidRPr="00D650C0">
              <w:rPr>
                <w:color w:val="0D4474" w:themeColor="accent1" w:themeShade="80"/>
                <w:sz w:val="40"/>
                <w:szCs w:val="40"/>
              </w:rPr>
              <w:t xml:space="preserve"> all</w:t>
            </w:r>
            <w:r w:rsidRPr="00D650C0">
              <w:rPr>
                <w:color w:val="0D4474" w:themeColor="accent1" w:themeShade="80"/>
                <w:sz w:val="40"/>
                <w:szCs w:val="40"/>
              </w:rPr>
              <w:t xml:space="preserve"> </w:t>
            </w:r>
            <w:r w:rsidR="001014E2" w:rsidRPr="00D650C0">
              <w:rPr>
                <w:color w:val="0D4474" w:themeColor="accent1" w:themeShade="80"/>
                <w:sz w:val="40"/>
                <w:szCs w:val="40"/>
              </w:rPr>
              <w:t>XCEL</w:t>
            </w:r>
            <w:r w:rsidR="0090404C" w:rsidRPr="00D650C0">
              <w:rPr>
                <w:color w:val="0D4474" w:themeColor="accent1" w:themeShade="80"/>
                <w:sz w:val="40"/>
                <w:szCs w:val="40"/>
              </w:rPr>
              <w:t xml:space="preserve"> Levels</w:t>
            </w:r>
          </w:p>
          <w:p w14:paraId="36C3C553" w14:textId="3E9F90AC" w:rsidR="005C2E60" w:rsidRDefault="0090404C" w:rsidP="005C2E60">
            <w:pPr>
              <w:pStyle w:val="Heading3"/>
              <w:rPr>
                <w:color w:val="0D4474" w:themeColor="accent1" w:themeShade="80"/>
                <w:sz w:val="40"/>
                <w:szCs w:val="40"/>
              </w:rPr>
            </w:pPr>
            <w:r w:rsidRPr="00D650C0">
              <w:rPr>
                <w:color w:val="0D4474" w:themeColor="accent1" w:themeShade="80"/>
                <w:sz w:val="40"/>
                <w:szCs w:val="40"/>
              </w:rPr>
              <w:t>USTA</w:t>
            </w:r>
            <w:r w:rsidR="00920DA5">
              <w:rPr>
                <w:color w:val="0D4474" w:themeColor="accent1" w:themeShade="80"/>
                <w:sz w:val="40"/>
                <w:szCs w:val="40"/>
              </w:rPr>
              <w:t>, AAU and USAG Tumbling and Trampoline</w:t>
            </w:r>
          </w:p>
          <w:p w14:paraId="4DC99C2C" w14:textId="0B04C0D3" w:rsidR="0053057C" w:rsidRPr="00920DA5" w:rsidRDefault="00920DA5" w:rsidP="005C2E60">
            <w:pPr>
              <w:rPr>
                <w:rFonts w:ascii="Arial Black" w:hAnsi="Arial Black" w:cs="Arial"/>
                <w:sz w:val="36"/>
                <w:szCs w:val="36"/>
              </w:rPr>
            </w:pPr>
            <w:r w:rsidRPr="00920DA5">
              <w:rPr>
                <w:rFonts w:ascii="Arial Black" w:hAnsi="Arial Black"/>
                <w:color w:val="003F77" w:themeColor="accent3" w:themeShade="40"/>
                <w:sz w:val="72"/>
                <w:szCs w:val="20"/>
              </w:rPr>
              <w:t>GREAT LOCATION!</w:t>
            </w:r>
          </w:p>
        </w:tc>
      </w:tr>
      <w:tr w:rsidR="0013173F" w14:paraId="525948FF" w14:textId="77777777" w:rsidTr="002927E5">
        <w:trPr>
          <w:trHeight w:val="66"/>
        </w:trPr>
        <w:tc>
          <w:tcPr>
            <w:tcW w:w="11077" w:type="dxa"/>
          </w:tcPr>
          <w:p w14:paraId="24405067" w14:textId="03A03409" w:rsidR="0013173F" w:rsidRDefault="0013173F" w:rsidP="0053057C">
            <w:pPr>
              <w:pStyle w:val="NoSpacing"/>
              <w:spacing w:line="216" w:lineRule="auto"/>
              <w:jc w:val="both"/>
            </w:pPr>
          </w:p>
        </w:tc>
      </w:tr>
      <w:tr w:rsidR="009E1BF8" w14:paraId="5D6F996B" w14:textId="77777777" w:rsidTr="002927E5">
        <w:trPr>
          <w:trHeight w:val="1311"/>
        </w:trPr>
        <w:tc>
          <w:tcPr>
            <w:tcW w:w="11077" w:type="dxa"/>
          </w:tcPr>
          <w:p w14:paraId="465246B6" w14:textId="4FCC3447" w:rsidR="00920DA5" w:rsidRPr="00920DA5" w:rsidRDefault="005C2E60" w:rsidP="00920DA5">
            <w:pPr>
              <w:pStyle w:val="Location"/>
              <w:rPr>
                <w:rFonts w:ascii="Arial" w:hAnsi="Arial" w:cs="Arial"/>
                <w:sz w:val="36"/>
                <w:szCs w:val="36"/>
              </w:rPr>
            </w:pPr>
            <w:r w:rsidRPr="005C2E60">
              <w:rPr>
                <w:rFonts w:ascii="Arial" w:hAnsi="Arial" w:cs="Arial"/>
                <w:sz w:val="36"/>
                <w:szCs w:val="36"/>
              </w:rPr>
              <w:t xml:space="preserve">Alliant Energy </w:t>
            </w:r>
            <w:proofErr w:type="spellStart"/>
            <w:r w:rsidRPr="005C2E60">
              <w:rPr>
                <w:rFonts w:ascii="Arial" w:hAnsi="Arial" w:cs="Arial"/>
                <w:sz w:val="36"/>
                <w:szCs w:val="36"/>
              </w:rPr>
              <w:t>PowerHouse</w:t>
            </w:r>
            <w:proofErr w:type="spellEnd"/>
            <w:r w:rsidR="00920DA5">
              <w:rPr>
                <w:rFonts w:ascii="Arial" w:hAnsi="Arial" w:cs="Arial"/>
                <w:sz w:val="36"/>
                <w:szCs w:val="36"/>
              </w:rPr>
              <w:t xml:space="preserve"> Arena</w:t>
            </w:r>
            <w:r w:rsidRPr="005C2E60">
              <w:rPr>
                <w:rFonts w:ascii="Arial" w:hAnsi="Arial" w:cs="Arial"/>
                <w:sz w:val="36"/>
                <w:szCs w:val="36"/>
              </w:rPr>
              <w:t xml:space="preserve"> and Double Tree Hotel</w:t>
            </w:r>
          </w:p>
        </w:tc>
      </w:tr>
      <w:tr w:rsidR="009E1BF8" w14:paraId="29192C83" w14:textId="77777777" w:rsidTr="002927E5">
        <w:trPr>
          <w:trHeight w:val="90"/>
        </w:trPr>
        <w:tc>
          <w:tcPr>
            <w:tcW w:w="11077" w:type="dxa"/>
          </w:tcPr>
          <w:p w14:paraId="1D8F90A0" w14:textId="2DC5B069" w:rsidR="00920DA5" w:rsidRDefault="00920DA5" w:rsidP="00920DA5">
            <w:pPr>
              <w:pStyle w:val="EventDetail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Conveniently the arena and Double Tree are connected!  </w:t>
            </w:r>
          </w:p>
          <w:p w14:paraId="4C055AA4" w14:textId="2D1F1C5B" w:rsidR="00920DA5" w:rsidRDefault="00920DA5" w:rsidP="00920DA5">
            <w:pPr>
              <w:pStyle w:val="EventDetails"/>
              <w:rPr>
                <w:sz w:val="28"/>
                <w:szCs w:val="28"/>
              </w:rPr>
            </w:pPr>
            <w:r w:rsidRPr="002927E5">
              <w:rPr>
                <w:sz w:val="28"/>
                <w:szCs w:val="28"/>
              </w:rPr>
              <w:t>370 1</w:t>
            </w:r>
            <w:r w:rsidRPr="002927E5">
              <w:rPr>
                <w:sz w:val="28"/>
                <w:szCs w:val="28"/>
                <w:vertAlign w:val="superscript"/>
              </w:rPr>
              <w:t>st</w:t>
            </w:r>
            <w:r w:rsidRPr="002927E5">
              <w:rPr>
                <w:sz w:val="28"/>
                <w:szCs w:val="28"/>
              </w:rPr>
              <w:t xml:space="preserve"> Avenue NE, Cedar Rapids 52401</w:t>
            </w:r>
            <w:r>
              <w:rPr>
                <w:sz w:val="28"/>
                <w:szCs w:val="28"/>
              </w:rPr>
              <w:t xml:space="preserve"> </w:t>
            </w:r>
          </w:p>
          <w:p w14:paraId="1A90C7D0" w14:textId="77777777" w:rsidR="00920DA5" w:rsidRDefault="00920DA5" w:rsidP="00920DA5">
            <w:pPr>
              <w:pStyle w:val="EventDetails"/>
              <w:rPr>
                <w:sz w:val="28"/>
                <w:szCs w:val="28"/>
              </w:rPr>
            </w:pPr>
          </w:p>
          <w:p w14:paraId="6132A3EE" w14:textId="57C869FC" w:rsidR="0090404C" w:rsidRDefault="00920DA5" w:rsidP="00920DA5">
            <w:pPr>
              <w:pStyle w:val="EventDetails"/>
            </w:pPr>
            <w:r>
              <w:lastRenderedPageBreak/>
              <w:t>T</w:t>
            </w:r>
            <w:r w:rsidR="0090404C">
              <w:t xml:space="preserve">umbling and Trampoline in </w:t>
            </w:r>
            <w:r w:rsidR="00B12CAE" w:rsidRPr="00B12CAE">
              <w:t>DoubleTree Convention C</w:t>
            </w:r>
            <w:r w:rsidR="00B12CAE">
              <w:t>omplex</w:t>
            </w:r>
          </w:p>
          <w:p w14:paraId="1D5D8DE4" w14:textId="3C7ACDC0" w:rsidR="001014E2" w:rsidRPr="00B12CAE" w:rsidRDefault="0090404C" w:rsidP="005C2E60">
            <w:pPr>
              <w:pStyle w:val="EventDetails"/>
            </w:pPr>
            <w:r>
              <w:t xml:space="preserve">All Artistic in the </w:t>
            </w:r>
            <w:r w:rsidR="00B12CAE" w:rsidRPr="00B12CAE">
              <w:t>Alliant Energy Power House Arena</w:t>
            </w:r>
            <w:r w:rsidR="002927E5">
              <w:t xml:space="preserve"> </w:t>
            </w:r>
          </w:p>
        </w:tc>
      </w:tr>
      <w:tr w:rsidR="009E1BF8" w14:paraId="71C57E2C" w14:textId="77777777" w:rsidTr="002927E5">
        <w:trPr>
          <w:trHeight w:val="700"/>
        </w:trPr>
        <w:tc>
          <w:tcPr>
            <w:tcW w:w="11077" w:type="dxa"/>
          </w:tcPr>
          <w:p w14:paraId="680DDCB9" w14:textId="77777777" w:rsidR="009E1BF8" w:rsidRPr="002927E5" w:rsidRDefault="00F565F9" w:rsidP="002927E5">
            <w:pPr>
              <w:pStyle w:val="EventDetails"/>
              <w:rPr>
                <w:sz w:val="36"/>
                <w:szCs w:val="36"/>
                <w:u w:val="single"/>
              </w:rPr>
            </w:pPr>
            <w:r w:rsidRPr="002927E5">
              <w:rPr>
                <w:sz w:val="36"/>
                <w:szCs w:val="36"/>
                <w:u w:val="single"/>
              </w:rPr>
              <w:lastRenderedPageBreak/>
              <w:t>ADDITIONAL INFORMATION:</w:t>
            </w:r>
          </w:p>
          <w:p w14:paraId="1CC62DD4" w14:textId="35695FB3" w:rsidR="00F565F9" w:rsidRPr="002927E5" w:rsidRDefault="00F565F9" w:rsidP="002927E5">
            <w:pPr>
              <w:pStyle w:val="EventDetails"/>
              <w:rPr>
                <w:sz w:val="28"/>
                <w:szCs w:val="28"/>
              </w:rPr>
            </w:pPr>
            <w:r w:rsidRPr="002927E5">
              <w:rPr>
                <w:sz w:val="28"/>
                <w:szCs w:val="28"/>
              </w:rPr>
              <w:t>EQUIPMENT</w:t>
            </w:r>
            <w:r w:rsidR="002927E5">
              <w:rPr>
                <w:sz w:val="28"/>
                <w:szCs w:val="28"/>
              </w:rPr>
              <w:t xml:space="preserve"> is</w:t>
            </w:r>
            <w:r w:rsidRPr="002927E5">
              <w:rPr>
                <w:sz w:val="28"/>
                <w:szCs w:val="28"/>
              </w:rPr>
              <w:t xml:space="preserve"> AAI </w:t>
            </w:r>
            <w:r w:rsidR="002927E5">
              <w:rPr>
                <w:sz w:val="28"/>
                <w:szCs w:val="28"/>
              </w:rPr>
              <w:t xml:space="preserve">and </w:t>
            </w:r>
            <w:r w:rsidRPr="002927E5">
              <w:rPr>
                <w:sz w:val="28"/>
                <w:szCs w:val="28"/>
              </w:rPr>
              <w:t>PROVIDED BY NSGEL</w:t>
            </w:r>
          </w:p>
          <w:p w14:paraId="0C0A702C" w14:textId="1BE1F894" w:rsidR="002927E5" w:rsidRDefault="00F565F9" w:rsidP="002927E5">
            <w:pPr>
              <w:pStyle w:val="EventDetails"/>
              <w:rPr>
                <w:sz w:val="28"/>
                <w:szCs w:val="28"/>
              </w:rPr>
            </w:pPr>
            <w:r w:rsidRPr="002927E5">
              <w:rPr>
                <w:sz w:val="28"/>
                <w:szCs w:val="28"/>
              </w:rPr>
              <w:t>HOST HOTEL IS DOUBLE TREE HOTEL</w:t>
            </w:r>
            <w:r w:rsidR="005C2E60">
              <w:rPr>
                <w:sz w:val="28"/>
                <w:szCs w:val="28"/>
              </w:rPr>
              <w:t xml:space="preserve">- </w:t>
            </w:r>
            <w:r w:rsidR="005C2E60" w:rsidRPr="002927E5">
              <w:rPr>
                <w:sz w:val="28"/>
                <w:szCs w:val="28"/>
              </w:rPr>
              <w:t>ATTACHED</w:t>
            </w:r>
            <w:r w:rsidRPr="002927E5">
              <w:rPr>
                <w:sz w:val="28"/>
                <w:szCs w:val="28"/>
              </w:rPr>
              <w:t xml:space="preserve"> TO MEET SITE</w:t>
            </w:r>
            <w:r w:rsidR="002927E5">
              <w:rPr>
                <w:sz w:val="28"/>
                <w:szCs w:val="28"/>
              </w:rPr>
              <w:t>!</w:t>
            </w:r>
          </w:p>
          <w:p w14:paraId="45CD5869" w14:textId="37D48B56" w:rsidR="002927E5" w:rsidRPr="00920DA5" w:rsidRDefault="002927E5" w:rsidP="00920DA5">
            <w:pPr>
              <w:pStyle w:val="EventDetails"/>
              <w:rPr>
                <w:sz w:val="28"/>
                <w:szCs w:val="28"/>
              </w:rPr>
            </w:pPr>
            <w:r w:rsidRPr="002927E5">
              <w:rPr>
                <w:sz w:val="28"/>
                <w:szCs w:val="28"/>
              </w:rPr>
              <w:t>370 1</w:t>
            </w:r>
            <w:r w:rsidRPr="002927E5">
              <w:rPr>
                <w:sz w:val="28"/>
                <w:szCs w:val="28"/>
                <w:vertAlign w:val="superscript"/>
              </w:rPr>
              <w:t>st</w:t>
            </w:r>
            <w:r w:rsidRPr="002927E5">
              <w:rPr>
                <w:sz w:val="28"/>
                <w:szCs w:val="28"/>
              </w:rPr>
              <w:t xml:space="preserve"> Avenue NE, Cedar Rapids 52401</w:t>
            </w:r>
          </w:p>
        </w:tc>
      </w:tr>
    </w:tbl>
    <w:p w14:paraId="7CB60A33" w14:textId="77777777" w:rsidR="00E92827" w:rsidRDefault="00E92827" w:rsidP="00976933">
      <w:pPr>
        <w:pStyle w:val="NoSpacing"/>
        <w:rPr>
          <w:rFonts w:asciiTheme="majorHAnsi" w:hAnsiTheme="majorHAnsi"/>
          <w:color w:val="0D4474" w:themeColor="accent1" w:themeShade="80"/>
          <w:sz w:val="24"/>
          <w:szCs w:val="24"/>
        </w:rPr>
      </w:pPr>
    </w:p>
    <w:p w14:paraId="58AE08F4" w14:textId="56EFBBB4" w:rsidR="00976933" w:rsidRPr="00F565F9" w:rsidRDefault="00976933" w:rsidP="00976933">
      <w:pPr>
        <w:pStyle w:val="NoSpacing"/>
        <w:rPr>
          <w:rFonts w:asciiTheme="majorHAnsi" w:hAnsiTheme="majorHAnsi"/>
          <w:color w:val="0D4474" w:themeColor="accent1" w:themeShade="80"/>
          <w:sz w:val="28"/>
          <w:szCs w:val="28"/>
        </w:rPr>
      </w:pPr>
      <w:r w:rsidRPr="00F565F9">
        <w:rPr>
          <w:rFonts w:asciiTheme="majorHAnsi" w:hAnsiTheme="majorHAnsi"/>
          <w:color w:val="0D4474" w:themeColor="accent1" w:themeShade="80"/>
          <w:sz w:val="28"/>
          <w:szCs w:val="28"/>
        </w:rPr>
        <w:t>ENTRY FEE:</w:t>
      </w:r>
    </w:p>
    <w:p w14:paraId="5AD336EE" w14:textId="15DB23FA" w:rsidR="00976933" w:rsidRPr="00F565F9" w:rsidRDefault="00CE6581" w:rsidP="00976933">
      <w:pPr>
        <w:pStyle w:val="NoSpacing"/>
        <w:rPr>
          <w:rFonts w:asciiTheme="majorHAnsi" w:hAnsiTheme="majorHAnsi"/>
          <w:color w:val="0D4474" w:themeColor="accent1" w:themeShade="80"/>
          <w:sz w:val="28"/>
          <w:szCs w:val="28"/>
        </w:rPr>
      </w:pPr>
      <w:r w:rsidRPr="00F565F9">
        <w:rPr>
          <w:rFonts w:asciiTheme="majorHAnsi" w:hAnsiTheme="majorHAnsi"/>
          <w:color w:val="0D4474" w:themeColor="accent1" w:themeShade="80"/>
          <w:sz w:val="28"/>
          <w:szCs w:val="28"/>
        </w:rPr>
        <w:t>USAG</w:t>
      </w:r>
      <w:r w:rsidR="00976933" w:rsidRPr="00F565F9"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 Girls Levels </w:t>
      </w:r>
      <w:r w:rsidR="00B12CAE" w:rsidRPr="00F565F9">
        <w:rPr>
          <w:rFonts w:asciiTheme="majorHAnsi" w:hAnsiTheme="majorHAnsi"/>
          <w:color w:val="0D4474" w:themeColor="accent1" w:themeShade="80"/>
          <w:sz w:val="28"/>
          <w:szCs w:val="28"/>
        </w:rPr>
        <w:t>2</w:t>
      </w:r>
      <w:r w:rsidR="00976933" w:rsidRPr="00F565F9">
        <w:rPr>
          <w:rFonts w:asciiTheme="majorHAnsi" w:hAnsiTheme="majorHAnsi"/>
          <w:color w:val="0D4474" w:themeColor="accent1" w:themeShade="80"/>
          <w:sz w:val="28"/>
          <w:szCs w:val="28"/>
        </w:rPr>
        <w:t>-5 and XCEL Bronze-Gold $</w:t>
      </w:r>
      <w:r w:rsidR="00F565F9">
        <w:rPr>
          <w:rFonts w:asciiTheme="majorHAnsi" w:hAnsiTheme="majorHAnsi"/>
          <w:color w:val="0D4474" w:themeColor="accent1" w:themeShade="80"/>
          <w:sz w:val="28"/>
          <w:szCs w:val="28"/>
        </w:rPr>
        <w:t>100</w:t>
      </w:r>
    </w:p>
    <w:p w14:paraId="26F52C58" w14:textId="2D16A71D" w:rsidR="00F565F9" w:rsidRDefault="00CE6581" w:rsidP="005C2E60">
      <w:pPr>
        <w:pStyle w:val="NoSpacing"/>
        <w:rPr>
          <w:rFonts w:asciiTheme="majorHAnsi" w:hAnsiTheme="majorHAnsi"/>
          <w:color w:val="0D4474" w:themeColor="accent1" w:themeShade="80"/>
          <w:sz w:val="28"/>
          <w:szCs w:val="28"/>
        </w:rPr>
      </w:pPr>
      <w:r w:rsidRPr="00F565F9">
        <w:rPr>
          <w:rFonts w:asciiTheme="majorHAnsi" w:hAnsiTheme="majorHAnsi"/>
          <w:color w:val="0D4474" w:themeColor="accent1" w:themeShade="80"/>
          <w:sz w:val="28"/>
          <w:szCs w:val="28"/>
        </w:rPr>
        <w:t>USAG</w:t>
      </w:r>
      <w:r w:rsidR="00E92827" w:rsidRPr="00F565F9"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 </w:t>
      </w:r>
      <w:r w:rsidR="00976933" w:rsidRPr="00F565F9">
        <w:rPr>
          <w:rFonts w:asciiTheme="majorHAnsi" w:hAnsiTheme="majorHAnsi"/>
          <w:color w:val="0D4474" w:themeColor="accent1" w:themeShade="80"/>
          <w:sz w:val="28"/>
          <w:szCs w:val="28"/>
        </w:rPr>
        <w:t>Girls Levels 6-10 and XCEL Platinum-Diamond $1</w:t>
      </w:r>
      <w:r w:rsidR="00AA612E">
        <w:rPr>
          <w:rFonts w:asciiTheme="majorHAnsi" w:hAnsiTheme="majorHAnsi"/>
          <w:color w:val="0D4474" w:themeColor="accent1" w:themeShade="80"/>
          <w:sz w:val="28"/>
          <w:szCs w:val="28"/>
        </w:rPr>
        <w:t>4</w:t>
      </w:r>
      <w:r w:rsidR="00976933" w:rsidRPr="00F565F9">
        <w:rPr>
          <w:rFonts w:asciiTheme="majorHAnsi" w:hAnsiTheme="majorHAnsi"/>
          <w:color w:val="0D4474" w:themeColor="accent1" w:themeShade="80"/>
          <w:sz w:val="28"/>
          <w:szCs w:val="28"/>
        </w:rPr>
        <w:t>0</w:t>
      </w:r>
    </w:p>
    <w:p w14:paraId="62733CFB" w14:textId="4F4F867C" w:rsidR="00F565F9" w:rsidRDefault="00F565F9" w:rsidP="00F565F9">
      <w:pPr>
        <w:pStyle w:val="NoSpacing"/>
        <w:rPr>
          <w:rFonts w:asciiTheme="majorHAnsi" w:hAnsiTheme="majorHAnsi"/>
          <w:color w:val="0D4474" w:themeColor="accent1" w:themeShade="80"/>
          <w:sz w:val="28"/>
          <w:szCs w:val="28"/>
        </w:rPr>
      </w:pPr>
      <w:r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SNOWGLOBES FOR </w:t>
      </w:r>
      <w:r w:rsidR="0053057C"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All Development Levels &amp; Xcel Divisions </w:t>
      </w:r>
      <w:r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ALL-AROUND! </w:t>
      </w:r>
    </w:p>
    <w:p w14:paraId="0CB4D930" w14:textId="27FC4596" w:rsidR="005C2E60" w:rsidRDefault="005C2E60" w:rsidP="00F565F9">
      <w:pPr>
        <w:pStyle w:val="NoSpacing"/>
        <w:rPr>
          <w:rFonts w:asciiTheme="majorHAnsi" w:hAnsiTheme="majorHAnsi"/>
          <w:color w:val="0D4474" w:themeColor="accent1" w:themeShade="80"/>
          <w:sz w:val="28"/>
          <w:szCs w:val="28"/>
        </w:rPr>
      </w:pPr>
      <w:r>
        <w:rPr>
          <w:rFonts w:asciiTheme="majorHAnsi" w:hAnsiTheme="majorHAnsi"/>
          <w:color w:val="0D4474" w:themeColor="accent1" w:themeShade="80"/>
          <w:sz w:val="28"/>
          <w:szCs w:val="28"/>
        </w:rPr>
        <w:t>CUSTOM WINTER WONDERLAND MEDALS!</w:t>
      </w:r>
    </w:p>
    <w:p w14:paraId="1E7D3C82" w14:textId="33A6D570" w:rsidR="00F565F9" w:rsidRDefault="00F565F9" w:rsidP="00F565F9">
      <w:pPr>
        <w:pStyle w:val="NoSpacing"/>
        <w:rPr>
          <w:rFonts w:asciiTheme="majorHAnsi" w:hAnsiTheme="majorHAnsi"/>
          <w:color w:val="0D4474" w:themeColor="accent1" w:themeShade="80"/>
          <w:sz w:val="28"/>
          <w:szCs w:val="28"/>
        </w:rPr>
      </w:pPr>
      <w:r>
        <w:rPr>
          <w:rFonts w:asciiTheme="majorHAnsi" w:hAnsiTheme="majorHAnsi"/>
          <w:color w:val="0D4474" w:themeColor="accent1" w:themeShade="80"/>
          <w:sz w:val="28"/>
          <w:szCs w:val="28"/>
        </w:rPr>
        <w:t>NO TEAM FEE!</w:t>
      </w:r>
    </w:p>
    <w:p w14:paraId="0D9F34F2" w14:textId="43B1A64B" w:rsidR="00976933" w:rsidRDefault="00976933" w:rsidP="00976933">
      <w:pPr>
        <w:pStyle w:val="NoSpacing"/>
        <w:rPr>
          <w:rFonts w:asciiTheme="majorHAnsi" w:hAnsiTheme="majorHAnsi"/>
          <w:color w:val="0D4474" w:themeColor="accent1" w:themeShade="80"/>
          <w:sz w:val="28"/>
          <w:szCs w:val="28"/>
        </w:rPr>
      </w:pPr>
    </w:p>
    <w:p w14:paraId="48BCD521" w14:textId="10677D48" w:rsidR="00F565F9" w:rsidRDefault="00F565F9" w:rsidP="00976933">
      <w:pPr>
        <w:pStyle w:val="NoSpacing"/>
        <w:rPr>
          <w:rFonts w:asciiTheme="majorHAnsi" w:hAnsiTheme="majorHAnsi"/>
          <w:color w:val="0D4474" w:themeColor="accent1" w:themeShade="80"/>
          <w:sz w:val="28"/>
          <w:szCs w:val="28"/>
        </w:rPr>
      </w:pPr>
      <w:r>
        <w:rPr>
          <w:rFonts w:asciiTheme="majorHAnsi" w:hAnsiTheme="majorHAnsi"/>
          <w:color w:val="0D4474" w:themeColor="accent1" w:themeShade="80"/>
          <w:sz w:val="28"/>
          <w:szCs w:val="28"/>
        </w:rPr>
        <w:t>USTA Tumbling and Trampoline $30/$40/$50 Per Event</w:t>
      </w:r>
      <w:r w:rsidR="002C1820"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 </w:t>
      </w:r>
    </w:p>
    <w:p w14:paraId="527BCEAF" w14:textId="0481B4FB" w:rsidR="00F565F9" w:rsidRPr="00F565F9" w:rsidRDefault="00F565F9" w:rsidP="00976933">
      <w:pPr>
        <w:pStyle w:val="NoSpacing"/>
        <w:rPr>
          <w:rFonts w:asciiTheme="majorHAnsi" w:hAnsiTheme="majorHAnsi"/>
          <w:color w:val="0D4474" w:themeColor="accent1" w:themeShade="80"/>
          <w:sz w:val="28"/>
          <w:szCs w:val="28"/>
        </w:rPr>
      </w:pPr>
      <w:r>
        <w:rPr>
          <w:rFonts w:asciiTheme="majorHAnsi" w:hAnsiTheme="majorHAnsi"/>
          <w:color w:val="0D4474" w:themeColor="accent1" w:themeShade="80"/>
          <w:sz w:val="28"/>
          <w:szCs w:val="28"/>
        </w:rPr>
        <w:t>AAU Tumbling and Trampoline $30/$40/$50/$60 Per Event</w:t>
      </w:r>
      <w:r w:rsidR="002C1820"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 </w:t>
      </w:r>
    </w:p>
    <w:p w14:paraId="589AA69A" w14:textId="3656B246" w:rsidR="00E92827" w:rsidRDefault="002C1820" w:rsidP="00976933">
      <w:pPr>
        <w:pStyle w:val="NoSpacing"/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</w:pPr>
      <w:r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USAG </w:t>
      </w:r>
      <w:r w:rsidRPr="00F565F9">
        <w:rPr>
          <w:rFonts w:asciiTheme="majorHAnsi" w:hAnsiTheme="majorHAnsi"/>
          <w:color w:val="0D4474" w:themeColor="accent1" w:themeShade="80"/>
          <w:sz w:val="28"/>
          <w:szCs w:val="28"/>
        </w:rPr>
        <w:t>Tumbling and Trampoline $85</w:t>
      </w:r>
      <w:r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 </w:t>
      </w:r>
    </w:p>
    <w:p w14:paraId="4792BF50" w14:textId="77777777" w:rsidR="002C1820" w:rsidRPr="00F565F9" w:rsidRDefault="002C1820" w:rsidP="00976933">
      <w:pPr>
        <w:pStyle w:val="NoSpacing"/>
        <w:rPr>
          <w:rFonts w:asciiTheme="majorHAnsi" w:hAnsiTheme="majorHAnsi"/>
          <w:color w:val="0D4474" w:themeColor="accent1" w:themeShade="80"/>
          <w:sz w:val="28"/>
          <w:szCs w:val="28"/>
        </w:rPr>
      </w:pPr>
    </w:p>
    <w:p w14:paraId="152FE98E" w14:textId="2B48AF86" w:rsidR="002E37D7" w:rsidRDefault="00F9420C" w:rsidP="00976933">
      <w:pPr>
        <w:pStyle w:val="NoSpacing"/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</w:pPr>
      <w:r w:rsidRPr="00F565F9"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  <w:t xml:space="preserve">Registration deadline: </w:t>
      </w:r>
      <w:r w:rsidR="005A1FA5"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  <w:t xml:space="preserve">December </w:t>
      </w:r>
      <w:r w:rsidR="005C2E60"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  <w:t>1st</w:t>
      </w:r>
      <w:r w:rsidR="005A1FA5"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  <w:t>, 202</w:t>
      </w:r>
      <w:r w:rsidR="001B1D7C"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  <w:t>6</w:t>
      </w:r>
    </w:p>
    <w:p w14:paraId="4E802693" w14:textId="4F58F5A8" w:rsidR="005A1FA5" w:rsidRDefault="005A1FA5" w:rsidP="00976933">
      <w:pPr>
        <w:pStyle w:val="NoSpacing"/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</w:pPr>
      <w:r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  <w:t>Please make checks out to Iowa Gym-Nest and mail to:</w:t>
      </w:r>
    </w:p>
    <w:p w14:paraId="22D50267" w14:textId="0E4BFBFD" w:rsidR="005A1FA5" w:rsidRDefault="005A1FA5" w:rsidP="00976933">
      <w:pPr>
        <w:pStyle w:val="NoSpacing"/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</w:pPr>
      <w:r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  <w:t>Iowa Gym-Nest</w:t>
      </w:r>
    </w:p>
    <w:p w14:paraId="140ED0BC" w14:textId="6159E052" w:rsidR="005A1FA5" w:rsidRDefault="005A1FA5" w:rsidP="00976933">
      <w:pPr>
        <w:pStyle w:val="NoSpacing"/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</w:pPr>
      <w:r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  <w:t>Attention: Winter Wonderland</w:t>
      </w:r>
    </w:p>
    <w:p w14:paraId="5AE589E2" w14:textId="16E15988" w:rsidR="005A1FA5" w:rsidRDefault="005A1FA5" w:rsidP="00976933">
      <w:pPr>
        <w:pStyle w:val="NoSpacing"/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</w:pPr>
      <w:r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  <w:t>2550 Holiday Road</w:t>
      </w:r>
      <w:r w:rsidR="00A3191D"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  <w:t>, Coralville Iowa 52241</w:t>
      </w:r>
    </w:p>
    <w:p w14:paraId="48A48A7B" w14:textId="6B6162CD" w:rsidR="002927E5" w:rsidRDefault="002927E5" w:rsidP="00976933">
      <w:pPr>
        <w:pStyle w:val="NoSpacing"/>
        <w:rPr>
          <w:rFonts w:asciiTheme="majorHAnsi" w:hAnsiTheme="majorHAnsi"/>
          <w:b/>
          <w:bCs/>
          <w:color w:val="0D4474" w:themeColor="accent1" w:themeShade="80"/>
          <w:sz w:val="28"/>
          <w:szCs w:val="28"/>
        </w:rPr>
      </w:pPr>
    </w:p>
    <w:p w14:paraId="479F1D04" w14:textId="5E34739F" w:rsidR="002E37D7" w:rsidRPr="00F565F9" w:rsidRDefault="004D2489" w:rsidP="004D2489">
      <w:pPr>
        <w:pStyle w:val="NoSpacing"/>
        <w:rPr>
          <w:rFonts w:asciiTheme="majorHAnsi" w:hAnsiTheme="majorHAnsi"/>
          <w:color w:val="0D4474" w:themeColor="accent1" w:themeShade="80"/>
          <w:sz w:val="28"/>
          <w:szCs w:val="28"/>
        </w:rPr>
      </w:pPr>
      <w:r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Meet </w:t>
      </w:r>
      <w:r w:rsidR="002E37D7" w:rsidRPr="00F565F9">
        <w:rPr>
          <w:rFonts w:asciiTheme="majorHAnsi" w:hAnsiTheme="majorHAnsi"/>
          <w:color w:val="0D4474" w:themeColor="accent1" w:themeShade="80"/>
          <w:sz w:val="28"/>
          <w:szCs w:val="28"/>
        </w:rPr>
        <w:t>website</w:t>
      </w:r>
      <w:r w:rsidR="00A3191D">
        <w:rPr>
          <w:rFonts w:asciiTheme="majorHAnsi" w:hAnsiTheme="majorHAnsi"/>
          <w:color w:val="0D4474" w:themeColor="accent1" w:themeShade="80"/>
          <w:sz w:val="28"/>
          <w:szCs w:val="28"/>
        </w:rPr>
        <w:t>:</w:t>
      </w:r>
      <w:r w:rsidR="002E37D7" w:rsidRPr="00F565F9"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 Iowagymnestevents.com </w:t>
      </w:r>
    </w:p>
    <w:p w14:paraId="44C2BBE6" w14:textId="6D4E3462" w:rsidR="002E37D7" w:rsidRDefault="002E37D7" w:rsidP="002E37D7">
      <w:pPr>
        <w:pStyle w:val="NoSpacing"/>
        <w:rPr>
          <w:rStyle w:val="Hyperlink"/>
          <w:rFonts w:asciiTheme="majorHAnsi" w:hAnsiTheme="majorHAnsi"/>
          <w:color w:val="0D4474" w:themeColor="accent1" w:themeShade="80"/>
          <w:sz w:val="28"/>
          <w:szCs w:val="28"/>
        </w:rPr>
      </w:pPr>
      <w:r w:rsidRPr="00F565F9">
        <w:rPr>
          <w:rFonts w:asciiTheme="majorHAnsi" w:hAnsiTheme="majorHAnsi"/>
          <w:color w:val="0D4474" w:themeColor="accent1" w:themeShade="80"/>
          <w:sz w:val="28"/>
          <w:szCs w:val="28"/>
        </w:rPr>
        <w:t>Meet Director</w:t>
      </w:r>
      <w:r w:rsidR="005A1FA5">
        <w:rPr>
          <w:rFonts w:asciiTheme="majorHAnsi" w:hAnsiTheme="majorHAnsi"/>
          <w:color w:val="0D4474" w:themeColor="accent1" w:themeShade="80"/>
          <w:sz w:val="28"/>
          <w:szCs w:val="28"/>
        </w:rPr>
        <w:t>:</w:t>
      </w:r>
      <w:r w:rsidRPr="00F565F9"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 Jill Hanna</w:t>
      </w:r>
      <w:r w:rsidR="00754120"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, </w:t>
      </w:r>
      <w:r w:rsidRPr="00F565F9">
        <w:rPr>
          <w:rFonts w:asciiTheme="majorHAnsi" w:hAnsiTheme="majorHAnsi"/>
          <w:color w:val="0D4474" w:themeColor="accent1" w:themeShade="80"/>
          <w:sz w:val="28"/>
          <w:szCs w:val="28"/>
        </w:rPr>
        <w:t xml:space="preserve"> </w:t>
      </w:r>
      <w:hyperlink r:id="rId11" w:history="1">
        <w:r w:rsidRPr="00F565F9">
          <w:rPr>
            <w:rStyle w:val="Hyperlink"/>
            <w:rFonts w:asciiTheme="majorHAnsi" w:hAnsiTheme="majorHAnsi"/>
            <w:color w:val="0D4474" w:themeColor="accent1" w:themeShade="80"/>
            <w:sz w:val="28"/>
            <w:szCs w:val="28"/>
          </w:rPr>
          <w:t>Jillb@iowagymnest.com</w:t>
        </w:r>
      </w:hyperlink>
    </w:p>
    <w:p w14:paraId="5C706304" w14:textId="5E936964" w:rsidR="00F565F9" w:rsidRDefault="00F565F9" w:rsidP="002E37D7">
      <w:pPr>
        <w:pStyle w:val="NoSpacing"/>
        <w:rPr>
          <w:rStyle w:val="Hyperlink"/>
          <w:rFonts w:asciiTheme="majorHAnsi" w:hAnsiTheme="majorHAnsi"/>
          <w:color w:val="0D4474" w:themeColor="accent1" w:themeShade="80"/>
          <w:sz w:val="28"/>
          <w:szCs w:val="28"/>
        </w:rPr>
      </w:pPr>
    </w:p>
    <w:p w14:paraId="583F1278" w14:textId="7B42B2E6" w:rsidR="00F565F9" w:rsidRPr="00F565F9" w:rsidRDefault="00F565F9" w:rsidP="002E37D7">
      <w:pPr>
        <w:pStyle w:val="NoSpacing"/>
        <w:rPr>
          <w:rFonts w:asciiTheme="majorHAnsi" w:hAnsiTheme="majorHAnsi"/>
          <w:color w:val="0D4474" w:themeColor="accent1" w:themeShade="80"/>
          <w:sz w:val="24"/>
          <w:szCs w:val="24"/>
        </w:rPr>
      </w:pPr>
      <w:r w:rsidRPr="00F565F9">
        <w:rPr>
          <w:rStyle w:val="Hyperlink"/>
          <w:rFonts w:asciiTheme="majorHAnsi" w:hAnsiTheme="majorHAnsi"/>
          <w:color w:val="0D4474" w:themeColor="accent1" w:themeShade="80"/>
          <w:sz w:val="28"/>
          <w:szCs w:val="28"/>
          <w:u w:val="none"/>
        </w:rPr>
        <w:t>*</w:t>
      </w:r>
      <w:r w:rsidRPr="00F565F9">
        <w:rPr>
          <w:rFonts w:asciiTheme="majorHAnsi" w:hAnsiTheme="majorHAnsi"/>
          <w:color w:val="0D4474" w:themeColor="accent1" w:themeShade="80"/>
          <w:sz w:val="28"/>
          <w:szCs w:val="28"/>
        </w:rPr>
        <w:t>Requests for refunds will be granted until four weeks prior to the first day of the competition</w:t>
      </w:r>
    </w:p>
    <w:sectPr w:rsidR="00F565F9" w:rsidRPr="00F565F9" w:rsidSect="003B79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4896" w:right="360" w:bottom="360" w:left="3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4125A" w14:textId="77777777" w:rsidR="009741F9" w:rsidRDefault="009741F9" w:rsidP="00321668">
      <w:pPr>
        <w:spacing w:before="0" w:after="0" w:line="240" w:lineRule="auto"/>
      </w:pPr>
      <w:r>
        <w:separator/>
      </w:r>
    </w:p>
  </w:endnote>
  <w:endnote w:type="continuationSeparator" w:id="0">
    <w:p w14:paraId="1B0C4769" w14:textId="77777777" w:rsidR="009741F9" w:rsidRDefault="009741F9" w:rsidP="003216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1CA6B" w14:textId="77777777" w:rsidR="005A1FA5" w:rsidRDefault="005A1F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C6947" w14:textId="77777777" w:rsidR="005A1FA5" w:rsidRDefault="005A1F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4A2D4" w14:textId="77777777" w:rsidR="005A1FA5" w:rsidRDefault="005A1F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849AD" w14:textId="77777777" w:rsidR="009741F9" w:rsidRDefault="009741F9" w:rsidP="00321668">
      <w:pPr>
        <w:spacing w:before="0" w:after="0" w:line="240" w:lineRule="auto"/>
      </w:pPr>
      <w:r>
        <w:separator/>
      </w:r>
    </w:p>
  </w:footnote>
  <w:footnote w:type="continuationSeparator" w:id="0">
    <w:p w14:paraId="3A7D875F" w14:textId="77777777" w:rsidR="009741F9" w:rsidRDefault="009741F9" w:rsidP="003216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8E3FB" w14:textId="77777777" w:rsidR="005A1FA5" w:rsidRDefault="005A1F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2F460" w14:textId="0152AE2A" w:rsidR="002E0616" w:rsidRDefault="00C43E56" w:rsidP="00C43E56">
    <w:pPr>
      <w:pStyle w:val="Header"/>
      <w:tabs>
        <w:tab w:val="left" w:pos="1308"/>
        <w:tab w:val="center" w:pos="5760"/>
      </w:tabs>
    </w:pPr>
    <w:r>
      <w:rPr>
        <w:noProof/>
      </w:rPr>
      <w:drawing>
        <wp:inline distT="0" distB="0" distL="0" distR="0" wp14:anchorId="62119CE1" wp14:editId="0DC27C73">
          <wp:extent cx="1866820" cy="964671"/>
          <wp:effectExtent l="0" t="0" r="635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490" cy="1014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0616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B18B5CF" wp14:editId="085E34B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4ABAE0" w14:textId="77777777" w:rsidR="002E0616" w:rsidRDefault="002E0616" w:rsidP="002E0616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B18B5CF" id="Rectangle 1" o:spid="_x0000_s1026" style="position:absolute;left:0;text-align:left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" stroked="f" strokeweight="1pt">
              <v:fill r:id="rId3" o:title="" recolor="t" rotate="t" type="frame"/>
              <v:textbox>
                <w:txbxContent>
                  <w:p w14:paraId="4B4ABAE0" w14:textId="77777777" w:rsidR="002E0616" w:rsidRDefault="002E0616" w:rsidP="002E0616">
                    <w:r>
                      <w:t>`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254EC" w14:textId="77777777" w:rsidR="005A1FA5" w:rsidRDefault="005A1F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F3635"/>
    <w:multiLevelType w:val="hybridMultilevel"/>
    <w:tmpl w:val="B1406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E54E2"/>
    <w:multiLevelType w:val="hybridMultilevel"/>
    <w:tmpl w:val="3842A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D3C5E"/>
    <w:multiLevelType w:val="hybridMultilevel"/>
    <w:tmpl w:val="4C8C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137981">
    <w:abstractNumId w:val="1"/>
  </w:num>
  <w:num w:numId="2" w16cid:durableId="675226533">
    <w:abstractNumId w:val="0"/>
  </w:num>
  <w:num w:numId="3" w16cid:durableId="19982183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4E2"/>
    <w:rsid w:val="00054C50"/>
    <w:rsid w:val="000A343A"/>
    <w:rsid w:val="000D3FC9"/>
    <w:rsid w:val="000E2B07"/>
    <w:rsid w:val="000F4F51"/>
    <w:rsid w:val="001014E2"/>
    <w:rsid w:val="0011496C"/>
    <w:rsid w:val="001232FB"/>
    <w:rsid w:val="0013173F"/>
    <w:rsid w:val="001575AB"/>
    <w:rsid w:val="00176585"/>
    <w:rsid w:val="00181F2E"/>
    <w:rsid w:val="00184D5B"/>
    <w:rsid w:val="00190A23"/>
    <w:rsid w:val="001B1D7C"/>
    <w:rsid w:val="001C0C39"/>
    <w:rsid w:val="001C3A9E"/>
    <w:rsid w:val="001D085F"/>
    <w:rsid w:val="001F7CCB"/>
    <w:rsid w:val="00223C60"/>
    <w:rsid w:val="00223F73"/>
    <w:rsid w:val="00237E6B"/>
    <w:rsid w:val="002534DA"/>
    <w:rsid w:val="00257671"/>
    <w:rsid w:val="002775E8"/>
    <w:rsid w:val="002927E5"/>
    <w:rsid w:val="002A4484"/>
    <w:rsid w:val="002A5E65"/>
    <w:rsid w:val="002B1816"/>
    <w:rsid w:val="002B1D82"/>
    <w:rsid w:val="002C1820"/>
    <w:rsid w:val="002D5662"/>
    <w:rsid w:val="002E0616"/>
    <w:rsid w:val="002E37D7"/>
    <w:rsid w:val="003121DE"/>
    <w:rsid w:val="00314C76"/>
    <w:rsid w:val="00321668"/>
    <w:rsid w:val="003268E9"/>
    <w:rsid w:val="0035269B"/>
    <w:rsid w:val="00366251"/>
    <w:rsid w:val="00391CC1"/>
    <w:rsid w:val="00397A5D"/>
    <w:rsid w:val="003B720F"/>
    <w:rsid w:val="003B791F"/>
    <w:rsid w:val="003E4656"/>
    <w:rsid w:val="00423168"/>
    <w:rsid w:val="00441DB7"/>
    <w:rsid w:val="00463D15"/>
    <w:rsid w:val="00466432"/>
    <w:rsid w:val="00491DC8"/>
    <w:rsid w:val="004B3368"/>
    <w:rsid w:val="004B486C"/>
    <w:rsid w:val="004B7C54"/>
    <w:rsid w:val="004D2489"/>
    <w:rsid w:val="00506E14"/>
    <w:rsid w:val="0051433E"/>
    <w:rsid w:val="00520617"/>
    <w:rsid w:val="0053057C"/>
    <w:rsid w:val="00563EFE"/>
    <w:rsid w:val="0056624B"/>
    <w:rsid w:val="00572D9A"/>
    <w:rsid w:val="005A1FA5"/>
    <w:rsid w:val="005A4735"/>
    <w:rsid w:val="005B325D"/>
    <w:rsid w:val="005B4F04"/>
    <w:rsid w:val="005C2E60"/>
    <w:rsid w:val="005D53A4"/>
    <w:rsid w:val="005E0E7B"/>
    <w:rsid w:val="005F1E1E"/>
    <w:rsid w:val="005F367B"/>
    <w:rsid w:val="005F5DCB"/>
    <w:rsid w:val="00621B30"/>
    <w:rsid w:val="00625516"/>
    <w:rsid w:val="0063327F"/>
    <w:rsid w:val="006568DE"/>
    <w:rsid w:val="006800F6"/>
    <w:rsid w:val="006904D5"/>
    <w:rsid w:val="00693E31"/>
    <w:rsid w:val="006D7300"/>
    <w:rsid w:val="0070468C"/>
    <w:rsid w:val="00704790"/>
    <w:rsid w:val="00705717"/>
    <w:rsid w:val="00712569"/>
    <w:rsid w:val="007401C3"/>
    <w:rsid w:val="00744A25"/>
    <w:rsid w:val="007469CA"/>
    <w:rsid w:val="00747844"/>
    <w:rsid w:val="00754120"/>
    <w:rsid w:val="00761FB9"/>
    <w:rsid w:val="007C5842"/>
    <w:rsid w:val="007F58E4"/>
    <w:rsid w:val="00830F99"/>
    <w:rsid w:val="00851DA9"/>
    <w:rsid w:val="00876B5A"/>
    <w:rsid w:val="008903C0"/>
    <w:rsid w:val="008A6B44"/>
    <w:rsid w:val="008C37C6"/>
    <w:rsid w:val="008C508C"/>
    <w:rsid w:val="008E55EB"/>
    <w:rsid w:val="008F1C03"/>
    <w:rsid w:val="008F59A2"/>
    <w:rsid w:val="009038C1"/>
    <w:rsid w:val="0090404C"/>
    <w:rsid w:val="00910BE5"/>
    <w:rsid w:val="00914A3D"/>
    <w:rsid w:val="00920DA5"/>
    <w:rsid w:val="009250AD"/>
    <w:rsid w:val="00960D33"/>
    <w:rsid w:val="009741F9"/>
    <w:rsid w:val="00976933"/>
    <w:rsid w:val="00980E1E"/>
    <w:rsid w:val="009A3C5E"/>
    <w:rsid w:val="009B7F63"/>
    <w:rsid w:val="009E1BF8"/>
    <w:rsid w:val="009F715A"/>
    <w:rsid w:val="00A24825"/>
    <w:rsid w:val="00A24E48"/>
    <w:rsid w:val="00A25584"/>
    <w:rsid w:val="00A30DC4"/>
    <w:rsid w:val="00A3191D"/>
    <w:rsid w:val="00A332E4"/>
    <w:rsid w:val="00A55ECC"/>
    <w:rsid w:val="00A65A48"/>
    <w:rsid w:val="00A731F0"/>
    <w:rsid w:val="00A82B69"/>
    <w:rsid w:val="00A844D7"/>
    <w:rsid w:val="00A90A08"/>
    <w:rsid w:val="00AA612E"/>
    <w:rsid w:val="00AB6CCD"/>
    <w:rsid w:val="00AC68AC"/>
    <w:rsid w:val="00B12CAE"/>
    <w:rsid w:val="00B36F1C"/>
    <w:rsid w:val="00B516C7"/>
    <w:rsid w:val="00B538D7"/>
    <w:rsid w:val="00B635AF"/>
    <w:rsid w:val="00B71437"/>
    <w:rsid w:val="00B73572"/>
    <w:rsid w:val="00B92141"/>
    <w:rsid w:val="00B93E4B"/>
    <w:rsid w:val="00BA2B59"/>
    <w:rsid w:val="00BC4A90"/>
    <w:rsid w:val="00BD18B7"/>
    <w:rsid w:val="00BD58D3"/>
    <w:rsid w:val="00BF253B"/>
    <w:rsid w:val="00C057E5"/>
    <w:rsid w:val="00C43E56"/>
    <w:rsid w:val="00C81CED"/>
    <w:rsid w:val="00C87202"/>
    <w:rsid w:val="00C947CD"/>
    <w:rsid w:val="00CA3EB3"/>
    <w:rsid w:val="00CA60CA"/>
    <w:rsid w:val="00CC70C7"/>
    <w:rsid w:val="00CE0842"/>
    <w:rsid w:val="00CE6581"/>
    <w:rsid w:val="00D650C0"/>
    <w:rsid w:val="00D675FA"/>
    <w:rsid w:val="00D71815"/>
    <w:rsid w:val="00D83E6D"/>
    <w:rsid w:val="00DC79CF"/>
    <w:rsid w:val="00DD2665"/>
    <w:rsid w:val="00DD41DD"/>
    <w:rsid w:val="00DD5863"/>
    <w:rsid w:val="00DF2508"/>
    <w:rsid w:val="00E27C76"/>
    <w:rsid w:val="00E303D5"/>
    <w:rsid w:val="00E31B10"/>
    <w:rsid w:val="00E47746"/>
    <w:rsid w:val="00E656E4"/>
    <w:rsid w:val="00E6635D"/>
    <w:rsid w:val="00E81FF0"/>
    <w:rsid w:val="00E92827"/>
    <w:rsid w:val="00EB1F2F"/>
    <w:rsid w:val="00EB7CD8"/>
    <w:rsid w:val="00F060C1"/>
    <w:rsid w:val="00F22AA7"/>
    <w:rsid w:val="00F32957"/>
    <w:rsid w:val="00F335B3"/>
    <w:rsid w:val="00F406A0"/>
    <w:rsid w:val="00F40AD2"/>
    <w:rsid w:val="00F506C2"/>
    <w:rsid w:val="00F565F9"/>
    <w:rsid w:val="00F74C2E"/>
    <w:rsid w:val="00F9420C"/>
    <w:rsid w:val="00FC2296"/>
    <w:rsid w:val="00FD6E26"/>
    <w:rsid w:val="00FE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7B1F42"/>
  <w15:chartTrackingRefBased/>
  <w15:docId w15:val="{EF808AD2-8196-4F92-8F75-C2104928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BF8"/>
    <w:pPr>
      <w:spacing w:before="60" w:after="100" w:line="264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rsid w:val="009E1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3B791F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31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63E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63E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A34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437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9CF"/>
    <w:rPr>
      <w:color w:val="808080"/>
    </w:rPr>
  </w:style>
  <w:style w:type="paragraph" w:styleId="Subtitle">
    <w:name w:val="Subtitle"/>
    <w:basedOn w:val="Heading5"/>
    <w:next w:val="Normal"/>
    <w:link w:val="SubtitleChar"/>
    <w:uiPriority w:val="11"/>
    <w:qFormat/>
    <w:rsid w:val="009E1BF8"/>
    <w:pPr>
      <w:spacing w:line="192" w:lineRule="auto"/>
    </w:pPr>
    <w:rPr>
      <w:rFonts w:asciiTheme="minorHAnsi" w:hAnsiTheme="minorHAnsi"/>
      <w:color w:val="0D4474" w:themeColor="accent1" w:themeShade="80"/>
      <w:sz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9E1BF8"/>
    <w:rPr>
      <w:rFonts w:eastAsiaTheme="majorEastAsia" w:cstheme="majorBidi"/>
      <w:color w:val="0D4474" w:themeColor="accent1" w:themeShade="80"/>
      <w:sz w:val="144"/>
    </w:rPr>
  </w:style>
  <w:style w:type="paragraph" w:styleId="Title">
    <w:name w:val="Title"/>
    <w:basedOn w:val="Normal"/>
    <w:next w:val="Normal"/>
    <w:link w:val="TitleChar"/>
    <w:uiPriority w:val="10"/>
    <w:qFormat/>
    <w:rsid w:val="009E1BF8"/>
    <w:pPr>
      <w:spacing w:before="0" w:after="0" w:line="180" w:lineRule="auto"/>
    </w:pPr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9E1BF8"/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Heading1Char">
    <w:name w:val="Heading 1 Char"/>
    <w:basedOn w:val="DefaultParagraphFont"/>
    <w:link w:val="Heading1"/>
    <w:uiPriority w:val="9"/>
    <w:rsid w:val="009E1BF8"/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character" w:customStyle="1" w:styleId="Heading2Char">
    <w:name w:val="Heading 2 Char"/>
    <w:basedOn w:val="DefaultParagraphFont"/>
    <w:link w:val="Heading2"/>
    <w:uiPriority w:val="9"/>
    <w:rsid w:val="003B791F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BF8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NoSpacing">
    <w:name w:val="No Spacing"/>
    <w:uiPriority w:val="1"/>
    <w:qFormat/>
    <w:rsid w:val="00B635AF"/>
    <w:pPr>
      <w:spacing w:after="0" w:line="240" w:lineRule="auto"/>
      <w:jc w:val="center"/>
    </w:pPr>
  </w:style>
  <w:style w:type="table" w:styleId="TableGrid">
    <w:name w:val="Table Grid"/>
    <w:basedOn w:val="TableNormal"/>
    <w:uiPriority w:val="39"/>
    <w:rsid w:val="00B63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BF8"/>
  </w:style>
  <w:style w:type="paragraph" w:styleId="Footer">
    <w:name w:val="footer"/>
    <w:basedOn w:val="Normal"/>
    <w:link w:val="Foot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1BF8"/>
  </w:style>
  <w:style w:type="character" w:customStyle="1" w:styleId="Heading4Char">
    <w:name w:val="Heading 4 Char"/>
    <w:basedOn w:val="DefaultParagraphFont"/>
    <w:link w:val="Heading4"/>
    <w:uiPriority w:val="9"/>
    <w:semiHidden/>
    <w:rsid w:val="009E1BF8"/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BF8"/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BF8"/>
    <w:rPr>
      <w:rFonts w:asciiTheme="majorHAnsi" w:eastAsiaTheme="majorEastAsia" w:hAnsiTheme="majorHAnsi" w:cstheme="majorBidi"/>
      <w:color w:val="0D4373" w:themeColor="accent1" w:themeShade="7F"/>
    </w:rPr>
  </w:style>
  <w:style w:type="character" w:styleId="Strong">
    <w:name w:val="Strong"/>
    <w:basedOn w:val="DefaultParagraphFont"/>
    <w:uiPriority w:val="22"/>
    <w:semiHidden/>
    <w:rsid w:val="00DD5863"/>
    <w:rPr>
      <w:b/>
      <w:bCs/>
    </w:rPr>
  </w:style>
  <w:style w:type="character" w:styleId="BookTitle">
    <w:name w:val="Book Title"/>
    <w:basedOn w:val="DefaultParagraphFont"/>
    <w:uiPriority w:val="33"/>
    <w:semiHidden/>
    <w:rsid w:val="00DD5863"/>
    <w:rPr>
      <w:b/>
      <w:bCs/>
      <w:i/>
      <w:iCs/>
      <w:spacing w:val="5"/>
    </w:rPr>
  </w:style>
  <w:style w:type="character" w:styleId="IntenseEmphasis">
    <w:name w:val="Intense Emphasis"/>
    <w:basedOn w:val="DefaultParagraphFont"/>
    <w:uiPriority w:val="21"/>
    <w:semiHidden/>
    <w:rsid w:val="00DD5863"/>
    <w:rPr>
      <w:i/>
      <w:iCs/>
      <w:color w:val="1E88E5" w:themeColor="accent1"/>
    </w:rPr>
  </w:style>
  <w:style w:type="paragraph" w:customStyle="1" w:styleId="Location">
    <w:name w:val="Location"/>
    <w:basedOn w:val="Normal"/>
    <w:qFormat/>
    <w:rsid w:val="00FC2296"/>
    <w:pPr>
      <w:spacing w:before="480" w:after="360"/>
    </w:pPr>
    <w:rPr>
      <w:rFonts w:asciiTheme="majorHAnsi" w:hAnsiTheme="majorHAnsi"/>
      <w:b/>
      <w:color w:val="0D4474" w:themeColor="accent1" w:themeShade="80"/>
      <w:sz w:val="96"/>
    </w:rPr>
  </w:style>
  <w:style w:type="paragraph" w:customStyle="1" w:styleId="EventDetails">
    <w:name w:val="Event Details"/>
    <w:basedOn w:val="Normal"/>
    <w:qFormat/>
    <w:rsid w:val="009E1BF8"/>
    <w:rPr>
      <w:rFonts w:asciiTheme="majorHAnsi" w:hAnsiTheme="majorHAnsi"/>
      <w:color w:val="FFFFFF" w:themeColor="background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1014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14E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14E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4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14E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4E2"/>
    <w:pPr>
      <w:spacing w:before="0"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4E2"/>
    <w:rPr>
      <w:rFonts w:ascii="Segoe UI" w:hAnsi="Segoe UI" w:cs="Mangal"/>
      <w:sz w:val="18"/>
      <w:szCs w:val="16"/>
    </w:rPr>
  </w:style>
  <w:style w:type="character" w:styleId="Hyperlink">
    <w:name w:val="Hyperlink"/>
    <w:basedOn w:val="DefaultParagraphFont"/>
    <w:uiPriority w:val="99"/>
    <w:unhideWhenUsed/>
    <w:rsid w:val="002E37D7"/>
    <w:rPr>
      <w:color w:val="1E88E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3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illb@iowagymnest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ll\AppData\Roaming\Microsoft\Templates\Snowflak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Winter Flyer 0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E88E5"/>
      </a:accent1>
      <a:accent2>
        <a:srgbClr val="79B8F0"/>
      </a:accent2>
      <a:accent3>
        <a:srgbClr val="DFF0FF"/>
      </a:accent3>
      <a:accent4>
        <a:srgbClr val="1E88E5"/>
      </a:accent4>
      <a:accent5>
        <a:srgbClr val="79B8F0"/>
      </a:accent5>
      <a:accent6>
        <a:srgbClr val="DFF0FF"/>
      </a:accent6>
      <a:hlink>
        <a:srgbClr val="1E88E5"/>
      </a:hlink>
      <a:folHlink>
        <a:srgbClr val="79B8F0"/>
      </a:folHlink>
    </a:clrScheme>
    <a:fontScheme name="Custom 6">
      <a:majorFont>
        <a:latin typeface="Franklin Gothic Medium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0401D58-18E8-411F-A6F0-D471A48FA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437E9D-43E1-4293-A49B-FCE2345357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CB5D91-6D53-4FA6-956D-00C97110CC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6EDA94-7759-4227-8833-83F115C7EF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Snowflake event flyer</Template>
  <TotalTime>1</TotalTime>
  <Pages>2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</dc:creator>
  <cp:keywords/>
  <dc:description/>
  <cp:lastModifiedBy>Jill</cp:lastModifiedBy>
  <cp:revision>2</cp:revision>
  <dcterms:created xsi:type="dcterms:W3CDTF">2026-04-08T16:05:00Z</dcterms:created>
  <dcterms:modified xsi:type="dcterms:W3CDTF">2026-04-08T16:05:00Z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