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21EE5" w14:textId="59DA5FDF" w:rsidR="00B13F15" w:rsidRPr="00B13F15" w:rsidRDefault="00B13F15" w:rsidP="00B13F15">
      <w:pPr>
        <w:spacing w:after="0"/>
        <w:rPr>
          <w:sz w:val="10"/>
          <w:szCs w:val="12"/>
        </w:rPr>
      </w:pPr>
    </w:p>
    <w:tbl>
      <w:tblPr>
        <w:tblStyle w:val="FigureTable"/>
        <w:tblW w:w="10530" w:type="dxa"/>
        <w:tblLook w:val="04A0" w:firstRow="1" w:lastRow="0" w:firstColumn="1" w:lastColumn="0" w:noHBand="0" w:noVBand="1"/>
      </w:tblPr>
      <w:tblGrid>
        <w:gridCol w:w="2718"/>
        <w:gridCol w:w="7812"/>
      </w:tblGrid>
      <w:tr w:rsidR="001F70D7" w14:paraId="508CD8D6" w14:textId="77777777" w:rsidTr="001672F0">
        <w:trPr>
          <w:trHeight w:val="1266"/>
        </w:trPr>
        <w:tc>
          <w:tcPr>
            <w:tcW w:w="1763" w:type="dxa"/>
          </w:tcPr>
          <w:p w14:paraId="24C80857" w14:textId="55B76C8C" w:rsidR="001F70D7" w:rsidRDefault="008D0AB9" w:rsidP="008D0AB9">
            <w:pPr>
              <w:pStyle w:val="NoSpacing"/>
            </w:pPr>
            <w:r>
              <w:rPr>
                <w:noProof/>
              </w:rPr>
              <w:drawing>
                <wp:anchor distT="0" distB="0" distL="114300" distR="114300" simplePos="0" relativeHeight="251658240" behindDoc="0" locked="0" layoutInCell="1" allowOverlap="1" wp14:anchorId="78CC2CF1" wp14:editId="6833D37A">
                  <wp:simplePos x="0" y="0"/>
                  <wp:positionH relativeFrom="column">
                    <wp:posOffset>-5715</wp:posOffset>
                  </wp:positionH>
                  <wp:positionV relativeFrom="paragraph">
                    <wp:posOffset>131445</wp:posOffset>
                  </wp:positionV>
                  <wp:extent cx="1588770" cy="1066800"/>
                  <wp:effectExtent l="0" t="0" r="0" b="0"/>
                  <wp:wrapSquare wrapText="bothSides"/>
                  <wp:docPr id="837044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44650" name="Picture 8370446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770" cy="1066800"/>
                          </a:xfrm>
                          <a:prstGeom prst="rect">
                            <a:avLst/>
                          </a:prstGeom>
                        </pic:spPr>
                      </pic:pic>
                    </a:graphicData>
                  </a:graphic>
                  <wp14:sizeRelH relativeFrom="margin">
                    <wp14:pctWidth>0</wp14:pctWidth>
                  </wp14:sizeRelH>
                  <wp14:sizeRelV relativeFrom="margin">
                    <wp14:pctHeight>0</wp14:pctHeight>
                  </wp14:sizeRelV>
                </wp:anchor>
              </w:drawing>
            </w:r>
          </w:p>
        </w:tc>
        <w:tc>
          <w:tcPr>
            <w:tcW w:w="8767" w:type="dxa"/>
          </w:tcPr>
          <w:p w14:paraId="61AB4E46" w14:textId="6B599EF3" w:rsidR="001F70D7" w:rsidRDefault="00000000" w:rsidP="00B13F15">
            <w:pPr>
              <w:pStyle w:val="Header"/>
            </w:pPr>
            <w:sdt>
              <w:sdtPr>
                <w:id w:val="1428383638"/>
                <w:placeholder>
                  <w:docPart w:val="555FC8DFCBFB406FB1A6B10517829380"/>
                </w:placeholder>
                <w15:appearance w15:val="hidden"/>
              </w:sdtPr>
              <w:sdtContent>
                <w:r w:rsidR="001672F0" w:rsidRPr="001672F0">
                  <w:rPr>
                    <w:color w:val="auto"/>
                    <w:sz w:val="72"/>
                    <w:szCs w:val="28"/>
                  </w:rPr>
                  <w:t>dORR rEC fOOTBALL</w:t>
                </w:r>
              </w:sdtContent>
            </w:sdt>
            <w:r w:rsidR="00B13F15">
              <w:t xml:space="preserve"> </w:t>
            </w:r>
          </w:p>
          <w:p w14:paraId="28F4C095" w14:textId="2D27D9B7" w:rsidR="001672F0" w:rsidRPr="008840CA" w:rsidRDefault="001672F0" w:rsidP="00B13F15">
            <w:pPr>
              <w:pStyle w:val="Header"/>
            </w:pPr>
            <w:r w:rsidRPr="001672F0">
              <w:rPr>
                <w:color w:val="auto"/>
                <w:sz w:val="44"/>
                <w:szCs w:val="18"/>
              </w:rPr>
              <w:t>DONATION FORM</w:t>
            </w:r>
          </w:p>
        </w:tc>
      </w:tr>
    </w:tbl>
    <w:p w14:paraId="242F4844" w14:textId="48B2F3D2" w:rsidR="00C4638C" w:rsidRDefault="00000000" w:rsidP="00806FF3">
      <w:sdt>
        <w:sdtPr>
          <w:id w:val="-2091224697"/>
          <w:placeholder>
            <w:docPart w:val="5E5E1C8BF6444ED5B9C842E84099A08A"/>
          </w:placeholder>
          <w15:appearance w15:val="hidden"/>
        </w:sdtPr>
        <w:sdtContent>
          <w:r w:rsidR="008D0AB9">
            <w:t>Our program wouldn’t and couldn’t exist without the amazing and continued support from our community! With that being said, as we gear up for the upcoming football season, we are looking for help to update our very old, used and battered uniforms</w:t>
          </w:r>
          <w:r w:rsidR="008D0AB9">
            <w:t xml:space="preserve">, which </w:t>
          </w:r>
          <w:r w:rsidR="008D0AB9">
            <w:t>have been in use since before 2015.</w:t>
          </w:r>
          <w:r w:rsidR="008D0AB9">
            <w:t xml:space="preserve"> </w:t>
          </w:r>
          <w:r w:rsidR="00F26070">
            <w:t xml:space="preserve">The cost is $150.00 per child. </w:t>
          </w:r>
          <w:r w:rsidR="00F26070">
            <w:br/>
            <w:t>Would you be willing to contribute to my new uniform??</w:t>
          </w:r>
        </w:sdtContent>
      </w:sdt>
      <w:r w:rsidR="00F26070">
        <w:t xml:space="preserve">      THANKS!!!</w:t>
      </w:r>
    </w:p>
    <w:tbl>
      <w:tblPr>
        <w:tblStyle w:val="ListTable3-Accent1"/>
        <w:tblW w:w="5448" w:type="pct"/>
        <w:tblLook w:val="04A0" w:firstRow="1" w:lastRow="0" w:firstColumn="1" w:lastColumn="0" w:noHBand="0" w:noVBand="1"/>
      </w:tblPr>
      <w:tblGrid>
        <w:gridCol w:w="1225"/>
        <w:gridCol w:w="6679"/>
        <w:gridCol w:w="285"/>
        <w:gridCol w:w="1999"/>
      </w:tblGrid>
      <w:tr w:rsidR="00D00936" w:rsidRPr="00670058" w14:paraId="6C588A67" w14:textId="77777777" w:rsidTr="00F26070">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601" w:type="pct"/>
          </w:tcPr>
          <w:p w14:paraId="44F4201C" w14:textId="77777777" w:rsidR="00E772B3" w:rsidRPr="001672F0" w:rsidRDefault="00000000" w:rsidP="001E0E4E">
            <w:pPr>
              <w:pStyle w:val="Heading1"/>
              <w:jc w:val="left"/>
              <w:rPr>
                <w:color w:val="auto"/>
              </w:rPr>
            </w:pPr>
            <w:sdt>
              <w:sdtPr>
                <w:rPr>
                  <w:color w:val="auto"/>
                </w:rPr>
                <w:id w:val="-1557455879"/>
                <w:placeholder>
                  <w:docPart w:val="5FAF3B0ED56240D18AA674496777E058"/>
                </w:placeholder>
                <w:temporary/>
                <w:showingPlcHdr/>
                <w15:appearance w15:val="hidden"/>
              </w:sdtPr>
              <w:sdtContent>
                <w:r w:rsidR="00E772B3" w:rsidRPr="001672F0">
                  <w:rPr>
                    <w:color w:val="auto"/>
                  </w:rPr>
                  <w:t>Item #</w:t>
                </w:r>
              </w:sdtContent>
            </w:sdt>
            <w:r w:rsidR="00B13F15" w:rsidRPr="001672F0">
              <w:rPr>
                <w:color w:val="auto"/>
              </w:rPr>
              <w:t xml:space="preserve"> </w:t>
            </w:r>
          </w:p>
        </w:tc>
        <w:tc>
          <w:tcPr>
            <w:tcW w:w="3278" w:type="pct"/>
          </w:tcPr>
          <w:p w14:paraId="6480AFFB" w14:textId="4050F61E" w:rsidR="00E772B3" w:rsidRPr="001672F0" w:rsidRDefault="00000000" w:rsidP="007364A2">
            <w:pPr>
              <w:pStyle w:val="Heading1"/>
              <w:jc w:val="left"/>
              <w:cnfStyle w:val="100000000000" w:firstRow="1" w:lastRow="0" w:firstColumn="0" w:lastColumn="0" w:oddVBand="0" w:evenVBand="0" w:oddHBand="0" w:evenHBand="0" w:firstRowFirstColumn="0" w:firstRowLastColumn="0" w:lastRowFirstColumn="0" w:lastRowLastColumn="0"/>
              <w:rPr>
                <w:color w:val="auto"/>
              </w:rPr>
            </w:pPr>
            <w:sdt>
              <w:sdtPr>
                <w:rPr>
                  <w:color w:val="auto"/>
                </w:rPr>
                <w:id w:val="96376347"/>
                <w:placeholder>
                  <w:docPart w:val="A10DD4BAAC144D1FA89788D17428F0D5"/>
                </w:placeholder>
                <w15:appearance w15:val="hidden"/>
              </w:sdtPr>
              <w:sdtContent>
                <w:r w:rsidR="001672F0" w:rsidRPr="001672F0">
                  <w:rPr>
                    <w:color w:val="auto"/>
                  </w:rPr>
                  <w:t>nAME/cOMPANY</w:t>
                </w:r>
              </w:sdtContent>
            </w:sdt>
            <w:r w:rsidR="00B13F15" w:rsidRPr="001672F0">
              <w:rPr>
                <w:color w:val="auto"/>
              </w:rPr>
              <w:t xml:space="preserve"> </w:t>
            </w:r>
          </w:p>
        </w:tc>
        <w:tc>
          <w:tcPr>
            <w:tcW w:w="140" w:type="pct"/>
          </w:tcPr>
          <w:p w14:paraId="37EC19E9" w14:textId="77777777" w:rsidR="00E772B3" w:rsidRDefault="00E772B3" w:rsidP="00257184">
            <w:pPr>
              <w:pStyle w:val="Heading1"/>
              <w:cnfStyle w:val="100000000000" w:firstRow="1" w:lastRow="0" w:firstColumn="0" w:lastColumn="0" w:oddVBand="0" w:evenVBand="0" w:oddHBand="0" w:evenHBand="0" w:firstRowFirstColumn="0" w:firstRowLastColumn="0" w:lastRowFirstColumn="0" w:lastRowLastColumn="0"/>
            </w:pPr>
          </w:p>
        </w:tc>
        <w:tc>
          <w:tcPr>
            <w:tcW w:w="981" w:type="pct"/>
          </w:tcPr>
          <w:p w14:paraId="77AABE6E" w14:textId="6ACA2676" w:rsidR="00E772B3" w:rsidRPr="001672F0" w:rsidRDefault="001672F0" w:rsidP="00257184">
            <w:pPr>
              <w:pStyle w:val="Heading1"/>
              <w:cnfStyle w:val="100000000000" w:firstRow="1" w:lastRow="0" w:firstColumn="0" w:lastColumn="0" w:oddVBand="0" w:evenVBand="0" w:oddHBand="0" w:evenHBand="0" w:firstRowFirstColumn="0" w:firstRowLastColumn="0" w:lastRowFirstColumn="0" w:lastRowLastColumn="0"/>
              <w:rPr>
                <w:color w:val="auto"/>
              </w:rPr>
            </w:pPr>
            <w:r w:rsidRPr="001672F0">
              <w:rPr>
                <w:color w:val="auto"/>
              </w:rPr>
              <w:t>dONATION</w:t>
            </w:r>
            <w:r w:rsidR="00B13F15" w:rsidRPr="001672F0">
              <w:rPr>
                <w:color w:val="auto"/>
              </w:rPr>
              <w:t xml:space="preserve"> </w:t>
            </w:r>
          </w:p>
        </w:tc>
      </w:tr>
      <w:tr w:rsidR="00D00936" w:rsidRPr="00846B76" w14:paraId="734D352A"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1BC288C8" w14:textId="77777777" w:rsidR="00E772B3" w:rsidRPr="00257184" w:rsidRDefault="00000000" w:rsidP="001E0E4E">
            <w:sdt>
              <w:sdtPr>
                <w:id w:val="1571236392"/>
                <w:placeholder>
                  <w:docPart w:val="2778A842A0B44881AD1488F75FD939E9"/>
                </w:placeholder>
                <w:temporary/>
                <w:showingPlcHdr/>
                <w15:appearance w15:val="hidden"/>
              </w:sdtPr>
              <w:sdtContent>
                <w:r w:rsidR="00E772B3" w:rsidRPr="00257184">
                  <w:t>Item #1</w:t>
                </w:r>
              </w:sdtContent>
            </w:sdt>
            <w:r w:rsidR="00B13F15">
              <w:t xml:space="preserve"> </w:t>
            </w:r>
          </w:p>
        </w:tc>
        <w:tc>
          <w:tcPr>
            <w:tcW w:w="3278" w:type="pct"/>
          </w:tcPr>
          <w:p w14:paraId="110621C6" w14:textId="0637593D"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334A567D" w14:textId="77777777" w:rsidR="00E772B3"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45E4BDAB" w14:textId="14673D6C" w:rsidR="00E772B3" w:rsidRPr="001672F0" w:rsidRDefault="00E772B3" w:rsidP="00B13F15">
            <w:pPr>
              <w:pStyle w:val="Price"/>
              <w:cnfStyle w:val="000000100000" w:firstRow="0" w:lastRow="0" w:firstColumn="0" w:lastColumn="0" w:oddVBand="0" w:evenVBand="0" w:oddHBand="1" w:evenHBand="0" w:firstRowFirstColumn="0" w:firstRowLastColumn="0" w:lastRowFirstColumn="0" w:lastRowLastColumn="0"/>
            </w:pPr>
          </w:p>
        </w:tc>
      </w:tr>
      <w:tr w:rsidR="00D00936" w:rsidRPr="00846B76" w14:paraId="254A371B"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73FD899C" w14:textId="77777777" w:rsidR="00E772B3" w:rsidRPr="00257184" w:rsidRDefault="00000000" w:rsidP="001E0E4E">
            <w:sdt>
              <w:sdtPr>
                <w:id w:val="-1754036310"/>
                <w:placeholder>
                  <w:docPart w:val="D7DE6FE8E146412CA01C486EDEDDF042"/>
                </w:placeholder>
                <w:temporary/>
                <w:showingPlcHdr/>
                <w15:appearance w15:val="hidden"/>
              </w:sdtPr>
              <w:sdtContent>
                <w:r w:rsidR="00E772B3" w:rsidRPr="00257184">
                  <w:t>Item #2</w:t>
                </w:r>
              </w:sdtContent>
            </w:sdt>
            <w:r w:rsidR="00B13F15">
              <w:t xml:space="preserve"> </w:t>
            </w:r>
          </w:p>
        </w:tc>
        <w:tc>
          <w:tcPr>
            <w:tcW w:w="3278" w:type="pct"/>
          </w:tcPr>
          <w:p w14:paraId="60952187" w14:textId="57AC1DEB" w:rsidR="00E772B3" w:rsidRPr="00846B76" w:rsidRDefault="00E772B3" w:rsidP="001E0E4E">
            <w:pPr>
              <w:cnfStyle w:val="000000000000" w:firstRow="0" w:lastRow="0" w:firstColumn="0" w:lastColumn="0" w:oddVBand="0" w:evenVBand="0" w:oddHBand="0" w:evenHBand="0" w:firstRowFirstColumn="0" w:firstRowLastColumn="0" w:lastRowFirstColumn="0" w:lastRowLastColumn="0"/>
            </w:pPr>
          </w:p>
        </w:tc>
        <w:tc>
          <w:tcPr>
            <w:tcW w:w="140" w:type="pct"/>
          </w:tcPr>
          <w:p w14:paraId="54341B9F" w14:textId="77777777" w:rsidR="00E772B3"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6E148BF5" w14:textId="0104975E" w:rsidR="00E772B3" w:rsidRPr="001672F0" w:rsidRDefault="00E772B3" w:rsidP="00B13F15">
            <w:pPr>
              <w:pStyle w:val="Price"/>
              <w:cnfStyle w:val="000000000000" w:firstRow="0" w:lastRow="0" w:firstColumn="0" w:lastColumn="0" w:oddVBand="0" w:evenVBand="0" w:oddHBand="0" w:evenHBand="0" w:firstRowFirstColumn="0" w:firstRowLastColumn="0" w:lastRowFirstColumn="0" w:lastRowLastColumn="0"/>
            </w:pPr>
          </w:p>
        </w:tc>
      </w:tr>
      <w:tr w:rsidR="00D00936" w:rsidRPr="00846B76" w14:paraId="1B510A52"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2B30DF73" w14:textId="77777777" w:rsidR="00E772B3" w:rsidRPr="00257184" w:rsidRDefault="00000000" w:rsidP="001E0E4E">
            <w:sdt>
              <w:sdtPr>
                <w:id w:val="1675677708"/>
                <w:placeholder>
                  <w:docPart w:val="A3A9E23CFC3B410F98BA316CD8F295D3"/>
                </w:placeholder>
                <w:temporary/>
                <w:showingPlcHdr/>
                <w15:appearance w15:val="hidden"/>
              </w:sdtPr>
              <w:sdtContent>
                <w:r w:rsidR="00E772B3" w:rsidRPr="00257184">
                  <w:t>Item #3</w:t>
                </w:r>
              </w:sdtContent>
            </w:sdt>
            <w:r w:rsidR="00B13F15">
              <w:t xml:space="preserve"> </w:t>
            </w:r>
          </w:p>
        </w:tc>
        <w:tc>
          <w:tcPr>
            <w:tcW w:w="3278" w:type="pct"/>
          </w:tcPr>
          <w:p w14:paraId="0CF9140D" w14:textId="282FA035"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4A82DEF5" w14:textId="77777777" w:rsidR="00E772B3"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19B04B9A" w14:textId="4621C76E" w:rsidR="00E772B3" w:rsidRPr="001672F0" w:rsidRDefault="00E772B3" w:rsidP="00B13F15">
            <w:pPr>
              <w:pStyle w:val="Price"/>
              <w:cnfStyle w:val="000000100000" w:firstRow="0" w:lastRow="0" w:firstColumn="0" w:lastColumn="0" w:oddVBand="0" w:evenVBand="0" w:oddHBand="1" w:evenHBand="0" w:firstRowFirstColumn="0" w:firstRowLastColumn="0" w:lastRowFirstColumn="0" w:lastRowLastColumn="0"/>
            </w:pPr>
          </w:p>
        </w:tc>
      </w:tr>
      <w:tr w:rsidR="00D00936" w:rsidRPr="00846B76" w14:paraId="2643CE20"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0F05A82F" w14:textId="77777777" w:rsidR="00E772B3" w:rsidRPr="00257184" w:rsidRDefault="00000000" w:rsidP="001E0E4E">
            <w:sdt>
              <w:sdtPr>
                <w:id w:val="-1468967892"/>
                <w:placeholder>
                  <w:docPart w:val="97E054E98C7F49F9A1CFA197579A4F29"/>
                </w:placeholder>
                <w:temporary/>
                <w:showingPlcHdr/>
                <w15:appearance w15:val="hidden"/>
              </w:sdtPr>
              <w:sdtContent>
                <w:r w:rsidR="00E772B3" w:rsidRPr="00257184">
                  <w:t>Item #4</w:t>
                </w:r>
              </w:sdtContent>
            </w:sdt>
            <w:r w:rsidR="00B13F15">
              <w:t xml:space="preserve"> </w:t>
            </w:r>
          </w:p>
        </w:tc>
        <w:tc>
          <w:tcPr>
            <w:tcW w:w="3278" w:type="pct"/>
          </w:tcPr>
          <w:p w14:paraId="6711D5FC" w14:textId="77777777" w:rsidR="00E772B3" w:rsidRDefault="00E772B3" w:rsidP="00295D03">
            <w:pPr>
              <w:ind w:right="-280"/>
              <w:cnfStyle w:val="000000000000" w:firstRow="0" w:lastRow="0" w:firstColumn="0" w:lastColumn="0" w:oddVBand="0" w:evenVBand="0" w:oddHBand="0" w:evenHBand="0" w:firstRowFirstColumn="0" w:firstRowLastColumn="0" w:lastRowFirstColumn="0" w:lastRowLastColumn="0"/>
            </w:pPr>
          </w:p>
        </w:tc>
        <w:tc>
          <w:tcPr>
            <w:tcW w:w="140" w:type="pct"/>
          </w:tcPr>
          <w:p w14:paraId="324B0641"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033BC010" w14:textId="77777777"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6909B3B3"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124770D4" w14:textId="77777777" w:rsidR="00E772B3" w:rsidRPr="00257184" w:rsidRDefault="00000000" w:rsidP="001E0E4E">
            <w:sdt>
              <w:sdtPr>
                <w:id w:val="-1996099991"/>
                <w:placeholder>
                  <w:docPart w:val="01678463C7944D1E910C5F168E8AE45D"/>
                </w:placeholder>
                <w:temporary/>
                <w:showingPlcHdr/>
                <w15:appearance w15:val="hidden"/>
              </w:sdtPr>
              <w:sdtContent>
                <w:r w:rsidR="00E772B3" w:rsidRPr="00257184">
                  <w:t>Item #5</w:t>
                </w:r>
              </w:sdtContent>
            </w:sdt>
            <w:r w:rsidR="00B13F15">
              <w:t xml:space="preserve"> </w:t>
            </w:r>
          </w:p>
        </w:tc>
        <w:tc>
          <w:tcPr>
            <w:tcW w:w="3278" w:type="pct"/>
          </w:tcPr>
          <w:p w14:paraId="59C03F45" w14:textId="77777777"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3F481421" w14:textId="77777777" w:rsidR="00E772B3" w:rsidRPr="00846B76"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4B391C91" w14:textId="77777777" w:rsidR="00E772B3" w:rsidRPr="001672F0" w:rsidRDefault="00E772B3" w:rsidP="00F4570E">
            <w:pPr>
              <w:spacing w:before="120"/>
              <w:jc w:val="center"/>
              <w:cnfStyle w:val="000000100000" w:firstRow="0" w:lastRow="0" w:firstColumn="0" w:lastColumn="0" w:oddVBand="0" w:evenVBand="0" w:oddHBand="1" w:evenHBand="0" w:firstRowFirstColumn="0" w:firstRowLastColumn="0" w:lastRowFirstColumn="0" w:lastRowLastColumn="0"/>
            </w:pPr>
          </w:p>
        </w:tc>
      </w:tr>
      <w:tr w:rsidR="00D00936" w:rsidRPr="00846B76" w14:paraId="462D6E35"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343FCFBE" w14:textId="77777777" w:rsidR="00E772B3" w:rsidRPr="00257184" w:rsidRDefault="00000000" w:rsidP="001E0E4E">
            <w:sdt>
              <w:sdtPr>
                <w:id w:val="-1392177930"/>
                <w:placeholder>
                  <w:docPart w:val="95FC08B4F21B481A9B01513A3CE780DC"/>
                </w:placeholder>
                <w:temporary/>
                <w:showingPlcHdr/>
                <w15:appearance w15:val="hidden"/>
              </w:sdtPr>
              <w:sdtContent>
                <w:r w:rsidR="00E772B3" w:rsidRPr="00257184">
                  <w:t>Item #6</w:t>
                </w:r>
              </w:sdtContent>
            </w:sdt>
            <w:r w:rsidR="00B13F15">
              <w:t xml:space="preserve"> </w:t>
            </w:r>
          </w:p>
        </w:tc>
        <w:tc>
          <w:tcPr>
            <w:tcW w:w="3278" w:type="pct"/>
          </w:tcPr>
          <w:p w14:paraId="0F116D37" w14:textId="77777777" w:rsidR="00E772B3" w:rsidRPr="00846B76" w:rsidRDefault="00E772B3" w:rsidP="001E0E4E">
            <w:pPr>
              <w:cnfStyle w:val="000000000000" w:firstRow="0" w:lastRow="0" w:firstColumn="0" w:lastColumn="0" w:oddVBand="0" w:evenVBand="0" w:oddHBand="0" w:evenHBand="0" w:firstRowFirstColumn="0" w:firstRowLastColumn="0" w:lastRowFirstColumn="0" w:lastRowLastColumn="0"/>
            </w:pPr>
          </w:p>
        </w:tc>
        <w:tc>
          <w:tcPr>
            <w:tcW w:w="140" w:type="pct"/>
          </w:tcPr>
          <w:p w14:paraId="2A978B82"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12CFBA5E" w14:textId="77777777"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2E7418EE"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57E9BAB9" w14:textId="77777777" w:rsidR="00E772B3" w:rsidRPr="00257184" w:rsidRDefault="00000000" w:rsidP="001E0E4E">
            <w:sdt>
              <w:sdtPr>
                <w:id w:val="1118416718"/>
                <w:placeholder>
                  <w:docPart w:val="E6A37CB03A9F4AA7B2D52F1776278A90"/>
                </w:placeholder>
                <w:temporary/>
                <w:showingPlcHdr/>
                <w15:appearance w15:val="hidden"/>
              </w:sdtPr>
              <w:sdtContent>
                <w:r w:rsidR="00E772B3" w:rsidRPr="00257184">
                  <w:t>Item #7</w:t>
                </w:r>
                <w:r w:rsidR="00B13F15">
                  <w:t xml:space="preserve"> </w:t>
                </w:r>
              </w:sdtContent>
            </w:sdt>
            <w:r w:rsidR="00B13F15">
              <w:t xml:space="preserve"> </w:t>
            </w:r>
          </w:p>
        </w:tc>
        <w:tc>
          <w:tcPr>
            <w:tcW w:w="3278" w:type="pct"/>
          </w:tcPr>
          <w:p w14:paraId="3CAD3262" w14:textId="77777777" w:rsidR="00E772B3" w:rsidRPr="00846B76" w:rsidRDefault="00E772B3" w:rsidP="001E0E4E">
            <w:pPr>
              <w:cnfStyle w:val="000000100000" w:firstRow="0" w:lastRow="0" w:firstColumn="0" w:lastColumn="0" w:oddVBand="0" w:evenVBand="0" w:oddHBand="1" w:evenHBand="0" w:firstRowFirstColumn="0" w:firstRowLastColumn="0" w:lastRowFirstColumn="0" w:lastRowLastColumn="0"/>
            </w:pPr>
          </w:p>
        </w:tc>
        <w:tc>
          <w:tcPr>
            <w:tcW w:w="140" w:type="pct"/>
          </w:tcPr>
          <w:p w14:paraId="5B72B803" w14:textId="77777777" w:rsidR="00E772B3" w:rsidRPr="00846B76" w:rsidRDefault="00E772B3" w:rsidP="00257184">
            <w:pPr>
              <w:spacing w:before="120"/>
              <w:cnfStyle w:val="000000100000" w:firstRow="0" w:lastRow="0" w:firstColumn="0" w:lastColumn="0" w:oddVBand="0" w:evenVBand="0" w:oddHBand="1" w:evenHBand="0" w:firstRowFirstColumn="0" w:firstRowLastColumn="0" w:lastRowFirstColumn="0" w:lastRowLastColumn="0"/>
            </w:pPr>
          </w:p>
        </w:tc>
        <w:tc>
          <w:tcPr>
            <w:tcW w:w="981" w:type="pct"/>
          </w:tcPr>
          <w:p w14:paraId="5B0A1FD5" w14:textId="77777777" w:rsidR="00E772B3" w:rsidRPr="001672F0" w:rsidRDefault="00E772B3" w:rsidP="00F4570E">
            <w:pPr>
              <w:spacing w:before="120"/>
              <w:jc w:val="center"/>
              <w:cnfStyle w:val="000000100000" w:firstRow="0" w:lastRow="0" w:firstColumn="0" w:lastColumn="0" w:oddVBand="0" w:evenVBand="0" w:oddHBand="1" w:evenHBand="0" w:firstRowFirstColumn="0" w:firstRowLastColumn="0" w:lastRowFirstColumn="0" w:lastRowLastColumn="0"/>
            </w:pPr>
          </w:p>
        </w:tc>
      </w:tr>
      <w:tr w:rsidR="00D00936" w:rsidRPr="00846B76" w14:paraId="73F4F8FB" w14:textId="77777777" w:rsidTr="00F26070">
        <w:trPr>
          <w:trHeight w:val="611"/>
        </w:trPr>
        <w:tc>
          <w:tcPr>
            <w:cnfStyle w:val="001000000000" w:firstRow="0" w:lastRow="0" w:firstColumn="1" w:lastColumn="0" w:oddVBand="0" w:evenVBand="0" w:oddHBand="0" w:evenHBand="0" w:firstRowFirstColumn="0" w:firstRowLastColumn="0" w:lastRowFirstColumn="0" w:lastRowLastColumn="0"/>
            <w:tcW w:w="601" w:type="pct"/>
          </w:tcPr>
          <w:p w14:paraId="54B2B59C" w14:textId="77777777" w:rsidR="00F26070" w:rsidRDefault="00F26070" w:rsidP="00F26070">
            <w:pPr>
              <w:rPr>
                <w:b w:val="0"/>
              </w:rPr>
            </w:pPr>
            <w:r>
              <w:t>Flag Football</w:t>
            </w:r>
          </w:p>
          <w:p w14:paraId="36ED212D" w14:textId="66EDF37E" w:rsidR="00E772B3" w:rsidRPr="00257184" w:rsidRDefault="00F26070" w:rsidP="00F26070">
            <w:r>
              <w:t>Team Sponsor</w:t>
            </w:r>
          </w:p>
        </w:tc>
        <w:tc>
          <w:tcPr>
            <w:tcW w:w="3278" w:type="pct"/>
          </w:tcPr>
          <w:p w14:paraId="4E896798" w14:textId="04BD0CC5" w:rsidR="00E772B3" w:rsidRDefault="00F26070" w:rsidP="001E0E4E">
            <w:pPr>
              <w:cnfStyle w:val="000000000000" w:firstRow="0" w:lastRow="0" w:firstColumn="0" w:lastColumn="0" w:oddVBand="0" w:evenVBand="0" w:oddHBand="0" w:evenHBand="0" w:firstRowFirstColumn="0" w:firstRowLastColumn="0" w:lastRowFirstColumn="0" w:lastRowLastColumn="0"/>
              <w:rPr>
                <w:b/>
                <w:bCs/>
              </w:rPr>
            </w:pPr>
            <w:r>
              <w:t>Whole team sponsor with plaque: Includes your company name and colors on team uniforms.</w:t>
            </w:r>
            <w:r>
              <w:t xml:space="preserve"> </w:t>
            </w:r>
            <w:r>
              <w:rPr>
                <w:b/>
                <w:bCs/>
              </w:rPr>
              <w:t>$350.00</w:t>
            </w:r>
            <w:r>
              <w:rPr>
                <w:b/>
                <w:bCs/>
              </w:rPr>
              <w:br/>
              <w:t>Company Name:                          Phone/Email:</w:t>
            </w:r>
          </w:p>
          <w:p w14:paraId="421E9676" w14:textId="31F1D4D8" w:rsidR="00F26070" w:rsidRPr="00F26070" w:rsidRDefault="00F26070" w:rsidP="00F26070">
            <w:pPr>
              <w:tabs>
                <w:tab w:val="center" w:pos="3231"/>
              </w:tabs>
              <w:cnfStyle w:val="000000000000" w:firstRow="0" w:lastRow="0" w:firstColumn="0" w:lastColumn="0" w:oddVBand="0" w:evenVBand="0" w:oddHBand="0" w:evenHBand="0" w:firstRowFirstColumn="0" w:firstRowLastColumn="0" w:lastRowFirstColumn="0" w:lastRowLastColumn="0"/>
              <w:rPr>
                <w:b/>
                <w:bCs/>
              </w:rPr>
            </w:pPr>
            <w:r>
              <w:rPr>
                <w:b/>
                <w:bCs/>
              </w:rPr>
              <w:t>Child playing:</w:t>
            </w:r>
            <w:r>
              <w:rPr>
                <w:b/>
                <w:bCs/>
              </w:rPr>
              <w:tab/>
              <w:t>Colors:</w:t>
            </w:r>
          </w:p>
        </w:tc>
        <w:tc>
          <w:tcPr>
            <w:tcW w:w="140" w:type="pct"/>
          </w:tcPr>
          <w:p w14:paraId="2A7F01EA" w14:textId="77777777" w:rsidR="00E772B3" w:rsidRPr="00846B76" w:rsidRDefault="00E772B3" w:rsidP="00257184">
            <w:pPr>
              <w:spacing w:before="120"/>
              <w:cnfStyle w:val="000000000000" w:firstRow="0" w:lastRow="0" w:firstColumn="0" w:lastColumn="0" w:oddVBand="0" w:evenVBand="0" w:oddHBand="0" w:evenHBand="0" w:firstRowFirstColumn="0" w:firstRowLastColumn="0" w:lastRowFirstColumn="0" w:lastRowLastColumn="0"/>
            </w:pPr>
          </w:p>
        </w:tc>
        <w:tc>
          <w:tcPr>
            <w:tcW w:w="981" w:type="pct"/>
          </w:tcPr>
          <w:p w14:paraId="657927B3" w14:textId="7B0A18E5" w:rsidR="00E772B3" w:rsidRPr="001672F0" w:rsidRDefault="00E772B3" w:rsidP="00F4570E">
            <w:pPr>
              <w:spacing w:before="120"/>
              <w:jc w:val="center"/>
              <w:cnfStyle w:val="000000000000" w:firstRow="0" w:lastRow="0" w:firstColumn="0" w:lastColumn="0" w:oddVBand="0" w:evenVBand="0" w:oddHBand="0" w:evenHBand="0" w:firstRowFirstColumn="0" w:firstRowLastColumn="0" w:lastRowFirstColumn="0" w:lastRowLastColumn="0"/>
            </w:pPr>
          </w:p>
        </w:tc>
      </w:tr>
      <w:tr w:rsidR="00D00936" w:rsidRPr="00846B76" w14:paraId="64DA6AA7" w14:textId="77777777" w:rsidTr="00F26070">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01" w:type="pct"/>
          </w:tcPr>
          <w:p w14:paraId="5AD71520" w14:textId="58CA2EA9" w:rsidR="00E772B3" w:rsidRPr="00257184" w:rsidRDefault="00E772B3" w:rsidP="001E0E4E"/>
        </w:tc>
        <w:tc>
          <w:tcPr>
            <w:tcW w:w="3278" w:type="pct"/>
          </w:tcPr>
          <w:p w14:paraId="085254C7" w14:textId="53349BE1" w:rsidR="00E772B3" w:rsidRPr="001672F0" w:rsidRDefault="001672F0" w:rsidP="001E0E4E">
            <w:pPr>
              <w:cnfStyle w:val="000000100000" w:firstRow="0" w:lastRow="0" w:firstColumn="0" w:lastColumn="0" w:oddVBand="0" w:evenVBand="0" w:oddHBand="1" w:evenHBand="0" w:firstRowFirstColumn="0" w:firstRowLastColumn="0" w:lastRowFirstColumn="0" w:lastRowLastColumn="0"/>
              <w:rPr>
                <w:b/>
                <w:bCs/>
              </w:rPr>
            </w:pPr>
            <w:r w:rsidRPr="001672F0">
              <w:rPr>
                <w:b/>
                <w:bCs/>
              </w:rPr>
              <w:t>TOTAL DONATED</w:t>
            </w:r>
          </w:p>
        </w:tc>
        <w:tc>
          <w:tcPr>
            <w:tcW w:w="140" w:type="pct"/>
          </w:tcPr>
          <w:p w14:paraId="598B1C33" w14:textId="77777777" w:rsidR="00E772B3" w:rsidRPr="00846B76" w:rsidRDefault="00E772B3" w:rsidP="00257184">
            <w:pPr>
              <w:cnfStyle w:val="000000100000" w:firstRow="0" w:lastRow="0" w:firstColumn="0" w:lastColumn="0" w:oddVBand="0" w:evenVBand="0" w:oddHBand="1" w:evenHBand="0" w:firstRowFirstColumn="0" w:firstRowLastColumn="0" w:lastRowFirstColumn="0" w:lastRowLastColumn="0"/>
            </w:pPr>
          </w:p>
        </w:tc>
        <w:tc>
          <w:tcPr>
            <w:tcW w:w="981" w:type="pct"/>
          </w:tcPr>
          <w:p w14:paraId="48C5BC6D" w14:textId="244CE034" w:rsidR="00E772B3" w:rsidRPr="001672F0" w:rsidRDefault="001672F0" w:rsidP="001672F0">
            <w:pPr>
              <w:cnfStyle w:val="000000100000" w:firstRow="0" w:lastRow="0" w:firstColumn="0" w:lastColumn="0" w:oddVBand="0" w:evenVBand="0" w:oddHBand="1" w:evenHBand="0" w:firstRowFirstColumn="0" w:firstRowLastColumn="0" w:lastRowFirstColumn="0" w:lastRowLastColumn="0"/>
              <w:rPr>
                <w:sz w:val="28"/>
                <w:szCs w:val="32"/>
              </w:rPr>
            </w:pPr>
            <w:r w:rsidRPr="001672F0">
              <w:rPr>
                <w:sz w:val="32"/>
                <w:szCs w:val="36"/>
              </w:rPr>
              <w:t>$</w:t>
            </w:r>
          </w:p>
        </w:tc>
      </w:tr>
    </w:tbl>
    <w:p w14:paraId="2A3A6654" w14:textId="77777777" w:rsidR="00CE6104" w:rsidRDefault="00CE6104" w:rsidP="00E677FE">
      <w:pPr>
        <w:spacing w:after="0"/>
        <w:rPr>
          <w:sz w:val="12"/>
          <w:szCs w:val="16"/>
        </w:rPr>
      </w:pPr>
    </w:p>
    <w:p w14:paraId="42AC353E" w14:textId="14408E0B" w:rsidR="00F26070" w:rsidRPr="00F26070" w:rsidRDefault="00F26070" w:rsidP="00E677FE">
      <w:pPr>
        <w:spacing w:after="0"/>
        <w:rPr>
          <w:szCs w:val="32"/>
        </w:rPr>
      </w:pPr>
      <w:r>
        <w:rPr>
          <w:szCs w:val="32"/>
        </w:rPr>
        <w:t>Please turn in forms and any money collected by July 1</w:t>
      </w:r>
      <w:r w:rsidRPr="00F26070">
        <w:rPr>
          <w:szCs w:val="32"/>
          <w:vertAlign w:val="superscript"/>
        </w:rPr>
        <w:t>st</w:t>
      </w:r>
      <w:r>
        <w:rPr>
          <w:szCs w:val="32"/>
        </w:rPr>
        <w:t>, 2024.</w:t>
      </w:r>
      <w:r>
        <w:rPr>
          <w:szCs w:val="32"/>
        </w:rPr>
        <w:br/>
        <w:t xml:space="preserve"> They can be mailed to Dorr Rec P.O Box 65 Dorr, Mi. 49323. Or email us </w:t>
      </w:r>
      <w:hyperlink r:id="rId9" w:history="1">
        <w:r w:rsidRPr="007916CE">
          <w:rPr>
            <w:rStyle w:val="Hyperlink"/>
            <w:szCs w:val="32"/>
          </w:rPr>
          <w:t>dorrrecreation@gmail.com</w:t>
        </w:r>
      </w:hyperlink>
      <w:r>
        <w:rPr>
          <w:szCs w:val="32"/>
        </w:rPr>
        <w:t xml:space="preserve"> to set up a time to drop off your donation form. (</w:t>
      </w:r>
      <w:proofErr w:type="gramStart"/>
      <w:r>
        <w:rPr>
          <w:szCs w:val="32"/>
        </w:rPr>
        <w:t>Also</w:t>
      </w:r>
      <w:proofErr w:type="gramEnd"/>
      <w:r>
        <w:rPr>
          <w:szCs w:val="32"/>
        </w:rPr>
        <w:t xml:space="preserve"> as we are a non-profit any business that donates can use this as a write off.)</w:t>
      </w:r>
    </w:p>
    <w:sectPr w:rsidR="00F26070" w:rsidRPr="00F26070" w:rsidSect="00F26070">
      <w:footerReference w:type="default" r:id="rId10"/>
      <w:pgSz w:w="12240" w:h="15840"/>
      <w:pgMar w:top="1440" w:right="1440" w:bottom="1440" w:left="1440" w:header="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0C8F4" w14:textId="77777777" w:rsidR="002A6286" w:rsidRDefault="002A6286" w:rsidP="00650259">
      <w:pPr>
        <w:spacing w:after="0" w:line="240" w:lineRule="auto"/>
      </w:pPr>
      <w:r>
        <w:separator/>
      </w:r>
    </w:p>
  </w:endnote>
  <w:endnote w:type="continuationSeparator" w:id="0">
    <w:p w14:paraId="222D7348" w14:textId="77777777" w:rsidR="002A6286" w:rsidRDefault="002A628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4DCDA52-4574-4776-B3E5-3A25CA9E19EB}"/>
    <w:embedBold r:id="rId2" w:fontKey="{9C7FDBBC-9BE9-456E-BA3A-161AE59F971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487EA74B-A3C7-41B6-A99D-E6DCE74A9BD7}"/>
    <w:embedBold r:id="rId4" w:fontKey="{72C9AE2E-79B3-43E1-9E25-809A2E1170BC}"/>
    <w:embedItalic r:id="rId5" w:fontKey="{B441B1C5-42A5-4E58-B5FB-E7545012E1E6}"/>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embedRegular r:id="rId6" w:fontKey="{AA9093EC-C246-4FF9-B047-8F10275A26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73326A" w:rsidRPr="0073326A" w14:paraId="5DE99FAC" w14:textId="77777777" w:rsidTr="00C4167A">
      <w:tc>
        <w:tcPr>
          <w:tcW w:w="4675" w:type="dxa"/>
          <w:vAlign w:val="center"/>
        </w:tcPr>
        <w:p w14:paraId="642B44A4" w14:textId="77777777" w:rsidR="0073326A" w:rsidRPr="0073326A" w:rsidRDefault="0073326A" w:rsidP="0073326A">
          <w:pPr>
            <w:tabs>
              <w:tab w:val="center" w:pos="4680"/>
              <w:tab w:val="right" w:pos="9810"/>
            </w:tabs>
            <w:spacing w:after="0" w:line="240" w:lineRule="auto"/>
            <w:rPr>
              <w:sz w:val="18"/>
              <w:szCs w:val="24"/>
            </w:rPr>
          </w:pPr>
        </w:p>
      </w:tc>
      <w:tc>
        <w:tcPr>
          <w:tcW w:w="4675" w:type="dxa"/>
          <w:vAlign w:val="center"/>
        </w:tcPr>
        <w:p w14:paraId="6AF541C9" w14:textId="77777777" w:rsidR="0073326A" w:rsidRPr="0073326A" w:rsidRDefault="0073326A" w:rsidP="0073326A">
          <w:pPr>
            <w:tabs>
              <w:tab w:val="center" w:pos="4680"/>
              <w:tab w:val="right" w:pos="9810"/>
            </w:tabs>
            <w:spacing w:after="0" w:line="240" w:lineRule="auto"/>
            <w:jc w:val="right"/>
            <w:rPr>
              <w:sz w:val="18"/>
              <w:szCs w:val="24"/>
            </w:rPr>
          </w:pPr>
        </w:p>
      </w:tc>
    </w:tr>
  </w:tbl>
  <w:p w14:paraId="669F79CD"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FB7D7" w14:textId="77777777" w:rsidR="002A6286" w:rsidRDefault="002A6286" w:rsidP="00650259">
      <w:pPr>
        <w:spacing w:after="0" w:line="240" w:lineRule="auto"/>
      </w:pPr>
      <w:r>
        <w:separator/>
      </w:r>
    </w:p>
  </w:footnote>
  <w:footnote w:type="continuationSeparator" w:id="0">
    <w:p w14:paraId="5CA45B2C" w14:textId="77777777" w:rsidR="002A6286" w:rsidRDefault="002A6286"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68749064">
    <w:abstractNumId w:val="11"/>
  </w:num>
  <w:num w:numId="2" w16cid:durableId="528228305">
    <w:abstractNumId w:val="7"/>
  </w:num>
  <w:num w:numId="3" w16cid:durableId="1790394981">
    <w:abstractNumId w:val="15"/>
  </w:num>
  <w:num w:numId="4" w16cid:durableId="895355981">
    <w:abstractNumId w:val="12"/>
  </w:num>
  <w:num w:numId="5" w16cid:durableId="573440900">
    <w:abstractNumId w:val="13"/>
  </w:num>
  <w:num w:numId="6" w16cid:durableId="906837300">
    <w:abstractNumId w:val="19"/>
  </w:num>
  <w:num w:numId="7" w16cid:durableId="43020774">
    <w:abstractNumId w:val="6"/>
  </w:num>
  <w:num w:numId="8" w16cid:durableId="1929194051">
    <w:abstractNumId w:val="10"/>
  </w:num>
  <w:num w:numId="9" w16cid:durableId="1294289569">
    <w:abstractNumId w:val="17"/>
  </w:num>
  <w:num w:numId="10" w16cid:durableId="1147285490">
    <w:abstractNumId w:val="1"/>
  </w:num>
  <w:num w:numId="11" w16cid:durableId="535774099">
    <w:abstractNumId w:val="5"/>
  </w:num>
  <w:num w:numId="12" w16cid:durableId="1754625213">
    <w:abstractNumId w:val="0"/>
  </w:num>
  <w:num w:numId="13" w16cid:durableId="1269852706">
    <w:abstractNumId w:val="2"/>
  </w:num>
  <w:num w:numId="14" w16cid:durableId="548995771">
    <w:abstractNumId w:val="9"/>
  </w:num>
  <w:num w:numId="15" w16cid:durableId="484973478">
    <w:abstractNumId w:val="8"/>
  </w:num>
  <w:num w:numId="16" w16cid:durableId="1042439581">
    <w:abstractNumId w:val="16"/>
  </w:num>
  <w:num w:numId="17" w16cid:durableId="91246380">
    <w:abstractNumId w:val="3"/>
  </w:num>
  <w:num w:numId="18" w16cid:durableId="464080243">
    <w:abstractNumId w:val="21"/>
  </w:num>
  <w:num w:numId="19" w16cid:durableId="1561942141">
    <w:abstractNumId w:val="18"/>
  </w:num>
  <w:num w:numId="20" w16cid:durableId="1948654103">
    <w:abstractNumId w:val="14"/>
  </w:num>
  <w:num w:numId="21" w16cid:durableId="1631935028">
    <w:abstractNumId w:val="20"/>
  </w:num>
  <w:num w:numId="22" w16cid:durableId="141238396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2F0"/>
    <w:rsid w:val="00052382"/>
    <w:rsid w:val="0006568A"/>
    <w:rsid w:val="00076F0F"/>
    <w:rsid w:val="00084253"/>
    <w:rsid w:val="000B3110"/>
    <w:rsid w:val="000D1F49"/>
    <w:rsid w:val="000D5100"/>
    <w:rsid w:val="00140E5C"/>
    <w:rsid w:val="001672F0"/>
    <w:rsid w:val="001727CA"/>
    <w:rsid w:val="00194B0D"/>
    <w:rsid w:val="001979D3"/>
    <w:rsid w:val="001A0C64"/>
    <w:rsid w:val="001B5EEE"/>
    <w:rsid w:val="001E0E4E"/>
    <w:rsid w:val="001F0608"/>
    <w:rsid w:val="001F70D7"/>
    <w:rsid w:val="00257184"/>
    <w:rsid w:val="00290F5E"/>
    <w:rsid w:val="00295D03"/>
    <w:rsid w:val="002A6286"/>
    <w:rsid w:val="002C09FD"/>
    <w:rsid w:val="002C16BD"/>
    <w:rsid w:val="002C56E6"/>
    <w:rsid w:val="002E5B69"/>
    <w:rsid w:val="00305A0F"/>
    <w:rsid w:val="00312469"/>
    <w:rsid w:val="00315DD1"/>
    <w:rsid w:val="003379ED"/>
    <w:rsid w:val="00343DF9"/>
    <w:rsid w:val="00361E11"/>
    <w:rsid w:val="003A2B3D"/>
    <w:rsid w:val="003B4744"/>
    <w:rsid w:val="003B575D"/>
    <w:rsid w:val="003D293F"/>
    <w:rsid w:val="003D3947"/>
    <w:rsid w:val="003F0847"/>
    <w:rsid w:val="003F55D9"/>
    <w:rsid w:val="0040090B"/>
    <w:rsid w:val="00407468"/>
    <w:rsid w:val="004077FE"/>
    <w:rsid w:val="00433138"/>
    <w:rsid w:val="004537BF"/>
    <w:rsid w:val="004619B8"/>
    <w:rsid w:val="0046302A"/>
    <w:rsid w:val="00487D2D"/>
    <w:rsid w:val="004A21A6"/>
    <w:rsid w:val="004D56EA"/>
    <w:rsid w:val="004D5D62"/>
    <w:rsid w:val="00504419"/>
    <w:rsid w:val="005112D0"/>
    <w:rsid w:val="00561E21"/>
    <w:rsid w:val="00577E06"/>
    <w:rsid w:val="005A3BF7"/>
    <w:rsid w:val="005B65D4"/>
    <w:rsid w:val="005D6CC7"/>
    <w:rsid w:val="005E33F3"/>
    <w:rsid w:val="005F2035"/>
    <w:rsid w:val="005F7990"/>
    <w:rsid w:val="0063739C"/>
    <w:rsid w:val="00644FC8"/>
    <w:rsid w:val="00650259"/>
    <w:rsid w:val="00651C81"/>
    <w:rsid w:val="00670058"/>
    <w:rsid w:val="00680B70"/>
    <w:rsid w:val="00684E43"/>
    <w:rsid w:val="006B1007"/>
    <w:rsid w:val="006E62D8"/>
    <w:rsid w:val="00713D1C"/>
    <w:rsid w:val="00720229"/>
    <w:rsid w:val="00732B16"/>
    <w:rsid w:val="0073326A"/>
    <w:rsid w:val="007364A2"/>
    <w:rsid w:val="00770F25"/>
    <w:rsid w:val="00784EEA"/>
    <w:rsid w:val="007A35A8"/>
    <w:rsid w:val="007A76BA"/>
    <w:rsid w:val="007B0A85"/>
    <w:rsid w:val="007B3736"/>
    <w:rsid w:val="007C6A52"/>
    <w:rsid w:val="007E244E"/>
    <w:rsid w:val="00806FF3"/>
    <w:rsid w:val="0082043E"/>
    <w:rsid w:val="008840CA"/>
    <w:rsid w:val="008D0AB9"/>
    <w:rsid w:val="008E203A"/>
    <w:rsid w:val="008F7F42"/>
    <w:rsid w:val="0091229C"/>
    <w:rsid w:val="00940E73"/>
    <w:rsid w:val="00964B99"/>
    <w:rsid w:val="00976D36"/>
    <w:rsid w:val="0098597D"/>
    <w:rsid w:val="00987C52"/>
    <w:rsid w:val="009F619A"/>
    <w:rsid w:val="009F6DDE"/>
    <w:rsid w:val="00A23302"/>
    <w:rsid w:val="00A2486D"/>
    <w:rsid w:val="00A370A8"/>
    <w:rsid w:val="00A51B9A"/>
    <w:rsid w:val="00A60442"/>
    <w:rsid w:val="00A774AB"/>
    <w:rsid w:val="00A80B24"/>
    <w:rsid w:val="00A866BF"/>
    <w:rsid w:val="00AA4CBF"/>
    <w:rsid w:val="00AB0BCC"/>
    <w:rsid w:val="00AE5575"/>
    <w:rsid w:val="00B13F15"/>
    <w:rsid w:val="00B160CA"/>
    <w:rsid w:val="00B50E3E"/>
    <w:rsid w:val="00B54015"/>
    <w:rsid w:val="00B60DB0"/>
    <w:rsid w:val="00B620F4"/>
    <w:rsid w:val="00B86837"/>
    <w:rsid w:val="00BD4753"/>
    <w:rsid w:val="00BD5CB1"/>
    <w:rsid w:val="00BE62EE"/>
    <w:rsid w:val="00C003BA"/>
    <w:rsid w:val="00C27FAC"/>
    <w:rsid w:val="00C4638C"/>
    <w:rsid w:val="00C46878"/>
    <w:rsid w:val="00C72268"/>
    <w:rsid w:val="00CB4A51"/>
    <w:rsid w:val="00CD4532"/>
    <w:rsid w:val="00CD47B0"/>
    <w:rsid w:val="00CE5C3A"/>
    <w:rsid w:val="00CE6104"/>
    <w:rsid w:val="00CE7918"/>
    <w:rsid w:val="00CF3542"/>
    <w:rsid w:val="00D00936"/>
    <w:rsid w:val="00D16163"/>
    <w:rsid w:val="00D351C6"/>
    <w:rsid w:val="00D50D20"/>
    <w:rsid w:val="00D91443"/>
    <w:rsid w:val="00DA6538"/>
    <w:rsid w:val="00DB3FAD"/>
    <w:rsid w:val="00DC0786"/>
    <w:rsid w:val="00E54F98"/>
    <w:rsid w:val="00E61C09"/>
    <w:rsid w:val="00E677FE"/>
    <w:rsid w:val="00E772B3"/>
    <w:rsid w:val="00EB3B58"/>
    <w:rsid w:val="00EC7359"/>
    <w:rsid w:val="00EE2FDF"/>
    <w:rsid w:val="00EE3054"/>
    <w:rsid w:val="00F00606"/>
    <w:rsid w:val="00F01256"/>
    <w:rsid w:val="00F0308A"/>
    <w:rsid w:val="00F24DAF"/>
    <w:rsid w:val="00F25044"/>
    <w:rsid w:val="00F26070"/>
    <w:rsid w:val="00F30DAA"/>
    <w:rsid w:val="00F4570E"/>
    <w:rsid w:val="00F72467"/>
    <w:rsid w:val="00FC288C"/>
    <w:rsid w:val="00FC7475"/>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72D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A2B3D"/>
    <w:rPr>
      <w:sz w:val="24"/>
    </w:rPr>
  </w:style>
  <w:style w:type="paragraph" w:styleId="Heading1">
    <w:name w:val="heading 1"/>
    <w:basedOn w:val="Normal"/>
    <w:link w:val="Heading1Char"/>
    <w:uiPriority w:val="1"/>
    <w:qFormat/>
    <w:rsid w:val="003A2B3D"/>
    <w:pPr>
      <w:spacing w:after="0" w:line="240" w:lineRule="auto"/>
      <w:jc w:val="center"/>
      <w:outlineLvl w:val="0"/>
    </w:pPr>
    <w:rPr>
      <w:rFonts w:asciiTheme="majorHAnsi" w:hAnsiTheme="majorHAnsi" w:cs="Times New Roman (Body CS)"/>
      <w:b/>
      <w:caps/>
      <w:color w:val="2048EB" w:themeColor="accent3" w:themeShade="BF"/>
      <w:spacing w:val="20"/>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eastAsiaTheme="majorEastAsia" w:cstheme="majorBidi"/>
      <w:color w:val="891A06"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eastAsiaTheme="majorEastAsia" w:cstheme="majorBidi"/>
      <w:i/>
      <w:iCs/>
      <w:color w:val="891A06"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2B3D"/>
    <w:rPr>
      <w:rFonts w:asciiTheme="majorHAnsi" w:hAnsiTheme="majorHAnsi" w:cs="Times New Roman (Body CS)"/>
      <w:b/>
      <w:caps/>
      <w:color w:val="2048EB" w:themeColor="accent3" w:themeShade="BF"/>
      <w:spacing w:val="20"/>
      <w:sz w:val="24"/>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A2B3D"/>
    <w:pPr>
      <w:tabs>
        <w:tab w:val="center" w:pos="4680"/>
        <w:tab w:val="right" w:pos="9360"/>
      </w:tabs>
      <w:spacing w:after="0" w:line="204" w:lineRule="auto"/>
    </w:pPr>
    <w:rPr>
      <w:rFonts w:asciiTheme="majorHAnsi" w:eastAsia="Calibri" w:hAnsiTheme="majorHAnsi" w:cs="Times New Roman"/>
      <w:b/>
      <w:caps/>
      <w:noProof/>
      <w:color w:val="2048EB" w:themeColor="accent3" w:themeShade="BF"/>
      <w:spacing w:val="20"/>
      <w:sz w:val="56"/>
      <w:szCs w:val="24"/>
    </w:rPr>
  </w:style>
  <w:style w:type="character" w:customStyle="1" w:styleId="HeaderChar">
    <w:name w:val="Header Char"/>
    <w:basedOn w:val="DefaultParagraphFont"/>
    <w:link w:val="Header"/>
    <w:uiPriority w:val="99"/>
    <w:rsid w:val="003A2B3D"/>
    <w:rPr>
      <w:rFonts w:asciiTheme="majorHAnsi" w:eastAsia="Calibri" w:hAnsiTheme="majorHAnsi" w:cs="Times New Roman"/>
      <w:b/>
      <w:caps/>
      <w:noProof/>
      <w:color w:val="2048EB" w:themeColor="accent3" w:themeShade="BF"/>
      <w:spacing w:val="20"/>
      <w:sz w:val="56"/>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891A06"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891A06"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D91443"/>
    <w:pPr>
      <w:spacing w:after="0" w:line="240" w:lineRule="auto"/>
    </w:pPr>
    <w:tblPr>
      <w:tblBorders>
        <w:top w:val="single" w:sz="4" w:space="0" w:color="748DF3" w:themeColor="accent3"/>
        <w:left w:val="single" w:sz="4" w:space="0" w:color="748DF3" w:themeColor="accent3"/>
        <w:bottom w:val="single" w:sz="4" w:space="0" w:color="748DF3" w:themeColor="accent3"/>
        <w:right w:val="single" w:sz="4" w:space="0" w:color="748DF3" w:themeColor="accent3"/>
        <w:insideH w:val="single" w:sz="4" w:space="0" w:color="748DF3" w:themeColor="accent3"/>
        <w:insideV w:val="single" w:sz="4" w:space="0" w:color="748DF3" w:themeColor="accent3"/>
      </w:tblBorders>
    </w:tblPr>
  </w:style>
  <w:style w:type="character" w:styleId="PlaceholderText">
    <w:name w:val="Placeholder Text"/>
    <w:basedOn w:val="DefaultParagraphFont"/>
    <w:uiPriority w:val="99"/>
    <w:semiHidden/>
    <w:rsid w:val="00806FF3"/>
    <w:rPr>
      <w:color w:val="808080"/>
    </w:rPr>
  </w:style>
  <w:style w:type="paragraph" w:customStyle="1" w:styleId="Price">
    <w:name w:val="Price"/>
    <w:basedOn w:val="Normal"/>
    <w:uiPriority w:val="1"/>
    <w:qFormat/>
    <w:rsid w:val="00B13F15"/>
    <w:pPr>
      <w:spacing w:after="0" w:line="240" w:lineRule="auto"/>
      <w:jc w:val="center"/>
    </w:pPr>
  </w:style>
  <w:style w:type="table" w:styleId="ListTable3-Accent1">
    <w:name w:val="List Table 3 Accent 1"/>
    <w:basedOn w:val="TableNormal"/>
    <w:uiPriority w:val="48"/>
    <w:rsid w:val="001672F0"/>
    <w:pPr>
      <w:spacing w:after="0" w:line="240" w:lineRule="auto"/>
    </w:pPr>
    <w:tblPr>
      <w:tblStyleRowBandSize w:val="1"/>
      <w:tblStyleColBandSize w:val="1"/>
      <w:tblBorders>
        <w:top w:val="single" w:sz="4" w:space="0" w:color="F64B2B" w:themeColor="accent1"/>
        <w:left w:val="single" w:sz="4" w:space="0" w:color="F64B2B" w:themeColor="accent1"/>
        <w:bottom w:val="single" w:sz="4" w:space="0" w:color="F64B2B" w:themeColor="accent1"/>
        <w:right w:val="single" w:sz="4" w:space="0" w:color="F64B2B" w:themeColor="accent1"/>
      </w:tblBorders>
    </w:tblPr>
    <w:tblStylePr w:type="firstRow">
      <w:rPr>
        <w:b/>
        <w:bCs/>
        <w:color w:val="FFFFFF" w:themeColor="background1"/>
      </w:rPr>
      <w:tblPr/>
      <w:tcPr>
        <w:shd w:val="clear" w:color="auto" w:fill="F64B2B" w:themeFill="accent1"/>
      </w:tcPr>
    </w:tblStylePr>
    <w:tblStylePr w:type="lastRow">
      <w:rPr>
        <w:b/>
        <w:bCs/>
      </w:rPr>
      <w:tblPr/>
      <w:tcPr>
        <w:tcBorders>
          <w:top w:val="double" w:sz="4" w:space="0" w:color="F64B2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4B2B" w:themeColor="accent1"/>
          <w:right w:val="single" w:sz="4" w:space="0" w:color="F64B2B" w:themeColor="accent1"/>
        </w:tcBorders>
      </w:tcPr>
    </w:tblStylePr>
    <w:tblStylePr w:type="band1Horz">
      <w:tblPr/>
      <w:tcPr>
        <w:tcBorders>
          <w:top w:val="single" w:sz="4" w:space="0" w:color="F64B2B" w:themeColor="accent1"/>
          <w:bottom w:val="single" w:sz="4" w:space="0" w:color="F64B2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4B2B" w:themeColor="accent1"/>
          <w:left w:val="nil"/>
        </w:tcBorders>
      </w:tcPr>
    </w:tblStylePr>
    <w:tblStylePr w:type="swCell">
      <w:tblPr/>
      <w:tcPr>
        <w:tcBorders>
          <w:top w:val="double" w:sz="4" w:space="0" w:color="F64B2B" w:themeColor="accent1"/>
          <w:right w:val="nil"/>
        </w:tcBorders>
      </w:tcPr>
    </w:tblStylePr>
  </w:style>
  <w:style w:type="character" w:styleId="UnresolvedMention">
    <w:name w:val="Unresolved Mention"/>
    <w:basedOn w:val="DefaultParagraphFont"/>
    <w:uiPriority w:val="99"/>
    <w:semiHidden/>
    <w:rsid w:val="00F260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rrrecreat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ige\AppData\Roaming\Microsoft\Templates\Fundraising%20price%20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5FC8DFCBFB406FB1A6B10517829380"/>
        <w:category>
          <w:name w:val="General"/>
          <w:gallery w:val="placeholder"/>
        </w:category>
        <w:types>
          <w:type w:val="bbPlcHdr"/>
        </w:types>
        <w:behaviors>
          <w:behavior w:val="content"/>
        </w:behaviors>
        <w:guid w:val="{D03C76C9-837F-4E25-A78B-95DCDAE6A461}"/>
      </w:docPartPr>
      <w:docPartBody>
        <w:p w:rsidR="00000000" w:rsidRDefault="00000000">
          <w:pPr>
            <w:pStyle w:val="555FC8DFCBFB406FB1A6B10517829380"/>
          </w:pPr>
          <w:r w:rsidRPr="00B13F15">
            <w:t>BALSAM ELEMENTARY Charity Auction</w:t>
          </w:r>
        </w:p>
      </w:docPartBody>
    </w:docPart>
    <w:docPart>
      <w:docPartPr>
        <w:name w:val="5E5E1C8BF6444ED5B9C842E84099A08A"/>
        <w:category>
          <w:name w:val="General"/>
          <w:gallery w:val="placeholder"/>
        </w:category>
        <w:types>
          <w:type w:val="bbPlcHdr"/>
        </w:types>
        <w:behaviors>
          <w:behavior w:val="content"/>
        </w:behaviors>
        <w:guid w:val="{D9ED6C46-EB01-4230-84F7-49B4C2BD090D}"/>
      </w:docPartPr>
      <w:docPartBody>
        <w:p w:rsidR="00000000" w:rsidRDefault="00000000">
          <w:pPr>
            <w:pStyle w:val="5E5E1C8BF6444ED5B9C842E84099A08A"/>
          </w:pPr>
          <w:r w:rsidRPr="00B13F15">
            <w:t xml:space="preserve">The following is a list of items being sold.  All funds will be supporting Balsam Elementary School by supplying school </w:t>
          </w:r>
          <w:r w:rsidRPr="00B13F15">
            <w:t>supplies to those in the community who need them.</w:t>
          </w:r>
        </w:p>
      </w:docPartBody>
    </w:docPart>
    <w:docPart>
      <w:docPartPr>
        <w:name w:val="5FAF3B0ED56240D18AA674496777E058"/>
        <w:category>
          <w:name w:val="General"/>
          <w:gallery w:val="placeholder"/>
        </w:category>
        <w:types>
          <w:type w:val="bbPlcHdr"/>
        </w:types>
        <w:behaviors>
          <w:behavior w:val="content"/>
        </w:behaviors>
        <w:guid w:val="{384F306E-A0A2-4DEC-B9E4-9C9DE13B79FF}"/>
      </w:docPartPr>
      <w:docPartBody>
        <w:p w:rsidR="00000000" w:rsidRDefault="00000000">
          <w:pPr>
            <w:pStyle w:val="5FAF3B0ED56240D18AA674496777E058"/>
          </w:pPr>
          <w:r w:rsidRPr="004077FE">
            <w:t>Item #</w:t>
          </w:r>
        </w:p>
      </w:docPartBody>
    </w:docPart>
    <w:docPart>
      <w:docPartPr>
        <w:name w:val="A10DD4BAAC144D1FA89788D17428F0D5"/>
        <w:category>
          <w:name w:val="General"/>
          <w:gallery w:val="placeholder"/>
        </w:category>
        <w:types>
          <w:type w:val="bbPlcHdr"/>
        </w:types>
        <w:behaviors>
          <w:behavior w:val="content"/>
        </w:behaviors>
        <w:guid w:val="{46A7805E-86E3-433E-A2C2-2C2E853A109F}"/>
      </w:docPartPr>
      <w:docPartBody>
        <w:p w:rsidR="00000000" w:rsidRDefault="00000000">
          <w:pPr>
            <w:pStyle w:val="A10DD4BAAC144D1FA89788D17428F0D5"/>
          </w:pPr>
          <w:r w:rsidRPr="00B13F15">
            <w:t>Item name/description</w:t>
          </w:r>
        </w:p>
      </w:docPartBody>
    </w:docPart>
    <w:docPart>
      <w:docPartPr>
        <w:name w:val="2778A842A0B44881AD1488F75FD939E9"/>
        <w:category>
          <w:name w:val="General"/>
          <w:gallery w:val="placeholder"/>
        </w:category>
        <w:types>
          <w:type w:val="bbPlcHdr"/>
        </w:types>
        <w:behaviors>
          <w:behavior w:val="content"/>
        </w:behaviors>
        <w:guid w:val="{30B851B4-A105-4E06-AF83-1A9626ADDBBD}"/>
      </w:docPartPr>
      <w:docPartBody>
        <w:p w:rsidR="00000000" w:rsidRDefault="00000000">
          <w:pPr>
            <w:pStyle w:val="2778A842A0B44881AD1488F75FD939E9"/>
          </w:pPr>
          <w:r w:rsidRPr="00257184">
            <w:t>Item #1</w:t>
          </w:r>
        </w:p>
      </w:docPartBody>
    </w:docPart>
    <w:docPart>
      <w:docPartPr>
        <w:name w:val="D7DE6FE8E146412CA01C486EDEDDF042"/>
        <w:category>
          <w:name w:val="General"/>
          <w:gallery w:val="placeholder"/>
        </w:category>
        <w:types>
          <w:type w:val="bbPlcHdr"/>
        </w:types>
        <w:behaviors>
          <w:behavior w:val="content"/>
        </w:behaviors>
        <w:guid w:val="{C195B901-BEDB-4D31-BBAA-841865A445AD}"/>
      </w:docPartPr>
      <w:docPartBody>
        <w:p w:rsidR="00000000" w:rsidRDefault="00000000">
          <w:pPr>
            <w:pStyle w:val="D7DE6FE8E146412CA01C486EDEDDF042"/>
          </w:pPr>
          <w:r w:rsidRPr="00257184">
            <w:t>Item #2</w:t>
          </w:r>
        </w:p>
      </w:docPartBody>
    </w:docPart>
    <w:docPart>
      <w:docPartPr>
        <w:name w:val="A3A9E23CFC3B410F98BA316CD8F295D3"/>
        <w:category>
          <w:name w:val="General"/>
          <w:gallery w:val="placeholder"/>
        </w:category>
        <w:types>
          <w:type w:val="bbPlcHdr"/>
        </w:types>
        <w:behaviors>
          <w:behavior w:val="content"/>
        </w:behaviors>
        <w:guid w:val="{0E286CA9-F846-4D7A-B205-EC6FCB8AA4FE}"/>
      </w:docPartPr>
      <w:docPartBody>
        <w:p w:rsidR="00000000" w:rsidRDefault="00000000">
          <w:pPr>
            <w:pStyle w:val="A3A9E23CFC3B410F98BA316CD8F295D3"/>
          </w:pPr>
          <w:r w:rsidRPr="00257184">
            <w:t>Item #3</w:t>
          </w:r>
        </w:p>
      </w:docPartBody>
    </w:docPart>
    <w:docPart>
      <w:docPartPr>
        <w:name w:val="97E054E98C7F49F9A1CFA197579A4F29"/>
        <w:category>
          <w:name w:val="General"/>
          <w:gallery w:val="placeholder"/>
        </w:category>
        <w:types>
          <w:type w:val="bbPlcHdr"/>
        </w:types>
        <w:behaviors>
          <w:behavior w:val="content"/>
        </w:behaviors>
        <w:guid w:val="{BCA9883F-402C-4C85-B372-07531B0ADFF6}"/>
      </w:docPartPr>
      <w:docPartBody>
        <w:p w:rsidR="00000000" w:rsidRDefault="00000000">
          <w:pPr>
            <w:pStyle w:val="97E054E98C7F49F9A1CFA197579A4F29"/>
          </w:pPr>
          <w:r w:rsidRPr="00257184">
            <w:t>Item #4</w:t>
          </w:r>
        </w:p>
      </w:docPartBody>
    </w:docPart>
    <w:docPart>
      <w:docPartPr>
        <w:name w:val="01678463C7944D1E910C5F168E8AE45D"/>
        <w:category>
          <w:name w:val="General"/>
          <w:gallery w:val="placeholder"/>
        </w:category>
        <w:types>
          <w:type w:val="bbPlcHdr"/>
        </w:types>
        <w:behaviors>
          <w:behavior w:val="content"/>
        </w:behaviors>
        <w:guid w:val="{9C7EF8D3-60D8-43FB-B49F-5F30637D602E}"/>
      </w:docPartPr>
      <w:docPartBody>
        <w:p w:rsidR="00000000" w:rsidRDefault="00000000">
          <w:pPr>
            <w:pStyle w:val="01678463C7944D1E910C5F168E8AE45D"/>
          </w:pPr>
          <w:r w:rsidRPr="00257184">
            <w:t>Item #5</w:t>
          </w:r>
        </w:p>
      </w:docPartBody>
    </w:docPart>
    <w:docPart>
      <w:docPartPr>
        <w:name w:val="95FC08B4F21B481A9B01513A3CE780DC"/>
        <w:category>
          <w:name w:val="General"/>
          <w:gallery w:val="placeholder"/>
        </w:category>
        <w:types>
          <w:type w:val="bbPlcHdr"/>
        </w:types>
        <w:behaviors>
          <w:behavior w:val="content"/>
        </w:behaviors>
        <w:guid w:val="{A89EED83-07B0-4FC1-ABFD-CF39883996B4}"/>
      </w:docPartPr>
      <w:docPartBody>
        <w:p w:rsidR="00000000" w:rsidRDefault="00000000">
          <w:pPr>
            <w:pStyle w:val="95FC08B4F21B481A9B01513A3CE780DC"/>
          </w:pPr>
          <w:r w:rsidRPr="00257184">
            <w:t>Item #6</w:t>
          </w:r>
        </w:p>
      </w:docPartBody>
    </w:docPart>
    <w:docPart>
      <w:docPartPr>
        <w:name w:val="E6A37CB03A9F4AA7B2D52F1776278A90"/>
        <w:category>
          <w:name w:val="General"/>
          <w:gallery w:val="placeholder"/>
        </w:category>
        <w:types>
          <w:type w:val="bbPlcHdr"/>
        </w:types>
        <w:behaviors>
          <w:behavior w:val="content"/>
        </w:behaviors>
        <w:guid w:val="{80DDCDC7-83E3-48A4-86AF-0BD3855D12CA}"/>
      </w:docPartPr>
      <w:docPartBody>
        <w:p w:rsidR="00000000" w:rsidRDefault="00000000">
          <w:pPr>
            <w:pStyle w:val="E6A37CB03A9F4AA7B2D52F1776278A90"/>
          </w:pPr>
          <w:r w:rsidRPr="00257184">
            <w:t>Item #7</w:t>
          </w: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imes New Roman (Body CS)">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02"/>
    <w:rsid w:val="001E1D02"/>
    <w:rsid w:val="00FC2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5FC8DFCBFB406FB1A6B10517829380">
    <w:name w:val="555FC8DFCBFB406FB1A6B10517829380"/>
  </w:style>
  <w:style w:type="paragraph" w:customStyle="1" w:styleId="5E5E1C8BF6444ED5B9C842E84099A08A">
    <w:name w:val="5E5E1C8BF6444ED5B9C842E84099A08A"/>
  </w:style>
  <w:style w:type="paragraph" w:customStyle="1" w:styleId="5FAF3B0ED56240D18AA674496777E058">
    <w:name w:val="5FAF3B0ED56240D18AA674496777E058"/>
  </w:style>
  <w:style w:type="paragraph" w:customStyle="1" w:styleId="A10DD4BAAC144D1FA89788D17428F0D5">
    <w:name w:val="A10DD4BAAC144D1FA89788D17428F0D5"/>
  </w:style>
  <w:style w:type="paragraph" w:customStyle="1" w:styleId="CAD2EB260BB54DB6B13E1113F3691DFC">
    <w:name w:val="CAD2EB260BB54DB6B13E1113F3691DFC"/>
  </w:style>
  <w:style w:type="paragraph" w:customStyle="1" w:styleId="2778A842A0B44881AD1488F75FD939E9">
    <w:name w:val="2778A842A0B44881AD1488F75FD939E9"/>
  </w:style>
  <w:style w:type="paragraph" w:customStyle="1" w:styleId="12827F7A3B1A47128F66F1EC20CA4638">
    <w:name w:val="12827F7A3B1A47128F66F1EC20CA4638"/>
  </w:style>
  <w:style w:type="paragraph" w:customStyle="1" w:styleId="9CF9C630E3914A919FF5877972D38EEA">
    <w:name w:val="9CF9C630E3914A919FF5877972D38EEA"/>
  </w:style>
  <w:style w:type="paragraph" w:customStyle="1" w:styleId="D7DE6FE8E146412CA01C486EDEDDF042">
    <w:name w:val="D7DE6FE8E146412CA01C486EDEDDF042"/>
  </w:style>
  <w:style w:type="paragraph" w:customStyle="1" w:styleId="21A2B1D92F7D4C44B06BF4144C681D7F">
    <w:name w:val="21A2B1D92F7D4C44B06BF4144C681D7F"/>
  </w:style>
  <w:style w:type="paragraph" w:customStyle="1" w:styleId="304C240FB369424B8CB7CF0EE3411CA9">
    <w:name w:val="304C240FB369424B8CB7CF0EE3411CA9"/>
  </w:style>
  <w:style w:type="paragraph" w:customStyle="1" w:styleId="A3A9E23CFC3B410F98BA316CD8F295D3">
    <w:name w:val="A3A9E23CFC3B410F98BA316CD8F295D3"/>
  </w:style>
  <w:style w:type="paragraph" w:customStyle="1" w:styleId="AED455BA751C485FB093C3FD9D3588D4">
    <w:name w:val="AED455BA751C485FB093C3FD9D3588D4"/>
  </w:style>
  <w:style w:type="paragraph" w:customStyle="1" w:styleId="7502916B8497401C8FABA9D91F9AE3A0">
    <w:name w:val="7502916B8497401C8FABA9D91F9AE3A0"/>
  </w:style>
  <w:style w:type="paragraph" w:customStyle="1" w:styleId="97E054E98C7F49F9A1CFA197579A4F29">
    <w:name w:val="97E054E98C7F49F9A1CFA197579A4F29"/>
  </w:style>
  <w:style w:type="paragraph" w:customStyle="1" w:styleId="01678463C7944D1E910C5F168E8AE45D">
    <w:name w:val="01678463C7944D1E910C5F168E8AE45D"/>
  </w:style>
  <w:style w:type="paragraph" w:customStyle="1" w:styleId="95FC08B4F21B481A9B01513A3CE780DC">
    <w:name w:val="95FC08B4F21B481A9B01513A3CE780DC"/>
  </w:style>
  <w:style w:type="paragraph" w:customStyle="1" w:styleId="E6A37CB03A9F4AA7B2D52F1776278A90">
    <w:name w:val="E6A37CB03A9F4AA7B2D52F1776278A90"/>
  </w:style>
  <w:style w:type="paragraph" w:customStyle="1" w:styleId="96F4F477E16F48A487D0A4DDEAE005C3">
    <w:name w:val="96F4F477E16F48A487D0A4DDEAE005C3"/>
  </w:style>
  <w:style w:type="paragraph" w:customStyle="1" w:styleId="703367DD55AE490E80CF9590C2E8900F">
    <w:name w:val="703367DD55AE490E80CF9590C2E8900F"/>
  </w:style>
  <w:style w:type="paragraph" w:customStyle="1" w:styleId="208B2F0A480F4554AE119D075C63319B">
    <w:name w:val="208B2F0A480F4554AE119D075C6331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00000"/>
      </a:dk2>
      <a:lt2>
        <a:srgbClr val="E7E6E6"/>
      </a:lt2>
      <a:accent1>
        <a:srgbClr val="F64B2B"/>
      </a:accent1>
      <a:accent2>
        <a:srgbClr val="F5856F"/>
      </a:accent2>
      <a:accent3>
        <a:srgbClr val="748DF3"/>
      </a:accent3>
      <a:accent4>
        <a:srgbClr val="F383F3"/>
      </a:accent4>
      <a:accent5>
        <a:srgbClr val="F3D9F3"/>
      </a:accent5>
      <a:accent6>
        <a:srgbClr val="F3F5FC"/>
      </a:accent6>
      <a:hlink>
        <a:srgbClr val="0563C1"/>
      </a:hlink>
      <a:folHlink>
        <a:srgbClr val="954F72"/>
      </a:folHlink>
    </a:clrScheme>
    <a:fontScheme name="Custom 95">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2C5DF-E27D-425A-A7D0-839D8067F68C}">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Fundraising price list</Template>
  <TotalTime>0</TotalTime>
  <Pages>1</Pages>
  <Words>170</Words>
  <Characters>969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2024-06-06T12:54:00Z</dcterms:created>
  <dcterms:modified xsi:type="dcterms:W3CDTF">2024-06-18T12:16:00Z</dcterms:modified>
</cp:coreProperties>
</file>