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618"/>
        <w:gridCol w:w="4274"/>
        <w:gridCol w:w="2123"/>
      </w:tblGrid>
      <w:tr w:rsidR="00743496" w:rsidRPr="008E48BF" w14:paraId="4060A17B" w14:textId="77777777" w:rsidTr="00D52CB4">
        <w:trPr>
          <w:jc w:val="center"/>
        </w:trPr>
        <w:tc>
          <w:tcPr>
            <w:tcW w:w="10015" w:type="dxa"/>
            <w:gridSpan w:val="3"/>
            <w:shd w:val="clear" w:color="auto" w:fill="FFFFFF"/>
            <w:vAlign w:val="bottom"/>
          </w:tcPr>
          <w:p w14:paraId="60EEB347" w14:textId="3FC3C038" w:rsidR="00743496" w:rsidRPr="008E48BF" w:rsidRDefault="00F4204C" w:rsidP="00E22A0C">
            <w:pPr>
              <w:pStyle w:val="Heading1"/>
            </w:pPr>
            <w:r>
              <w:t xml:space="preserve">Hussey Seat </w:t>
            </w:r>
            <w:r w:rsidR="00CA35C9">
              <w:t>Q</w:t>
            </w:r>
            <w:r w:rsidR="00743496" w:rsidRPr="008E48BF">
              <w:t>uote</w:t>
            </w:r>
          </w:p>
        </w:tc>
      </w:tr>
      <w:tr w:rsidR="00743496" w:rsidRPr="008E48BF" w14:paraId="7B629787" w14:textId="77777777" w:rsidTr="00DD6F9F">
        <w:trPr>
          <w:trHeight w:val="1872"/>
          <w:jc w:val="center"/>
        </w:trPr>
        <w:tc>
          <w:tcPr>
            <w:tcW w:w="3618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</w:tcPr>
          <w:p w14:paraId="561FBABB" w14:textId="1F2DE338" w:rsidR="00743496" w:rsidRPr="008E48BF" w:rsidRDefault="00C537CF" w:rsidP="00E22A0C">
            <w:r>
              <w:rPr>
                <w:noProof/>
              </w:rPr>
              <w:drawing>
                <wp:inline distT="0" distB="0" distL="0" distR="0" wp14:anchorId="50B2C086" wp14:editId="4DF3FF9D">
                  <wp:extent cx="2151380" cy="108966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  <w:vAlign w:val="bottom"/>
          </w:tcPr>
          <w:p w14:paraId="1A4B89FA" w14:textId="46FE78D6" w:rsidR="00743496" w:rsidRPr="00D52CB4" w:rsidRDefault="002627FC" w:rsidP="00E22A0C">
            <w:pPr>
              <w:pStyle w:val="slogan"/>
            </w:pPr>
            <w:r>
              <w:rPr>
                <w:color w:val="FF0000"/>
                <w:sz w:val="20"/>
                <w:szCs w:val="20"/>
              </w:rPr>
              <w:t>No. California Hussey Seating Rep.</w:t>
            </w:r>
          </w:p>
        </w:tc>
        <w:tc>
          <w:tcPr>
            <w:tcW w:w="2123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  <w:vAlign w:val="bottom"/>
          </w:tcPr>
          <w:p w14:paraId="5EF900D4" w14:textId="32277D6D" w:rsidR="00743496" w:rsidRPr="008E48BF" w:rsidRDefault="00743496" w:rsidP="00E22A0C">
            <w:pPr>
              <w:pStyle w:val="Datenumber"/>
            </w:pPr>
            <w:r w:rsidRPr="008E48BF">
              <w:rPr>
                <w:rStyle w:val="rightalignedorangetextChar"/>
              </w:rPr>
              <w:t>Date</w:t>
            </w:r>
            <w:r w:rsidR="00976837">
              <w:t xml:space="preserve"> </w:t>
            </w:r>
            <w:r w:rsidR="00F4204C">
              <w:t>1</w:t>
            </w:r>
            <w:r w:rsidR="00AC61F8">
              <w:t>/1</w:t>
            </w:r>
            <w:r w:rsidR="00C537CF">
              <w:t>9</w:t>
            </w:r>
            <w:r w:rsidR="003870CF">
              <w:t>/</w:t>
            </w:r>
            <w:r w:rsidR="00C537CF">
              <w:t>21</w:t>
            </w:r>
          </w:p>
          <w:p w14:paraId="11A1AA06" w14:textId="07CCBB96" w:rsidR="00976837" w:rsidRDefault="00743496" w:rsidP="00E22A0C">
            <w:pPr>
              <w:pStyle w:val="Datenumber"/>
              <w:rPr>
                <w:rStyle w:val="rightalignedorangetextChar"/>
              </w:rPr>
            </w:pPr>
            <w:r w:rsidRPr="008E48BF">
              <w:rPr>
                <w:rStyle w:val="rightalignedorangetextChar"/>
              </w:rPr>
              <w:t xml:space="preserve">Quote # </w:t>
            </w:r>
            <w:r w:rsidR="00C537CF">
              <w:rPr>
                <w:rStyle w:val="rightalignedorangetextChar"/>
              </w:rPr>
              <w:t>2</w:t>
            </w:r>
            <w:r w:rsidR="00371094">
              <w:rPr>
                <w:rStyle w:val="rightalignedorangetextChar"/>
              </w:rPr>
              <w:t>1</w:t>
            </w:r>
            <w:r w:rsidR="00C537CF">
              <w:rPr>
                <w:rStyle w:val="rightalignedorangetextChar"/>
              </w:rPr>
              <w:t>019</w:t>
            </w:r>
          </w:p>
          <w:p w14:paraId="020455F7" w14:textId="77777777" w:rsidR="00743496" w:rsidRPr="00D52CB4" w:rsidRDefault="00D52CB4" w:rsidP="00E22A0C">
            <w:pPr>
              <w:pStyle w:val="Datenumber"/>
            </w:pPr>
            <w:r w:rsidRPr="00D52CB4">
              <w:rPr>
                <w:rStyle w:val="rightalignedorangetextChar"/>
                <w:color w:val="FF0000"/>
              </w:rPr>
              <w:t>Quote expires in 60 days</w:t>
            </w:r>
          </w:p>
        </w:tc>
      </w:tr>
    </w:tbl>
    <w:p w14:paraId="105C1C18" w14:textId="77777777" w:rsidR="00743496" w:rsidRPr="00DB3ABF" w:rsidRDefault="00743496" w:rsidP="00E22A0C"/>
    <w:tbl>
      <w:tblPr>
        <w:tblW w:w="8832" w:type="dxa"/>
        <w:jc w:val="center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3516"/>
        <w:gridCol w:w="2430"/>
        <w:gridCol w:w="2886"/>
      </w:tblGrid>
      <w:tr w:rsidR="00743496" w:rsidRPr="008E48BF" w14:paraId="50F0CB16" w14:textId="77777777" w:rsidTr="00D52CB4">
        <w:trPr>
          <w:cantSplit/>
          <w:trHeight w:val="144"/>
          <w:jc w:val="center"/>
        </w:trPr>
        <w:tc>
          <w:tcPr>
            <w:tcW w:w="3516" w:type="dxa"/>
            <w:shd w:val="clear" w:color="auto" w:fill="FFFFFF"/>
          </w:tcPr>
          <w:p w14:paraId="38AE8D7A" w14:textId="1D9E7167" w:rsidR="00743496" w:rsidRPr="00D52CB4" w:rsidRDefault="00071AE8" w:rsidP="00E22A0C">
            <w:pPr>
              <w:pStyle w:val="leftalignedgraytext"/>
            </w:pPr>
            <w:r>
              <w:rPr>
                <w:noProof/>
              </w:rPr>
              <w:drawing>
                <wp:inline distT="0" distB="0" distL="0" distR="0" wp14:anchorId="6AA8A149" wp14:editId="56338057">
                  <wp:extent cx="863600" cy="434207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4" cy="4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6431C" w14:textId="0A08865D" w:rsidR="00743496" w:rsidRPr="00071AE8" w:rsidRDefault="00A557D9" w:rsidP="00E22A0C">
            <w:pPr>
              <w:pStyle w:val="leftalignedgraytext"/>
            </w:pPr>
            <w:r w:rsidRPr="00071AE8">
              <w:t>1</w:t>
            </w:r>
            <w:r w:rsidR="00BB537A">
              <w:t xml:space="preserve">225 Cayetano </w:t>
            </w:r>
            <w:r w:rsidRPr="00071AE8">
              <w:t xml:space="preserve"> Dr.</w:t>
            </w:r>
          </w:p>
          <w:p w14:paraId="22F94F15" w14:textId="77777777" w:rsidR="00743496" w:rsidRPr="00071AE8" w:rsidRDefault="00A557D9" w:rsidP="00E22A0C">
            <w:pPr>
              <w:pStyle w:val="leftalignedgraytext"/>
            </w:pPr>
            <w:r w:rsidRPr="00071AE8">
              <w:t>Napa Ca 94559</w:t>
            </w:r>
          </w:p>
          <w:p w14:paraId="515B9E29" w14:textId="77777777" w:rsidR="00743496" w:rsidRPr="00071AE8" w:rsidRDefault="00743496" w:rsidP="00E22A0C">
            <w:pPr>
              <w:pStyle w:val="leftalignedgraytext"/>
            </w:pPr>
            <w:r w:rsidRPr="00071AE8">
              <w:t>Phone  916-434-6561</w:t>
            </w:r>
          </w:p>
          <w:p w14:paraId="42CF7A50" w14:textId="77777777" w:rsidR="00743496" w:rsidRPr="00071AE8" w:rsidRDefault="00107DFD" w:rsidP="00E22A0C">
            <w:pPr>
              <w:pStyle w:val="leftalignedgraytext"/>
            </w:pPr>
            <w:r w:rsidRPr="00071AE8">
              <w:t>Fax  916-434-6562</w:t>
            </w:r>
          </w:p>
          <w:p w14:paraId="2C942CB9" w14:textId="77777777" w:rsidR="00743496" w:rsidRPr="002010D2" w:rsidRDefault="00743496" w:rsidP="00E22A0C">
            <w:pPr>
              <w:pStyle w:val="leftalignedgraytext"/>
            </w:pPr>
            <w:r w:rsidRPr="00071AE8">
              <w:t>Jerrykincanon@gmail.com</w:t>
            </w:r>
          </w:p>
        </w:tc>
        <w:tc>
          <w:tcPr>
            <w:tcW w:w="2430" w:type="dxa"/>
            <w:shd w:val="clear" w:color="auto" w:fill="FFFFFF"/>
          </w:tcPr>
          <w:p w14:paraId="4B8490FE" w14:textId="77777777" w:rsidR="00743496" w:rsidRPr="008E48BF" w:rsidRDefault="00743496" w:rsidP="00E22A0C">
            <w:pPr>
              <w:pStyle w:val="rightalignedorangetext"/>
            </w:pPr>
            <w:r w:rsidRPr="008E48BF">
              <w:t>TO</w:t>
            </w:r>
          </w:p>
        </w:tc>
        <w:tc>
          <w:tcPr>
            <w:tcW w:w="2886" w:type="dxa"/>
            <w:shd w:val="clear" w:color="auto" w:fill="FFFFFF"/>
          </w:tcPr>
          <w:p w14:paraId="37D46E11" w14:textId="744DF13C" w:rsidR="00F4204C" w:rsidRDefault="00C537CF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 xml:space="preserve">College Park High </w:t>
            </w:r>
          </w:p>
          <w:p w14:paraId="6D2C8860" w14:textId="19B85185" w:rsidR="00C537CF" w:rsidRDefault="00C537CF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To finish Bank B</w:t>
            </w:r>
          </w:p>
          <w:p w14:paraId="4F1C2006" w14:textId="5F8556B7" w:rsidR="00C537CF" w:rsidRDefault="00C537CF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East side of the gym</w:t>
            </w:r>
          </w:p>
          <w:p w14:paraId="127CE7D4" w14:textId="249BF287" w:rsidR="003729B4" w:rsidRPr="00DD6F9F" w:rsidRDefault="003729B4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Hussey seat replacement</w:t>
            </w:r>
            <w:r w:rsidR="003870CF">
              <w:rPr>
                <w:rFonts w:cs="Microsoft Sans Serif"/>
                <w:color w:val="1F497D" w:themeColor="text2"/>
                <w:sz w:val="24"/>
                <w:szCs w:val="24"/>
              </w:rPr>
              <w:t xml:space="preserve"> </w:t>
            </w:r>
          </w:p>
          <w:p w14:paraId="2C298C1C" w14:textId="2CD78E37" w:rsidR="00D52CB4" w:rsidRPr="00DD6F9F" w:rsidRDefault="00D52CB4" w:rsidP="00E22A0C">
            <w:pPr>
              <w:pStyle w:val="leftalignedgraytext"/>
              <w:rPr>
                <w:rFonts w:cs="Microsoft Sans Serif"/>
              </w:rPr>
            </w:pPr>
          </w:p>
        </w:tc>
      </w:tr>
    </w:tbl>
    <w:p w14:paraId="40ABFEAF" w14:textId="77777777" w:rsidR="00743496" w:rsidRDefault="00743496" w:rsidP="00E22A0C"/>
    <w:tbl>
      <w:tblPr>
        <w:tblW w:w="8832" w:type="dxa"/>
        <w:jc w:val="center"/>
        <w:tblBorders>
          <w:top w:val="single" w:sz="4" w:space="0" w:color="CE7A26"/>
          <w:left w:val="single" w:sz="4" w:space="0" w:color="CE7A26"/>
          <w:bottom w:val="single" w:sz="4" w:space="0" w:color="CE7A26"/>
          <w:right w:val="single" w:sz="4" w:space="0" w:color="CE7A26"/>
          <w:insideH w:val="single" w:sz="4" w:space="0" w:color="CE7A26"/>
          <w:insideV w:val="single" w:sz="4" w:space="0" w:color="CE7A26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3"/>
        <w:gridCol w:w="4031"/>
        <w:gridCol w:w="2030"/>
        <w:gridCol w:w="1598"/>
      </w:tblGrid>
      <w:tr w:rsidR="00AC61F8" w:rsidRPr="008E48BF" w14:paraId="282164EB" w14:textId="77777777" w:rsidTr="00FE17F9">
        <w:trPr>
          <w:cantSplit/>
          <w:trHeight w:val="144"/>
          <w:jc w:val="center"/>
        </w:trPr>
        <w:tc>
          <w:tcPr>
            <w:tcW w:w="1175" w:type="dxa"/>
            <w:tcBorders>
              <w:top w:val="single" w:sz="4" w:space="0" w:color="984806"/>
              <w:left w:val="single" w:sz="4" w:space="0" w:color="984806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2156446F" w14:textId="77777777" w:rsidR="00743496" w:rsidRPr="008E48BF" w:rsidRDefault="00743496" w:rsidP="00E22A0C">
            <w:pPr>
              <w:pStyle w:val="Columnheadings"/>
            </w:pPr>
            <w:r w:rsidRPr="008E48BF">
              <w:t>Qty</w:t>
            </w:r>
          </w:p>
        </w:tc>
        <w:tc>
          <w:tcPr>
            <w:tcW w:w="4043" w:type="dxa"/>
            <w:tcBorders>
              <w:top w:val="single" w:sz="4" w:space="0" w:color="984806"/>
              <w:left w:val="nil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058C2D65" w14:textId="77777777" w:rsidR="00743496" w:rsidRPr="008E48BF" w:rsidRDefault="00743496" w:rsidP="00E22A0C">
            <w:pPr>
              <w:pStyle w:val="Columnheadings"/>
            </w:pPr>
            <w:r w:rsidRPr="008E48BF">
              <w:t>Description</w:t>
            </w:r>
          </w:p>
        </w:tc>
        <w:tc>
          <w:tcPr>
            <w:tcW w:w="2035" w:type="dxa"/>
            <w:tcBorders>
              <w:top w:val="single" w:sz="4" w:space="0" w:color="984806"/>
              <w:left w:val="nil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6DB631B6" w14:textId="77777777" w:rsidR="00743496" w:rsidRPr="008E48BF" w:rsidRDefault="00743496" w:rsidP="00E22A0C">
            <w:pPr>
              <w:pStyle w:val="Columnheadings"/>
            </w:pPr>
            <w:r w:rsidRPr="008E48BF">
              <w:t>Unit Price</w:t>
            </w:r>
          </w:p>
        </w:tc>
        <w:tc>
          <w:tcPr>
            <w:tcW w:w="1579" w:type="dxa"/>
            <w:tcBorders>
              <w:top w:val="single" w:sz="4" w:space="0" w:color="984806"/>
              <w:left w:val="nil"/>
              <w:bottom w:val="single" w:sz="4" w:space="0" w:color="984806"/>
              <w:right w:val="single" w:sz="4" w:space="0" w:color="984806"/>
            </w:tcBorders>
            <w:shd w:val="clear" w:color="auto" w:fill="984806"/>
            <w:vAlign w:val="center"/>
          </w:tcPr>
          <w:p w14:paraId="019E11E6" w14:textId="77777777" w:rsidR="00743496" w:rsidRPr="008E48BF" w:rsidRDefault="00743496" w:rsidP="00E22A0C">
            <w:pPr>
              <w:pStyle w:val="Columnheadings"/>
            </w:pPr>
            <w:r w:rsidRPr="008E48BF">
              <w:t>Line Total</w:t>
            </w:r>
          </w:p>
        </w:tc>
      </w:tr>
      <w:tr w:rsidR="00AC61F8" w:rsidRPr="008E48BF" w14:paraId="3D45EF82" w14:textId="77777777" w:rsidTr="00DA5774">
        <w:trPr>
          <w:cantSplit/>
          <w:trHeight w:val="144"/>
          <w:jc w:val="center"/>
        </w:trPr>
        <w:tc>
          <w:tcPr>
            <w:tcW w:w="1175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vAlign w:val="center"/>
          </w:tcPr>
          <w:p w14:paraId="24296656" w14:textId="5BFAE84A" w:rsidR="00743496" w:rsidRPr="008E48BF" w:rsidRDefault="00C537CF" w:rsidP="00E22A0C">
            <w:r>
              <w:t>231</w:t>
            </w:r>
          </w:p>
        </w:tc>
        <w:tc>
          <w:tcPr>
            <w:tcW w:w="4043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</w:tcPr>
          <w:p w14:paraId="6347C3D9" w14:textId="5BD196CA" w:rsidR="00743496" w:rsidRPr="0079726D" w:rsidRDefault="00C537CF" w:rsidP="00C537CF">
            <w:pPr>
              <w:shd w:val="clear" w:color="auto" w:fill="FFFFFF"/>
              <w:tabs>
                <w:tab w:val="clear" w:pos="425"/>
                <w:tab w:val="left" w:pos="720"/>
              </w:tabs>
              <w:ind w:right="0"/>
            </w:pPr>
            <w:r>
              <w:t xml:space="preserve">New Hussey Courtside seats </w:t>
            </w:r>
          </w:p>
        </w:tc>
        <w:tc>
          <w:tcPr>
            <w:tcW w:w="2035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533152C8" w14:textId="4BA82646" w:rsidR="00743496" w:rsidRPr="008E48BF" w:rsidRDefault="00C537CF" w:rsidP="00E22A0C">
            <w:pPr>
              <w:pStyle w:val="Amount"/>
            </w:pPr>
            <w:r>
              <w:t>26.00</w:t>
            </w:r>
          </w:p>
        </w:tc>
        <w:tc>
          <w:tcPr>
            <w:tcW w:w="1579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64196E1" w14:textId="6BF977C9" w:rsidR="00743496" w:rsidRPr="008E48BF" w:rsidRDefault="00C537CF" w:rsidP="00E22A0C">
            <w:pPr>
              <w:pStyle w:val="Amount"/>
            </w:pPr>
            <w:r>
              <w:t>6006.00</w:t>
            </w:r>
          </w:p>
        </w:tc>
      </w:tr>
      <w:tr w:rsidR="00AC61F8" w:rsidRPr="008E48BF" w14:paraId="2A493511" w14:textId="77777777" w:rsidTr="00DA5774">
        <w:trPr>
          <w:cantSplit/>
          <w:trHeight w:val="144"/>
          <w:jc w:val="center"/>
        </w:trPr>
        <w:tc>
          <w:tcPr>
            <w:tcW w:w="1175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vAlign w:val="center"/>
          </w:tcPr>
          <w:p w14:paraId="3F0229CA" w14:textId="77777777" w:rsidR="00743496" w:rsidRPr="008E48BF" w:rsidRDefault="00743496" w:rsidP="00E22A0C"/>
        </w:tc>
        <w:tc>
          <w:tcPr>
            <w:tcW w:w="4043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</w:tcPr>
          <w:p w14:paraId="510A02DF" w14:textId="77777777" w:rsidR="00743496" w:rsidRPr="0079726D" w:rsidRDefault="00743496" w:rsidP="00E22A0C"/>
        </w:tc>
        <w:tc>
          <w:tcPr>
            <w:tcW w:w="2035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81D12B6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5E638098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1333BC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5858B97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7F490574" w14:textId="06CE1877" w:rsidR="00743496" w:rsidRPr="0079726D" w:rsidRDefault="00C537CF" w:rsidP="00E22A0C">
            <w:r>
              <w:t>Sales tax 8.75%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F633F0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0D75F48B" w14:textId="0E699066" w:rsidR="00743496" w:rsidRPr="008E48BF" w:rsidRDefault="00C537CF" w:rsidP="00E22A0C">
            <w:pPr>
              <w:pStyle w:val="Amount"/>
            </w:pPr>
            <w:r>
              <w:t>525.33</w:t>
            </w:r>
          </w:p>
        </w:tc>
      </w:tr>
      <w:tr w:rsidR="00AC61F8" w:rsidRPr="008E48BF" w14:paraId="75C62A0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258945D8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1E492F50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8A8C5BF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DB722FC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78E840F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E478B49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29B75EA4" w14:textId="27B95EA6" w:rsidR="00743496" w:rsidRPr="0079726D" w:rsidRDefault="00C537CF" w:rsidP="00E22A0C">
            <w:r>
              <w:t xml:space="preserve">Freight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AB67B5D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5A78B0E" w14:textId="5838472F" w:rsidR="00743496" w:rsidRPr="008E48BF" w:rsidRDefault="00C537CF" w:rsidP="00E22A0C">
            <w:pPr>
              <w:pStyle w:val="Amount"/>
            </w:pPr>
            <w:r>
              <w:t>900.00</w:t>
            </w:r>
          </w:p>
        </w:tc>
      </w:tr>
      <w:tr w:rsidR="00AC61F8" w:rsidRPr="008E48BF" w14:paraId="44A6B8C6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416D0379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0E2B1280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5716E4D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BA1437D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A761F8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B0B5DC5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0E19203E" w14:textId="679AE4AD" w:rsidR="00743496" w:rsidRPr="0079726D" w:rsidRDefault="00C537CF" w:rsidP="00E22A0C">
            <w:r>
              <w:t xml:space="preserve">Labor to replace old MVP Seats with new Courtside seats on East side of the gym only.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4F69D8C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3406F873" w14:textId="2FD2E8E6" w:rsidR="00743496" w:rsidRPr="008E48BF" w:rsidRDefault="00C537CF" w:rsidP="00E22A0C">
            <w:pPr>
              <w:pStyle w:val="Amount"/>
            </w:pPr>
            <w:r>
              <w:t>2,950.00</w:t>
            </w:r>
          </w:p>
        </w:tc>
      </w:tr>
      <w:tr w:rsidR="00AC61F8" w:rsidRPr="008E48BF" w14:paraId="38D85FB4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70A47062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6F78407B" w14:textId="11ABEA5C" w:rsidR="00743496" w:rsidRPr="0079726D" w:rsidRDefault="00C537CF" w:rsidP="00E22A0C">
            <w:r>
              <w:t>Take good old seats and replace broken seats thru out gym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34EA9A3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BCED544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210E4D7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FDC599A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2366414A" w14:textId="0A9AB210" w:rsidR="00743496" w:rsidRPr="0079726D" w:rsidRDefault="00C537CF" w:rsidP="00E22A0C">
            <w:r>
              <w:t xml:space="preserve">Disposal of old seats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4E36D4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3E41BE1" w14:textId="162E18C3" w:rsidR="00743496" w:rsidRPr="008E48BF" w:rsidRDefault="00C537CF" w:rsidP="00E22A0C">
            <w:pPr>
              <w:pStyle w:val="Amount"/>
            </w:pPr>
            <w:r>
              <w:t>600.00</w:t>
            </w:r>
          </w:p>
        </w:tc>
      </w:tr>
      <w:tr w:rsidR="00AC61F8" w:rsidRPr="008E48BF" w14:paraId="21537FF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3CBEE06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01B42AF6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7E0DAC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8362C70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3F83A28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1B60A77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6605EC7A" w14:textId="73D6FD17" w:rsidR="00743496" w:rsidRPr="0079726D" w:rsidRDefault="00C537CF" w:rsidP="00E22A0C">
            <w:r>
              <w:t>Convert from MVP to Courtside Seating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0C4DF983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669CD5D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EBB9AB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24DBF46A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253C3EDB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134421D1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37D202A1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60A34D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E2AB86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57F1B038" w14:textId="7BD3DFA9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6E023BE4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66C09B14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1B79581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509A0F7F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41514A7C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66A35E99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470EE79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200079F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19357D25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340EA18D" w14:textId="0A3860CA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30585F09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942BAAE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7CB5A67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4D537030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1503C685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4CE39111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51410E38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7B2E70D3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F57F603" w14:textId="77777777" w:rsidR="00743496" w:rsidRDefault="00743496" w:rsidP="00E22A0C"/>
          <w:p w14:paraId="4C85ADB3" w14:textId="77777777" w:rsidR="00743496" w:rsidRDefault="00743496" w:rsidP="00E22A0C"/>
          <w:p w14:paraId="3F659959" w14:textId="77777777" w:rsidR="00743496" w:rsidRDefault="00743496" w:rsidP="00E22A0C"/>
          <w:p w14:paraId="37B8C5B2" w14:textId="77777777" w:rsidR="00743496" w:rsidRDefault="00743496" w:rsidP="00E22A0C"/>
          <w:p w14:paraId="468519C0" w14:textId="77777777" w:rsidR="00743496" w:rsidRDefault="00743496" w:rsidP="00E22A0C"/>
          <w:p w14:paraId="7B39BDA7" w14:textId="77777777" w:rsidR="00743496" w:rsidRDefault="00743496" w:rsidP="00E22A0C"/>
          <w:p w14:paraId="712DA6E0" w14:textId="77777777" w:rsidR="00743496" w:rsidRDefault="00743496" w:rsidP="00E22A0C"/>
          <w:p w14:paraId="7F67DF46" w14:textId="77777777" w:rsidR="00743496" w:rsidRDefault="00743496" w:rsidP="00E22A0C"/>
          <w:p w14:paraId="4EED8307" w14:textId="77777777" w:rsidR="00743496" w:rsidRDefault="00743496" w:rsidP="00E22A0C"/>
          <w:p w14:paraId="08C89477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</w:tcPr>
          <w:p w14:paraId="0067D2DE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A114B6B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4870742" w14:textId="77777777" w:rsidR="00743496" w:rsidRPr="008E48BF" w:rsidRDefault="00743496" w:rsidP="00E22A0C">
            <w:pPr>
              <w:pStyle w:val="Amount"/>
            </w:pPr>
          </w:p>
        </w:tc>
      </w:tr>
      <w:tr w:rsidR="00743496" w:rsidRPr="00AF64A6" w14:paraId="06B385B9" w14:textId="77777777" w:rsidTr="00FE1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7253" w:type="dxa"/>
            <w:gridSpan w:val="3"/>
            <w:tcBorders>
              <w:top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3FAB469D" w14:textId="506DC1B6" w:rsidR="00743496" w:rsidRPr="00AF64A6" w:rsidRDefault="00C76B18" w:rsidP="00E22A0C">
            <w:pPr>
              <w:pStyle w:val="labels"/>
              <w:rPr>
                <w:sz w:val="22"/>
                <w:szCs w:val="22"/>
              </w:rPr>
            </w:pPr>
            <w:r w:rsidRPr="00AF64A6">
              <w:rPr>
                <w:color w:val="auto"/>
                <w:sz w:val="22"/>
                <w:szCs w:val="22"/>
              </w:rPr>
              <w:t>Se</w:t>
            </w:r>
            <w:r w:rsidR="004069EC">
              <w:rPr>
                <w:color w:val="auto"/>
                <w:sz w:val="22"/>
                <w:szCs w:val="22"/>
              </w:rPr>
              <w:t>at</w:t>
            </w:r>
            <w:r w:rsidRPr="00AF64A6">
              <w:rPr>
                <w:color w:val="auto"/>
                <w:sz w:val="22"/>
                <w:szCs w:val="22"/>
              </w:rPr>
              <w:t xml:space="preserve"> price</w:t>
            </w:r>
          </w:p>
        </w:tc>
        <w:tc>
          <w:tcPr>
            <w:tcW w:w="1579" w:type="dxa"/>
            <w:tcBorders>
              <w:top w:val="single" w:sz="4" w:space="0" w:color="984806"/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8C0C788" w14:textId="24A209DF" w:rsidR="00743496" w:rsidRPr="00AF64A6" w:rsidRDefault="00C537CF" w:rsidP="00E22A0C">
            <w:pPr>
              <w:pStyle w:val="Amoun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$10,981.33</w:t>
            </w:r>
          </w:p>
        </w:tc>
      </w:tr>
    </w:tbl>
    <w:p w14:paraId="301DD177" w14:textId="1F39F3B9" w:rsidR="00743496" w:rsidRPr="00AF64A6" w:rsidRDefault="00E22A0C" w:rsidP="00E22A0C">
      <w:pPr>
        <w:rPr>
          <w:sz w:val="22"/>
          <w:szCs w:val="22"/>
        </w:rPr>
      </w:pPr>
      <w:r w:rsidRPr="00AF64A6">
        <w:rPr>
          <w:sz w:val="22"/>
          <w:szCs w:val="22"/>
        </w:rPr>
        <w:t xml:space="preserve"> </w:t>
      </w:r>
    </w:p>
    <w:p w14:paraId="02F9921C" w14:textId="6369F9D0" w:rsidR="00743496" w:rsidRPr="00AF64A6" w:rsidRDefault="00BC4A96" w:rsidP="00E22A0C">
      <w:pPr>
        <w:rPr>
          <w:sz w:val="22"/>
          <w:szCs w:val="22"/>
        </w:rPr>
      </w:pPr>
      <w:r w:rsidRPr="00AF64A6">
        <w:rPr>
          <w:sz w:val="22"/>
          <w:szCs w:val="22"/>
        </w:rPr>
        <w:t xml:space="preserve">                                                                                                        </w:t>
      </w:r>
      <w:r w:rsidR="00AF64A6">
        <w:rPr>
          <w:sz w:val="22"/>
          <w:szCs w:val="22"/>
        </w:rPr>
        <w:t xml:space="preserve"> </w:t>
      </w:r>
      <w:r w:rsidR="00E22A0C" w:rsidRPr="00AF64A6">
        <w:rPr>
          <w:sz w:val="22"/>
          <w:szCs w:val="22"/>
        </w:rPr>
        <w:t xml:space="preserve">           </w:t>
      </w:r>
    </w:p>
    <w:tbl>
      <w:tblPr>
        <w:tblW w:w="8827" w:type="dxa"/>
        <w:jc w:val="center"/>
        <w:tblBorders>
          <w:insideH w:val="single" w:sz="4" w:space="0" w:color="C0C0C0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8827"/>
      </w:tblGrid>
      <w:tr w:rsidR="00743496" w:rsidRPr="00AF64A6" w14:paraId="74E25D8C" w14:textId="77777777">
        <w:trPr>
          <w:cantSplit/>
          <w:trHeight w:val="1217"/>
          <w:jc w:val="center"/>
        </w:trPr>
        <w:tc>
          <w:tcPr>
            <w:tcW w:w="8955" w:type="dxa"/>
            <w:tcBorders>
              <w:top w:val="nil"/>
              <w:bottom w:val="nil"/>
            </w:tcBorders>
            <w:shd w:val="clear" w:color="auto" w:fill="FFFFFF"/>
          </w:tcPr>
          <w:p w14:paraId="3B66E169" w14:textId="77777777" w:rsidR="00743496" w:rsidRPr="00AF64A6" w:rsidRDefault="00743496" w:rsidP="00E22A0C">
            <w:pPr>
              <w:pStyle w:val="SmallType"/>
              <w:rPr>
                <w:sz w:val="22"/>
                <w:szCs w:val="22"/>
              </w:rPr>
            </w:pPr>
            <w:r w:rsidRPr="00AF64A6">
              <w:rPr>
                <w:sz w:val="22"/>
                <w:szCs w:val="22"/>
              </w:rPr>
              <w:t xml:space="preserve">: </w:t>
            </w:r>
            <w:r w:rsidRPr="00AF64A6">
              <w:rPr>
                <w:sz w:val="22"/>
                <w:szCs w:val="22"/>
              </w:rPr>
              <w:tab/>
            </w:r>
          </w:p>
        </w:tc>
      </w:tr>
    </w:tbl>
    <w:p w14:paraId="2B2BC3FD" w14:textId="77777777" w:rsidR="00743496" w:rsidRPr="000D120F" w:rsidRDefault="00743496" w:rsidP="00E22A0C">
      <w:pPr>
        <w:pStyle w:val="Thankyou"/>
      </w:pPr>
    </w:p>
    <w:sectPr w:rsidR="00743496" w:rsidRPr="000D120F" w:rsidSect="004E28AB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17D"/>
    <w:rsid w:val="00010191"/>
    <w:rsid w:val="0005117D"/>
    <w:rsid w:val="00071AE8"/>
    <w:rsid w:val="00086736"/>
    <w:rsid w:val="000B3C90"/>
    <w:rsid w:val="000B56C7"/>
    <w:rsid w:val="000C65FE"/>
    <w:rsid w:val="000D03C0"/>
    <w:rsid w:val="000D120F"/>
    <w:rsid w:val="000D2015"/>
    <w:rsid w:val="000E042A"/>
    <w:rsid w:val="000E1BE3"/>
    <w:rsid w:val="000E6F20"/>
    <w:rsid w:val="000E7C74"/>
    <w:rsid w:val="000F6B47"/>
    <w:rsid w:val="000F7D4F"/>
    <w:rsid w:val="00107DFD"/>
    <w:rsid w:val="00140EA0"/>
    <w:rsid w:val="00144553"/>
    <w:rsid w:val="0014653E"/>
    <w:rsid w:val="00153510"/>
    <w:rsid w:val="00175D3B"/>
    <w:rsid w:val="001868C4"/>
    <w:rsid w:val="001C21A2"/>
    <w:rsid w:val="001E7729"/>
    <w:rsid w:val="002010D2"/>
    <w:rsid w:val="00202E66"/>
    <w:rsid w:val="00204CDB"/>
    <w:rsid w:val="00223BF3"/>
    <w:rsid w:val="0024079A"/>
    <w:rsid w:val="00252253"/>
    <w:rsid w:val="002627FC"/>
    <w:rsid w:val="0026601B"/>
    <w:rsid w:val="002B27BB"/>
    <w:rsid w:val="002D2892"/>
    <w:rsid w:val="002E3A5E"/>
    <w:rsid w:val="003401EA"/>
    <w:rsid w:val="003541AC"/>
    <w:rsid w:val="00355E2C"/>
    <w:rsid w:val="00371094"/>
    <w:rsid w:val="003729B4"/>
    <w:rsid w:val="003870CF"/>
    <w:rsid w:val="0039163F"/>
    <w:rsid w:val="003B2D14"/>
    <w:rsid w:val="003D328E"/>
    <w:rsid w:val="003F2201"/>
    <w:rsid w:val="004069EC"/>
    <w:rsid w:val="004125B8"/>
    <w:rsid w:val="00432875"/>
    <w:rsid w:val="004352CE"/>
    <w:rsid w:val="0044096C"/>
    <w:rsid w:val="0047193D"/>
    <w:rsid w:val="00472EE8"/>
    <w:rsid w:val="00486AD7"/>
    <w:rsid w:val="004A48FE"/>
    <w:rsid w:val="004B078A"/>
    <w:rsid w:val="004E28AB"/>
    <w:rsid w:val="004E755D"/>
    <w:rsid w:val="004F0846"/>
    <w:rsid w:val="004F202D"/>
    <w:rsid w:val="00507F01"/>
    <w:rsid w:val="005209B5"/>
    <w:rsid w:val="00527018"/>
    <w:rsid w:val="00531401"/>
    <w:rsid w:val="00534A21"/>
    <w:rsid w:val="00580538"/>
    <w:rsid w:val="00581AD8"/>
    <w:rsid w:val="00583720"/>
    <w:rsid w:val="005B724D"/>
    <w:rsid w:val="005C4AA6"/>
    <w:rsid w:val="005F35F7"/>
    <w:rsid w:val="00630DE2"/>
    <w:rsid w:val="00643F2B"/>
    <w:rsid w:val="00667E8B"/>
    <w:rsid w:val="006A4E1C"/>
    <w:rsid w:val="006D2D3A"/>
    <w:rsid w:val="006D4CC1"/>
    <w:rsid w:val="006E2E87"/>
    <w:rsid w:val="00704C33"/>
    <w:rsid w:val="007147EF"/>
    <w:rsid w:val="00735C87"/>
    <w:rsid w:val="00736ACB"/>
    <w:rsid w:val="00743496"/>
    <w:rsid w:val="0078025E"/>
    <w:rsid w:val="00790575"/>
    <w:rsid w:val="00792D5C"/>
    <w:rsid w:val="0079726D"/>
    <w:rsid w:val="007B38EB"/>
    <w:rsid w:val="007B5957"/>
    <w:rsid w:val="007C2E47"/>
    <w:rsid w:val="007D129A"/>
    <w:rsid w:val="007F170F"/>
    <w:rsid w:val="00811DF7"/>
    <w:rsid w:val="00835678"/>
    <w:rsid w:val="00842C75"/>
    <w:rsid w:val="0087007A"/>
    <w:rsid w:val="00890064"/>
    <w:rsid w:val="00891C90"/>
    <w:rsid w:val="008A6A7D"/>
    <w:rsid w:val="008C5322"/>
    <w:rsid w:val="008C5A0E"/>
    <w:rsid w:val="008C621F"/>
    <w:rsid w:val="008D588A"/>
    <w:rsid w:val="008E45DF"/>
    <w:rsid w:val="008E48BF"/>
    <w:rsid w:val="008E692F"/>
    <w:rsid w:val="00900C38"/>
    <w:rsid w:val="009637B0"/>
    <w:rsid w:val="00976837"/>
    <w:rsid w:val="00985824"/>
    <w:rsid w:val="009B1A94"/>
    <w:rsid w:val="009E7915"/>
    <w:rsid w:val="009F3F0A"/>
    <w:rsid w:val="009F7D1D"/>
    <w:rsid w:val="00A156B3"/>
    <w:rsid w:val="00A40D16"/>
    <w:rsid w:val="00A472D4"/>
    <w:rsid w:val="00A557D9"/>
    <w:rsid w:val="00A6529A"/>
    <w:rsid w:val="00A72462"/>
    <w:rsid w:val="00A82370"/>
    <w:rsid w:val="00A87BAC"/>
    <w:rsid w:val="00A90DE7"/>
    <w:rsid w:val="00AC61F8"/>
    <w:rsid w:val="00AC7C19"/>
    <w:rsid w:val="00AE2F50"/>
    <w:rsid w:val="00AF64A6"/>
    <w:rsid w:val="00AF655B"/>
    <w:rsid w:val="00B1732F"/>
    <w:rsid w:val="00B233FE"/>
    <w:rsid w:val="00B2388D"/>
    <w:rsid w:val="00B23ECF"/>
    <w:rsid w:val="00B86341"/>
    <w:rsid w:val="00BA1EEA"/>
    <w:rsid w:val="00BB537A"/>
    <w:rsid w:val="00BC4A96"/>
    <w:rsid w:val="00BC4C0F"/>
    <w:rsid w:val="00C34D8D"/>
    <w:rsid w:val="00C50F0E"/>
    <w:rsid w:val="00C537CF"/>
    <w:rsid w:val="00C75B5E"/>
    <w:rsid w:val="00C76B18"/>
    <w:rsid w:val="00C8146C"/>
    <w:rsid w:val="00CA35C9"/>
    <w:rsid w:val="00CA413C"/>
    <w:rsid w:val="00CC43B9"/>
    <w:rsid w:val="00CC652E"/>
    <w:rsid w:val="00CF1C90"/>
    <w:rsid w:val="00D06A93"/>
    <w:rsid w:val="00D410BA"/>
    <w:rsid w:val="00D52CB4"/>
    <w:rsid w:val="00D70A3C"/>
    <w:rsid w:val="00D719AB"/>
    <w:rsid w:val="00D9237B"/>
    <w:rsid w:val="00DA5774"/>
    <w:rsid w:val="00DB0D25"/>
    <w:rsid w:val="00DB3ABF"/>
    <w:rsid w:val="00DD6F9F"/>
    <w:rsid w:val="00DE1CC9"/>
    <w:rsid w:val="00DE79EB"/>
    <w:rsid w:val="00E115B7"/>
    <w:rsid w:val="00E14493"/>
    <w:rsid w:val="00E22A0C"/>
    <w:rsid w:val="00EB06E5"/>
    <w:rsid w:val="00EC1796"/>
    <w:rsid w:val="00ED567B"/>
    <w:rsid w:val="00F34996"/>
    <w:rsid w:val="00F4204C"/>
    <w:rsid w:val="00F50269"/>
    <w:rsid w:val="00F81DCB"/>
    <w:rsid w:val="00FB5E85"/>
    <w:rsid w:val="00FE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A5137F"/>
  <w15:docId w15:val="{5C1BC8B7-AD2B-443C-82EF-E6A6A9E9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E22A0C"/>
    <w:pPr>
      <w:tabs>
        <w:tab w:val="left" w:pos="425"/>
      </w:tabs>
      <w:ind w:right="64"/>
    </w:pPr>
    <w:rPr>
      <w:rFonts w:ascii="Microsoft Sans Serif" w:hAnsi="Microsoft Sans Serif"/>
      <w:sz w:val="16"/>
      <w:szCs w:val="16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FE17F9"/>
    <w:pPr>
      <w:keepNext/>
      <w:spacing w:line="600" w:lineRule="exact"/>
      <w:jc w:val="right"/>
      <w:outlineLvl w:val="0"/>
    </w:pPr>
    <w:rPr>
      <w:rFonts w:cs="Arial"/>
      <w:bCs/>
      <w:color w:val="A6A6A6"/>
      <w:kern w:val="44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17F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17F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1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1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15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atenumber">
    <w:name w:val="Date &amp; number"/>
    <w:basedOn w:val="Normal"/>
    <w:link w:val="DatenumberCharChar"/>
    <w:uiPriority w:val="99"/>
    <w:rsid w:val="00891C90"/>
    <w:pPr>
      <w:spacing w:line="264" w:lineRule="auto"/>
      <w:jc w:val="right"/>
    </w:pPr>
  </w:style>
  <w:style w:type="character" w:customStyle="1" w:styleId="DatenumberCharChar">
    <w:name w:val="Date &amp; number Char Char"/>
    <w:basedOn w:val="DefaultParagraphFont"/>
    <w:link w:val="Datenumber"/>
    <w:uiPriority w:val="99"/>
    <w:locked/>
    <w:rsid w:val="00891C90"/>
    <w:rPr>
      <w:rFonts w:ascii="Microsoft Sans Serif" w:hAnsi="Microsoft Sans Serif" w:cs="Times New Roman"/>
      <w:sz w:val="24"/>
      <w:szCs w:val="24"/>
      <w:lang w:val="en-US" w:eastAsia="en-US" w:bidi="ar-SA"/>
    </w:rPr>
  </w:style>
  <w:style w:type="paragraph" w:customStyle="1" w:styleId="Columnheadings">
    <w:name w:val="Column headings"/>
    <w:basedOn w:val="Normal"/>
    <w:autoRedefine/>
    <w:uiPriority w:val="99"/>
    <w:rsid w:val="00FE17F9"/>
    <w:rPr>
      <w:b/>
      <w:color w:val="FFFFFF"/>
      <w:sz w:val="15"/>
      <w:szCs w:val="15"/>
    </w:rPr>
  </w:style>
  <w:style w:type="paragraph" w:customStyle="1" w:styleId="slogan">
    <w:name w:val="slogan"/>
    <w:basedOn w:val="Normal"/>
    <w:uiPriority w:val="99"/>
    <w:rsid w:val="006D4CC1"/>
    <w:rPr>
      <w:i/>
    </w:rPr>
  </w:style>
  <w:style w:type="paragraph" w:customStyle="1" w:styleId="Thankyou">
    <w:name w:val="Thank you"/>
    <w:basedOn w:val="Normal"/>
    <w:autoRedefine/>
    <w:uiPriority w:val="99"/>
    <w:rsid w:val="00FE17F9"/>
    <w:pPr>
      <w:spacing w:before="360" w:line="288" w:lineRule="auto"/>
      <w:jc w:val="center"/>
    </w:pPr>
    <w:rPr>
      <w:b/>
      <w:bCs/>
      <w:i/>
      <w:iCs/>
      <w:sz w:val="20"/>
      <w:szCs w:val="20"/>
    </w:rPr>
  </w:style>
  <w:style w:type="paragraph" w:customStyle="1" w:styleId="SmallType">
    <w:name w:val="Small Type"/>
    <w:basedOn w:val="Normal"/>
    <w:uiPriority w:val="99"/>
    <w:rsid w:val="00FE17F9"/>
    <w:pPr>
      <w:tabs>
        <w:tab w:val="right" w:leader="underscore" w:pos="9360"/>
      </w:tabs>
      <w:spacing w:after="120" w:line="264" w:lineRule="auto"/>
    </w:pPr>
    <w:rPr>
      <w:color w:val="7F7F7F"/>
      <w:spacing w:val="4"/>
      <w:szCs w:val="18"/>
    </w:rPr>
  </w:style>
  <w:style w:type="paragraph" w:customStyle="1" w:styleId="labels">
    <w:name w:val="labels"/>
    <w:basedOn w:val="Datenumber"/>
    <w:link w:val="labelsChar"/>
    <w:uiPriority w:val="99"/>
    <w:rsid w:val="00FE17F9"/>
    <w:rPr>
      <w:color w:val="7F7F7F"/>
    </w:rPr>
  </w:style>
  <w:style w:type="character" w:customStyle="1" w:styleId="labelsChar">
    <w:name w:val="labels Char"/>
    <w:basedOn w:val="DatenumberCharChar"/>
    <w:link w:val="labels"/>
    <w:uiPriority w:val="99"/>
    <w:locked/>
    <w:rsid w:val="00FE17F9"/>
    <w:rPr>
      <w:rFonts w:ascii="Microsoft Sans Serif" w:hAnsi="Microsoft Sans Serif" w:cs="Times New Roman"/>
      <w:color w:val="7F7F7F"/>
      <w:sz w:val="16"/>
      <w:szCs w:val="16"/>
      <w:lang w:val="en-US" w:eastAsia="en-US" w:bidi="ar-SA"/>
    </w:rPr>
  </w:style>
  <w:style w:type="paragraph" w:customStyle="1" w:styleId="Amount">
    <w:name w:val="Amount"/>
    <w:basedOn w:val="Normal"/>
    <w:uiPriority w:val="99"/>
    <w:rsid w:val="00CC43B9"/>
    <w:pPr>
      <w:jc w:val="right"/>
    </w:pPr>
  </w:style>
  <w:style w:type="paragraph" w:customStyle="1" w:styleId="leftalignedgraytext">
    <w:name w:val="left aligned gray text"/>
    <w:basedOn w:val="Normal"/>
    <w:uiPriority w:val="99"/>
    <w:rsid w:val="00FE17F9"/>
    <w:pPr>
      <w:spacing w:line="312" w:lineRule="auto"/>
    </w:pPr>
    <w:rPr>
      <w:color w:val="7F7F7F"/>
      <w:szCs w:val="20"/>
    </w:rPr>
  </w:style>
  <w:style w:type="paragraph" w:customStyle="1" w:styleId="rightalignedorangetext">
    <w:name w:val="right aligned orange text"/>
    <w:basedOn w:val="Normal"/>
    <w:link w:val="rightalignedorangetextChar"/>
    <w:uiPriority w:val="99"/>
    <w:rsid w:val="00FE17F9"/>
    <w:pPr>
      <w:spacing w:line="264" w:lineRule="auto"/>
      <w:jc w:val="right"/>
    </w:pPr>
    <w:rPr>
      <w:color w:val="984806"/>
    </w:rPr>
  </w:style>
  <w:style w:type="paragraph" w:customStyle="1" w:styleId="rightalignedgraytext">
    <w:name w:val="right aligned gray text"/>
    <w:basedOn w:val="leftalignedgraytext"/>
    <w:uiPriority w:val="99"/>
    <w:rsid w:val="00CC43B9"/>
    <w:pPr>
      <w:jc w:val="right"/>
    </w:pPr>
  </w:style>
  <w:style w:type="character" w:customStyle="1" w:styleId="rightalignedorangetextChar">
    <w:name w:val="right aligned orange text Char"/>
    <w:basedOn w:val="DefaultParagraphFont"/>
    <w:link w:val="rightalignedorangetext"/>
    <w:uiPriority w:val="99"/>
    <w:locked/>
    <w:rsid w:val="00FE17F9"/>
    <w:rPr>
      <w:rFonts w:ascii="Microsoft Sans Serif" w:hAnsi="Microsoft Sans Serif" w:cs="Times New Roman"/>
      <w:color w:val="984806"/>
      <w:sz w:val="16"/>
      <w:szCs w:val="16"/>
    </w:rPr>
  </w:style>
  <w:style w:type="table" w:styleId="TableGrid">
    <w:name w:val="Table Grid"/>
    <w:basedOn w:val="TableNormal"/>
    <w:uiPriority w:val="99"/>
    <w:rsid w:val="00F34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3401EA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01EA"/>
    <w:rPr>
      <w:rFonts w:ascii="Tahoma" w:hAnsi="Tahoma" w:cs="Tahoma"/>
      <w:color w:val="000000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17F9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ichard%20brooks\Application%20Data\Microsoft\Templates\Rust_QuoteServ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2C10C-3F10-4E11-AE42-FE4E9656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Rust_QuoteService</Template>
  <TotalTime>11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Quote</vt:lpstr>
    </vt:vector>
  </TitlesOfParts>
  <Company>Microsoft Corporation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</dc:title>
  <dc:creator>richard brooks</dc:creator>
  <cp:lastModifiedBy>Mike</cp:lastModifiedBy>
  <cp:revision>4</cp:revision>
  <cp:lastPrinted>2010-05-17T22:51:00Z</cp:lastPrinted>
  <dcterms:created xsi:type="dcterms:W3CDTF">2021-01-19T18:01:00Z</dcterms:created>
  <dcterms:modified xsi:type="dcterms:W3CDTF">2021-01-19T18:11:00Z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TC103862399990</vt:lpwstr>
  </property>
</Properties>
</file>