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7D4" w:rsidRDefault="00C767D4"/>
    <w:p w:rsidR="00C767D4" w:rsidRPr="00C767D4" w:rsidRDefault="00C767D4" w:rsidP="00C767D4">
      <w:pPr>
        <w:spacing w:after="0" w:line="240" w:lineRule="auto"/>
        <w:jc w:val="center"/>
        <w:rPr>
          <w:rFonts w:eastAsia="Times New Roman" w:cstheme="minorHAnsi"/>
          <w:b/>
          <w:u w:val="single"/>
        </w:rPr>
      </w:pPr>
      <w:r w:rsidRPr="00C767D4">
        <w:rPr>
          <w:rFonts w:eastAsia="Times New Roman" w:cstheme="minorHAnsi"/>
          <w:b/>
          <w:noProof/>
          <w:u w:val="single"/>
        </w:rPr>
        <mc:AlternateContent>
          <mc:Choice Requires="wps">
            <w:drawing>
              <wp:anchor distT="0" distB="0" distL="114300" distR="114300" simplePos="0" relativeHeight="251700224" behindDoc="0" locked="0" layoutInCell="1" allowOverlap="1" wp14:anchorId="33CBDC19" wp14:editId="2EC76980">
                <wp:simplePos x="0" y="0"/>
                <wp:positionH relativeFrom="column">
                  <wp:posOffset>-367030</wp:posOffset>
                </wp:positionH>
                <wp:positionV relativeFrom="paragraph">
                  <wp:posOffset>-337820</wp:posOffset>
                </wp:positionV>
                <wp:extent cx="6892290" cy="8978265"/>
                <wp:effectExtent l="0" t="0" r="22860" b="1333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2290" cy="897826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8.9pt;margin-top:-26.6pt;width:542.7pt;height:70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" filled="f" strokecolor="windowText">
                <v:path arrowok="t"/>
              </v:rect>
            </w:pict>
          </mc:Fallback>
        </mc:AlternateContent>
      </w:r>
    </w:p>
    <w:p w:rsidR="00C767D4" w:rsidRDefault="00C767D4" w:rsidP="00C767D4">
      <w:pPr>
        <w:spacing w:after="0" w:line="240" w:lineRule="auto"/>
        <w:jc w:val="center"/>
        <w:rPr>
          <w:rFonts w:eastAsia="Times New Roman" w:cstheme="minorHAnsi"/>
          <w:b/>
          <w:sz w:val="72"/>
        </w:rPr>
      </w:pPr>
      <w:r>
        <w:rPr>
          <w:noProof/>
        </w:rPr>
        <w:drawing>
          <wp:inline distT="0" distB="0" distL="0" distR="0" wp14:anchorId="3A03E355" wp14:editId="4234FF42">
            <wp:extent cx="5930898" cy="442762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Logo_large.png"/>
                    <pic:cNvPicPr/>
                  </pic:nvPicPr>
                  <pic:blipFill>
                    <a:blip r:embed="rId9">
                      <a:extLst>
                        <a:ext uri="{28A0092B-C50C-407E-A947-70E740481C1C}">
                          <a14:useLocalDpi xmlns:a14="http://schemas.microsoft.com/office/drawing/2010/main" val="0"/>
                        </a:ext>
                      </a:extLst>
                    </a:blip>
                    <a:stretch>
                      <a:fillRect/>
                    </a:stretch>
                  </pic:blipFill>
                  <pic:spPr>
                    <a:xfrm>
                      <a:off x="0" y="0"/>
                      <a:ext cx="5934919" cy="4430623"/>
                    </a:xfrm>
                    <a:prstGeom prst="rect">
                      <a:avLst/>
                    </a:prstGeom>
                    <a:effectLst>
                      <a:outerShdw sx="1000" sy="1000" algn="ctr" rotWithShape="0">
                        <a:srgbClr val="000000"/>
                      </a:outerShdw>
                    </a:effectLst>
                  </pic:spPr>
                </pic:pic>
              </a:graphicData>
            </a:graphic>
          </wp:inline>
        </w:drawing>
      </w:r>
    </w:p>
    <w:p w:rsidR="00C767D4" w:rsidRDefault="00C767D4" w:rsidP="00C767D4">
      <w:pPr>
        <w:spacing w:after="0" w:line="240" w:lineRule="auto"/>
        <w:jc w:val="center"/>
        <w:rPr>
          <w:rFonts w:eastAsia="Times New Roman" w:cstheme="minorHAnsi"/>
          <w:b/>
          <w:sz w:val="72"/>
        </w:rPr>
      </w:pPr>
    </w:p>
    <w:p w:rsidR="00C767D4" w:rsidRPr="00C767D4" w:rsidRDefault="00C767D4" w:rsidP="00C767D4">
      <w:pPr>
        <w:spacing w:after="0" w:line="240" w:lineRule="auto"/>
        <w:jc w:val="center"/>
        <w:rPr>
          <w:rFonts w:eastAsia="Times New Roman" w:cstheme="minorHAnsi"/>
          <w:b/>
          <w:sz w:val="72"/>
        </w:rPr>
      </w:pPr>
      <w:r w:rsidRPr="00C767D4">
        <w:rPr>
          <w:rFonts w:eastAsia="Times New Roman" w:cstheme="minorHAnsi"/>
          <w:b/>
          <w:sz w:val="72"/>
        </w:rPr>
        <w:t>SHAKOPEE SOCCER ASSOCIATION</w:t>
      </w:r>
    </w:p>
    <w:p w:rsidR="00C767D4" w:rsidRPr="00C767D4" w:rsidRDefault="00C767D4" w:rsidP="00C767D4">
      <w:pPr>
        <w:spacing w:after="0" w:line="240" w:lineRule="auto"/>
        <w:jc w:val="center"/>
        <w:rPr>
          <w:rFonts w:eastAsia="Times New Roman" w:cstheme="minorHAnsi"/>
          <w:b/>
          <w:sz w:val="72"/>
        </w:rPr>
      </w:pPr>
    </w:p>
    <w:p w:rsidR="00C767D4" w:rsidRPr="00C767D4" w:rsidRDefault="00C767D4" w:rsidP="00C767D4">
      <w:pPr>
        <w:spacing w:after="0" w:line="240" w:lineRule="auto"/>
        <w:jc w:val="center"/>
        <w:rPr>
          <w:rFonts w:eastAsia="Times New Roman" w:cstheme="minorHAnsi"/>
          <w:b/>
          <w:sz w:val="72"/>
        </w:rPr>
      </w:pPr>
      <w:r w:rsidRPr="00C767D4">
        <w:rPr>
          <w:rFonts w:eastAsia="Times New Roman" w:cstheme="minorHAnsi"/>
          <w:b/>
          <w:sz w:val="72"/>
        </w:rPr>
        <w:t>COACH’S HANDBOOK</w:t>
      </w:r>
    </w:p>
    <w:p w:rsidR="00C767D4" w:rsidRDefault="00C767D4" w:rsidP="00C767D4">
      <w:pPr>
        <w:spacing w:after="0" w:line="240" w:lineRule="auto"/>
        <w:jc w:val="center"/>
        <w:rPr>
          <w:rFonts w:eastAsia="Times New Roman" w:cstheme="minorHAnsi"/>
          <w:b/>
          <w:sz w:val="72"/>
        </w:rPr>
      </w:pPr>
      <w:r w:rsidRPr="00C767D4">
        <w:rPr>
          <w:rFonts w:eastAsia="Times New Roman" w:cstheme="minorHAnsi"/>
          <w:b/>
          <w:sz w:val="72"/>
        </w:rPr>
        <w:t>RECREATION PROGRAM</w:t>
      </w:r>
    </w:p>
    <w:p w:rsidR="00C767D4" w:rsidRPr="00C767D4" w:rsidRDefault="00C767D4" w:rsidP="00C767D4">
      <w:pPr>
        <w:spacing w:after="0" w:line="240" w:lineRule="auto"/>
        <w:jc w:val="center"/>
        <w:rPr>
          <w:rFonts w:eastAsia="Times New Roman" w:cstheme="minorHAnsi"/>
          <w:b/>
          <w:sz w:val="72"/>
        </w:rPr>
      </w:pPr>
    </w:p>
    <w:p w:rsidR="00C767D4" w:rsidRDefault="00C767D4">
      <w:r>
        <w:br w:type="page"/>
      </w:r>
    </w:p>
    <w:p w:rsidR="000B4D09" w:rsidRDefault="000B4D09"/>
    <w:p w:rsidR="000B4D09" w:rsidRDefault="000B4D09"/>
    <w:p w:rsidR="000B4D09" w:rsidRDefault="000B4D09"/>
    <w:p w:rsidR="000B4D09" w:rsidRDefault="000B4D09">
      <w:r>
        <w:t>Coaches,</w:t>
      </w:r>
    </w:p>
    <w:p w:rsidR="000B4D09" w:rsidRDefault="00D67738">
      <w:r>
        <w:rPr>
          <w:noProof/>
          <w:sz w:val="52"/>
          <w:szCs w:val="52"/>
        </w:rPr>
        <mc:AlternateContent>
          <mc:Choice Requires="wps">
            <w:drawing>
              <wp:anchor distT="0" distB="0" distL="114300" distR="114300" simplePos="0" relativeHeight="251659264" behindDoc="0" locked="0" layoutInCell="1" allowOverlap="1" wp14:anchorId="151826FB" wp14:editId="5A9C2900">
                <wp:simplePos x="0" y="0"/>
                <wp:positionH relativeFrom="column">
                  <wp:posOffset>5715</wp:posOffset>
                </wp:positionH>
                <wp:positionV relativeFrom="paragraph">
                  <wp:posOffset>193040</wp:posOffset>
                </wp:positionV>
                <wp:extent cx="6352540" cy="5497830"/>
                <wp:effectExtent l="0" t="0" r="0" b="7620"/>
                <wp:wrapNone/>
                <wp:docPr id="2" name="Rectangle 2"/>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5pt;margin-top:15.2pt;width:500.2pt;height:4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" stroked="f" strokeweight="2pt">
                <v:fill r:id="rId11" o:title="" opacity="3277f" recolor="t" type="frame"/>
              </v:rect>
            </w:pict>
          </mc:Fallback>
        </mc:AlternateContent>
      </w:r>
    </w:p>
    <w:p w:rsidR="0000746D" w:rsidRDefault="000B4D09">
      <w:r>
        <w:t xml:space="preserve">Welcome to the Shakopee Soccer Association (SSA).   Thank you very much for “stepping up” and volunteering to work in our Recreation </w:t>
      </w:r>
      <w:r w:rsidR="00087743">
        <w:t>P</w:t>
      </w:r>
      <w:r>
        <w:t xml:space="preserve">rogram.   The SSA Rec. </w:t>
      </w:r>
      <w:r w:rsidR="00087743">
        <w:t>P</w:t>
      </w:r>
      <w:r>
        <w:t>rogram is dependent on volunteer coaches to make the program work so we appreciate your time and efforts</w:t>
      </w:r>
      <w:r w:rsidR="0000746D">
        <w:t xml:space="preserve"> with the kids   The kids may not tell you directly but they appreciate you organizing and leading their team and without you, they</w:t>
      </w:r>
      <w:r w:rsidR="00087743">
        <w:t xml:space="preserve"> simply </w:t>
      </w:r>
      <w:r w:rsidR="0000746D">
        <w:t xml:space="preserve">don’t </w:t>
      </w:r>
      <w:r w:rsidR="00087743">
        <w:t xml:space="preserve">get to </w:t>
      </w:r>
      <w:r w:rsidR="0000746D">
        <w:t>play.   As you work with these kids and build relationships</w:t>
      </w:r>
      <w:r w:rsidR="006F22EB">
        <w:t xml:space="preserve"> with them</w:t>
      </w:r>
      <w:r w:rsidR="0000746D">
        <w:t>, I think you will find the time you spend on the field</w:t>
      </w:r>
      <w:r w:rsidR="006F22EB">
        <w:t xml:space="preserve"> </w:t>
      </w:r>
      <w:r w:rsidR="0000746D">
        <w:t xml:space="preserve">will be very rewarding and fulfilling.    </w:t>
      </w:r>
    </w:p>
    <w:p w:rsidR="0000746D" w:rsidRDefault="0000746D">
      <w:r>
        <w:t xml:space="preserve">This manual is designed to help you navigate the season.  If you have issues, </w:t>
      </w:r>
      <w:r w:rsidR="006F22EB">
        <w:t xml:space="preserve">question, </w:t>
      </w:r>
      <w:r>
        <w:t>ideas,</w:t>
      </w:r>
      <w:r w:rsidR="006F22EB">
        <w:t xml:space="preserve"> or</w:t>
      </w:r>
      <w:r>
        <w:t xml:space="preserve"> suggestions, please feel free to contact the SSA Rec or club leadership at the locations listed on the following pages.</w:t>
      </w:r>
      <w:r w:rsidR="006F22EB">
        <w:t xml:space="preserve">  Thank you again for being a Rec. Coach.</w:t>
      </w:r>
    </w:p>
    <w:p w:rsidR="0000746D" w:rsidRDefault="0000746D"/>
    <w:p w:rsidR="0000746D" w:rsidRDefault="0000746D">
      <w:r>
        <w:t>Have a wonderful season!</w:t>
      </w:r>
    </w:p>
    <w:p w:rsidR="0000746D" w:rsidRDefault="0000746D"/>
    <w:p w:rsidR="0059760B" w:rsidRDefault="0000746D">
      <w:r>
        <w:t xml:space="preserve">Recreational Coaching Director  </w:t>
      </w:r>
      <w:r w:rsidR="000B4D09">
        <w:t xml:space="preserve"> </w:t>
      </w:r>
    </w:p>
    <w:p w:rsidR="0059760B" w:rsidRDefault="0059760B"/>
    <w:p w:rsidR="0059760B" w:rsidRDefault="0059760B">
      <w:r>
        <w:br w:type="page"/>
      </w:r>
    </w:p>
    <w:p w:rsidR="00D67738" w:rsidRDefault="00D67738"/>
    <w:sdt>
      <w:sdtPr>
        <w:rPr>
          <w:rFonts w:asciiTheme="minorHAnsi" w:eastAsiaTheme="minorEastAsia" w:hAnsiTheme="minorHAnsi" w:cstheme="minorBidi"/>
          <w:b w:val="0"/>
          <w:bCs w:val="0"/>
          <w:color w:val="auto"/>
          <w:sz w:val="22"/>
          <w:szCs w:val="22"/>
        </w:rPr>
        <w:id w:val="-99648653"/>
        <w:docPartObj>
          <w:docPartGallery w:val="Table of Contents"/>
          <w:docPartUnique/>
        </w:docPartObj>
      </w:sdtPr>
      <w:sdtEndPr/>
      <w:sdtContent>
        <w:p w:rsidR="00D67738" w:rsidRDefault="00D67738">
          <w:pPr>
            <w:pStyle w:val="TOCHeading"/>
            <w:rPr>
              <w:color w:val="auto"/>
              <w:sz w:val="32"/>
              <w:szCs w:val="32"/>
            </w:rPr>
          </w:pPr>
          <w:r w:rsidRPr="00D67738">
            <w:rPr>
              <w:color w:val="auto"/>
              <w:sz w:val="32"/>
              <w:szCs w:val="32"/>
            </w:rPr>
            <w:t>Table of Contents</w:t>
          </w:r>
        </w:p>
        <w:p w:rsidR="00D67738" w:rsidRPr="00D67738" w:rsidRDefault="00D67738" w:rsidP="00D67738">
          <w:pPr>
            <w:rPr>
              <w:lang w:eastAsia="ja-JP"/>
            </w:rPr>
          </w:pPr>
        </w:p>
        <w:p w:rsidR="00D67738" w:rsidRDefault="00D67738">
          <w:pPr>
            <w:pStyle w:val="TOC1"/>
          </w:pPr>
          <w:r>
            <w:rPr>
              <w:b/>
              <w:bCs/>
            </w:rPr>
            <w:t>SAA Contacts</w:t>
          </w:r>
          <w:r w:rsidR="00207F23" w:rsidRPr="00717AB2">
            <w:rPr>
              <w:noProof/>
              <w:sz w:val="28"/>
              <w:szCs w:val="28"/>
              <w:lang w:eastAsia="en-US"/>
            </w:rPr>
            <mc:AlternateContent>
              <mc:Choice Requires="wps">
                <w:drawing>
                  <wp:anchor distT="0" distB="0" distL="114300" distR="114300" simplePos="0" relativeHeight="251698176" behindDoc="0" locked="0" layoutInCell="1" allowOverlap="1" wp14:anchorId="026650DD" wp14:editId="2A38F2C5">
                    <wp:simplePos x="0" y="0"/>
                    <wp:positionH relativeFrom="column">
                      <wp:posOffset>38735</wp:posOffset>
                    </wp:positionH>
                    <wp:positionV relativeFrom="paragraph">
                      <wp:posOffset>305435</wp:posOffset>
                    </wp:positionV>
                    <wp:extent cx="6352540" cy="5497830"/>
                    <wp:effectExtent l="0" t="0" r="0" b="7620"/>
                    <wp:wrapNone/>
                    <wp:docPr id="46" name="Rectangle 46"/>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3.05pt;margin-top:24.05pt;width:500.2pt;height:43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" stroked="f" strokeweight="2pt">
                    <v:fill r:id="rId12" o:title="" opacity="3277f" recolor="t" type="frame"/>
                  </v:rect>
                </w:pict>
              </mc:Fallback>
            </mc:AlternateContent>
          </w:r>
          <w:r w:rsidRPr="00D67738">
            <w:ptab w:relativeTo="margin" w:alignment="right" w:leader="dot"/>
          </w:r>
          <w:r w:rsidR="00760B64">
            <w:t>4</w:t>
          </w:r>
        </w:p>
        <w:p w:rsidR="00D67738" w:rsidRDefault="00D67738">
          <w:pPr>
            <w:pStyle w:val="TOC1"/>
            <w:rPr>
              <w:b/>
              <w:bCs/>
            </w:rPr>
          </w:pPr>
          <w:r>
            <w:rPr>
              <w:b/>
              <w:bCs/>
            </w:rPr>
            <w:t>General Information</w:t>
          </w:r>
          <w:r w:rsidR="00760B64">
            <w:t>…………………………………………………………………………………………………………………………………………….5</w:t>
          </w:r>
        </w:p>
        <w:p w:rsidR="002334FB" w:rsidRDefault="002334FB" w:rsidP="002334FB">
          <w:pPr>
            <w:rPr>
              <w:lang w:eastAsia="ja-JP"/>
            </w:rPr>
          </w:pPr>
          <w:r w:rsidRPr="00073892">
            <w:rPr>
              <w:b/>
              <w:lang w:eastAsia="ja-JP"/>
            </w:rPr>
            <w:t>Coaching Information</w:t>
          </w:r>
          <w:r>
            <w:rPr>
              <w:lang w:eastAsia="ja-JP"/>
            </w:rPr>
            <w:t>……………………………………………………………………………………………………………………</w:t>
          </w:r>
          <w:r w:rsidR="00073892">
            <w:rPr>
              <w:lang w:eastAsia="ja-JP"/>
            </w:rPr>
            <w:t>…..</w:t>
          </w:r>
          <w:r>
            <w:rPr>
              <w:lang w:eastAsia="ja-JP"/>
            </w:rPr>
            <w:t>……</w:t>
          </w:r>
          <w:r w:rsidR="00760B64">
            <w:rPr>
              <w:lang w:eastAsia="ja-JP"/>
            </w:rPr>
            <w:t>6</w:t>
          </w:r>
        </w:p>
        <w:p w:rsidR="00D67738" w:rsidRDefault="002334FB" w:rsidP="00D67738">
          <w:pPr>
            <w:rPr>
              <w:lang w:eastAsia="ja-JP"/>
            </w:rPr>
          </w:pPr>
          <w:r w:rsidRPr="00073892">
            <w:rPr>
              <w:b/>
              <w:lang w:eastAsia="ja-JP"/>
            </w:rPr>
            <w:t>Practice Day</w:t>
          </w:r>
          <w:r>
            <w:rPr>
              <w:lang w:eastAsia="ja-JP"/>
            </w:rPr>
            <w:t>…………………………………………………………………………………………………………………………………………….</w:t>
          </w:r>
          <w:r w:rsidR="00760B64">
            <w:rPr>
              <w:lang w:eastAsia="ja-JP"/>
            </w:rPr>
            <w:t>7</w:t>
          </w:r>
        </w:p>
        <w:p w:rsidR="002334FB" w:rsidRDefault="002334FB" w:rsidP="002334FB">
          <w:pPr>
            <w:ind w:firstLine="446"/>
            <w:rPr>
              <w:lang w:eastAsia="ja-JP"/>
            </w:rPr>
          </w:pPr>
          <w:r w:rsidRPr="00073892">
            <w:rPr>
              <w:b/>
              <w:lang w:eastAsia="ja-JP"/>
            </w:rPr>
            <w:t>Coaching Tips for Practice Day</w:t>
          </w:r>
          <w:r>
            <w:rPr>
              <w:lang w:eastAsia="ja-JP"/>
            </w:rPr>
            <w:t>………………………………</w:t>
          </w:r>
          <w:r w:rsidR="00073892">
            <w:rPr>
              <w:lang w:eastAsia="ja-JP"/>
            </w:rPr>
            <w:t>..</w:t>
          </w:r>
          <w:r>
            <w:rPr>
              <w:lang w:eastAsia="ja-JP"/>
            </w:rPr>
            <w:t>………………………………………………………………………</w:t>
          </w:r>
          <w:r w:rsidR="00760B64">
            <w:rPr>
              <w:lang w:eastAsia="ja-JP"/>
            </w:rPr>
            <w:t>8</w:t>
          </w:r>
        </w:p>
        <w:p w:rsidR="002334FB" w:rsidRDefault="002334FB" w:rsidP="002334FB">
          <w:pPr>
            <w:rPr>
              <w:lang w:eastAsia="ja-JP"/>
            </w:rPr>
          </w:pPr>
          <w:r w:rsidRPr="00073892">
            <w:rPr>
              <w:b/>
              <w:lang w:eastAsia="ja-JP"/>
            </w:rPr>
            <w:t>Game Day</w:t>
          </w:r>
          <w:r>
            <w:rPr>
              <w:lang w:eastAsia="ja-JP"/>
            </w:rPr>
            <w:t>……………………………</w:t>
          </w:r>
          <w:r w:rsidR="00073892">
            <w:rPr>
              <w:lang w:eastAsia="ja-JP"/>
            </w:rPr>
            <w:t>…</w:t>
          </w:r>
          <w:r>
            <w:rPr>
              <w:lang w:eastAsia="ja-JP"/>
            </w:rPr>
            <w:t>…………………………………</w:t>
          </w:r>
          <w:r w:rsidR="00073892">
            <w:rPr>
              <w:lang w:eastAsia="ja-JP"/>
            </w:rPr>
            <w:t>..</w:t>
          </w:r>
          <w:r>
            <w:rPr>
              <w:lang w:eastAsia="ja-JP"/>
            </w:rPr>
            <w:t>…………………………………………………………………………..</w:t>
          </w:r>
          <w:r w:rsidR="00760B64">
            <w:rPr>
              <w:lang w:eastAsia="ja-JP"/>
            </w:rPr>
            <w:t>9</w:t>
          </w:r>
        </w:p>
        <w:p w:rsidR="002334FB" w:rsidRDefault="002334FB" w:rsidP="002334FB">
          <w:pPr>
            <w:rPr>
              <w:lang w:eastAsia="ja-JP"/>
            </w:rPr>
          </w:pPr>
          <w:r>
            <w:rPr>
              <w:lang w:eastAsia="ja-JP"/>
            </w:rPr>
            <w:t xml:space="preserve">         </w:t>
          </w:r>
          <w:r w:rsidRPr="00073892">
            <w:rPr>
              <w:b/>
              <w:lang w:eastAsia="ja-JP"/>
            </w:rPr>
            <w:t>Coaching Tips for Game Day</w:t>
          </w:r>
          <w:r>
            <w:rPr>
              <w:lang w:eastAsia="ja-JP"/>
            </w:rPr>
            <w:t>…………</w:t>
          </w:r>
          <w:r w:rsidR="00073892">
            <w:rPr>
              <w:lang w:eastAsia="ja-JP"/>
            </w:rPr>
            <w:t>.</w:t>
          </w:r>
          <w:r>
            <w:rPr>
              <w:lang w:eastAsia="ja-JP"/>
            </w:rPr>
            <w:t>………………………………………………………………………………………………</w:t>
          </w:r>
          <w:r w:rsidR="00760B64">
            <w:rPr>
              <w:lang w:eastAsia="ja-JP"/>
            </w:rPr>
            <w:t>10</w:t>
          </w:r>
        </w:p>
        <w:p w:rsidR="00760B64" w:rsidRDefault="002334FB" w:rsidP="002334FB">
          <w:pPr>
            <w:rPr>
              <w:lang w:eastAsia="ja-JP"/>
            </w:rPr>
          </w:pPr>
          <w:r w:rsidRPr="00073892">
            <w:rPr>
              <w:b/>
              <w:lang w:eastAsia="ja-JP"/>
            </w:rPr>
            <w:t>Team Information</w:t>
          </w:r>
          <w:r>
            <w:rPr>
              <w:lang w:eastAsia="ja-JP"/>
            </w:rPr>
            <w:t>………</w:t>
          </w:r>
          <w:r w:rsidR="00073892">
            <w:rPr>
              <w:lang w:eastAsia="ja-JP"/>
            </w:rPr>
            <w:t>..</w:t>
          </w:r>
          <w:r>
            <w:rPr>
              <w:lang w:eastAsia="ja-JP"/>
            </w:rPr>
            <w:t>…………………………………………………………………………………………</w:t>
          </w:r>
          <w:r w:rsidR="00760B64">
            <w:rPr>
              <w:lang w:eastAsia="ja-JP"/>
            </w:rPr>
            <w:t>…………………………….11</w:t>
          </w:r>
        </w:p>
        <w:p w:rsidR="002334FB" w:rsidRDefault="002334FB" w:rsidP="002334FB">
          <w:pPr>
            <w:rPr>
              <w:lang w:eastAsia="ja-JP"/>
            </w:rPr>
          </w:pPr>
          <w:r w:rsidRPr="00073892">
            <w:rPr>
              <w:b/>
              <w:lang w:eastAsia="ja-JP"/>
            </w:rPr>
            <w:t>Team Information – Age Specific</w:t>
          </w:r>
          <w:r>
            <w:rPr>
              <w:lang w:eastAsia="ja-JP"/>
            </w:rPr>
            <w:t>…………………………………</w:t>
          </w:r>
          <w:r w:rsidR="00073892">
            <w:rPr>
              <w:lang w:eastAsia="ja-JP"/>
            </w:rPr>
            <w:t>.</w:t>
          </w:r>
          <w:r>
            <w:rPr>
              <w:lang w:eastAsia="ja-JP"/>
            </w:rPr>
            <w:t>………………………………………………………………………1</w:t>
          </w:r>
          <w:r w:rsidR="00760B64">
            <w:rPr>
              <w:lang w:eastAsia="ja-JP"/>
            </w:rPr>
            <w:t>2</w:t>
          </w:r>
        </w:p>
        <w:p w:rsidR="002334FB" w:rsidRDefault="002334FB" w:rsidP="002334FB">
          <w:pPr>
            <w:rPr>
              <w:lang w:eastAsia="ja-JP"/>
            </w:rPr>
          </w:pPr>
          <w:r w:rsidRPr="00073892">
            <w:rPr>
              <w:b/>
              <w:lang w:eastAsia="ja-JP"/>
            </w:rPr>
            <w:t>Referees</w:t>
          </w:r>
          <w:r>
            <w:rPr>
              <w:lang w:eastAsia="ja-JP"/>
            </w:rPr>
            <w:t>……………………………………………………………………</w:t>
          </w:r>
          <w:r w:rsidR="00760B64">
            <w:rPr>
              <w:lang w:eastAsia="ja-JP"/>
            </w:rPr>
            <w:t>…………………………………………………………………………..13</w:t>
          </w:r>
        </w:p>
        <w:p w:rsidR="002334FB" w:rsidRPr="00D67738" w:rsidRDefault="002334FB" w:rsidP="002334FB">
          <w:pPr>
            <w:rPr>
              <w:lang w:eastAsia="ja-JP"/>
            </w:rPr>
          </w:pPr>
          <w:r w:rsidRPr="00073892">
            <w:rPr>
              <w:b/>
              <w:lang w:eastAsia="ja-JP"/>
            </w:rPr>
            <w:t>Rules</w:t>
          </w:r>
          <w:r>
            <w:rPr>
              <w:lang w:eastAsia="ja-JP"/>
            </w:rPr>
            <w:t>………………………………………………………………………………………………………………………………………….…………</w:t>
          </w:r>
          <w:r w:rsidR="00760B64">
            <w:rPr>
              <w:lang w:eastAsia="ja-JP"/>
            </w:rPr>
            <w:t>.13</w:t>
          </w:r>
        </w:p>
        <w:p w:rsidR="00D67738" w:rsidRDefault="00073892" w:rsidP="00D67738">
          <w:pPr>
            <w:rPr>
              <w:lang w:eastAsia="ja-JP"/>
            </w:rPr>
          </w:pPr>
          <w:r w:rsidRPr="00073892">
            <w:rPr>
              <w:b/>
              <w:lang w:eastAsia="ja-JP"/>
            </w:rPr>
            <w:t>Safety Guidelines</w:t>
          </w:r>
          <w:r>
            <w:rPr>
              <w:lang w:eastAsia="ja-JP"/>
            </w:rPr>
            <w:t>…………………………………………………………..……………………………………………………………………..1</w:t>
          </w:r>
          <w:r w:rsidR="00760B64">
            <w:rPr>
              <w:lang w:eastAsia="ja-JP"/>
            </w:rPr>
            <w:t>4</w:t>
          </w:r>
        </w:p>
        <w:p w:rsidR="00073892" w:rsidRPr="00073892" w:rsidRDefault="00073892" w:rsidP="00D67738">
          <w:pPr>
            <w:rPr>
              <w:b/>
              <w:lang w:eastAsia="ja-JP"/>
            </w:rPr>
          </w:pPr>
          <w:r w:rsidRPr="00073892">
            <w:rPr>
              <w:b/>
              <w:lang w:eastAsia="ja-JP"/>
            </w:rPr>
            <w:t xml:space="preserve">Sample Activities\Practice Plans </w:t>
          </w:r>
        </w:p>
        <w:p w:rsidR="00073892" w:rsidRDefault="00073892" w:rsidP="00073892">
          <w:pPr>
            <w:ind w:firstLine="720"/>
            <w:rPr>
              <w:lang w:eastAsia="ja-JP"/>
            </w:rPr>
          </w:pPr>
          <w:r>
            <w:rPr>
              <w:lang w:eastAsia="ja-JP"/>
            </w:rPr>
            <w:t xml:space="preserve"> </w:t>
          </w:r>
          <w:r w:rsidRPr="00073892">
            <w:rPr>
              <w:b/>
              <w:lang w:eastAsia="ja-JP"/>
            </w:rPr>
            <w:t>U5-U7</w:t>
          </w:r>
          <w:r>
            <w:rPr>
              <w:lang w:eastAsia="ja-JP"/>
            </w:rPr>
            <w:t>………………………………………………………………………………………………………………………………………1</w:t>
          </w:r>
          <w:r w:rsidR="00760B64">
            <w:rPr>
              <w:lang w:eastAsia="ja-JP"/>
            </w:rPr>
            <w:t>5</w:t>
          </w:r>
        </w:p>
        <w:p w:rsidR="00073892" w:rsidRDefault="00073892" w:rsidP="00073892">
          <w:pPr>
            <w:ind w:firstLine="720"/>
            <w:rPr>
              <w:lang w:eastAsia="ja-JP"/>
            </w:rPr>
          </w:pPr>
          <w:r w:rsidRPr="00073892">
            <w:rPr>
              <w:b/>
              <w:lang w:eastAsia="ja-JP"/>
            </w:rPr>
            <w:t>U8-10</w:t>
          </w:r>
          <w:r>
            <w:rPr>
              <w:lang w:eastAsia="ja-JP"/>
            </w:rPr>
            <w:t>………………………………………………………………………………………………………………………………………..</w:t>
          </w:r>
          <w:r w:rsidR="00760B64">
            <w:rPr>
              <w:lang w:eastAsia="ja-JP"/>
            </w:rPr>
            <w:t>20</w:t>
          </w:r>
        </w:p>
        <w:p w:rsidR="00073892" w:rsidRDefault="00073892" w:rsidP="00073892">
          <w:pPr>
            <w:ind w:firstLine="720"/>
            <w:rPr>
              <w:lang w:eastAsia="ja-JP"/>
            </w:rPr>
          </w:pPr>
          <w:r w:rsidRPr="00073892">
            <w:rPr>
              <w:b/>
              <w:lang w:eastAsia="ja-JP"/>
            </w:rPr>
            <w:t>U11-13</w:t>
          </w:r>
          <w:r>
            <w:rPr>
              <w:lang w:eastAsia="ja-JP"/>
            </w:rPr>
            <w:t>………………………………………………………………………………………………………………………………………2</w:t>
          </w:r>
          <w:r w:rsidR="00760B64">
            <w:rPr>
              <w:lang w:eastAsia="ja-JP"/>
            </w:rPr>
            <w:t>5</w:t>
          </w:r>
        </w:p>
        <w:p w:rsidR="00073892" w:rsidRPr="00073892" w:rsidRDefault="00073892" w:rsidP="00D67738">
          <w:pPr>
            <w:rPr>
              <w:b/>
              <w:lang w:eastAsia="ja-JP"/>
            </w:rPr>
          </w:pPr>
          <w:r w:rsidRPr="00073892">
            <w:rPr>
              <w:b/>
              <w:lang w:eastAsia="ja-JP"/>
            </w:rPr>
            <w:t>Appendix A – MYSA Player</w:t>
          </w:r>
          <w:r w:rsidRPr="00073892">
            <w:rPr>
              <w:rFonts w:cstheme="minorHAnsi"/>
              <w:b/>
              <w:u w:val="single"/>
            </w:rPr>
            <w:t>/</w:t>
          </w:r>
          <w:r w:rsidRPr="00073892">
            <w:rPr>
              <w:rFonts w:cstheme="minorHAnsi"/>
              <w:b/>
            </w:rPr>
            <w:t>Adult Protection Guidelines</w:t>
          </w:r>
          <w:r w:rsidRPr="00073892">
            <w:rPr>
              <w:rFonts w:cstheme="minorHAnsi"/>
            </w:rPr>
            <w:t>………………………………………………………………</w:t>
          </w:r>
          <w:r>
            <w:rPr>
              <w:rFonts w:cstheme="minorHAnsi"/>
            </w:rPr>
            <w:t>..</w:t>
          </w:r>
          <w:r w:rsidRPr="00073892">
            <w:rPr>
              <w:rFonts w:cstheme="minorHAnsi"/>
            </w:rPr>
            <w:t>……</w:t>
          </w:r>
          <w:r w:rsidR="00760B64">
            <w:rPr>
              <w:rFonts w:cstheme="minorHAnsi"/>
            </w:rPr>
            <w:t>30</w:t>
          </w:r>
        </w:p>
        <w:p w:rsidR="00D67738" w:rsidRDefault="00D67738" w:rsidP="00D67738">
          <w:pPr>
            <w:rPr>
              <w:lang w:eastAsia="ja-JP"/>
            </w:rPr>
          </w:pPr>
        </w:p>
        <w:p w:rsidR="00D67738" w:rsidRPr="00D67738" w:rsidRDefault="00D67738" w:rsidP="00D67738">
          <w:pPr>
            <w:rPr>
              <w:lang w:eastAsia="ja-JP"/>
            </w:rPr>
          </w:pPr>
        </w:p>
        <w:p w:rsidR="00D67738" w:rsidRDefault="00E55E26">
          <w:pPr>
            <w:pStyle w:val="TOC3"/>
            <w:ind w:left="446"/>
          </w:pPr>
        </w:p>
      </w:sdtContent>
    </w:sdt>
    <w:p w:rsidR="006D46B6" w:rsidRDefault="006D46B6"/>
    <w:p w:rsidR="00207F23" w:rsidRDefault="00207F23"/>
    <w:p w:rsidR="006D46B6" w:rsidRPr="00D67738" w:rsidRDefault="006D46B6" w:rsidP="00D67738">
      <w:pPr>
        <w:rPr>
          <w:b/>
          <w:sz w:val="32"/>
          <w:szCs w:val="32"/>
        </w:rPr>
      </w:pPr>
      <w:r w:rsidRPr="00D67738">
        <w:rPr>
          <w:b/>
          <w:sz w:val="32"/>
          <w:szCs w:val="32"/>
        </w:rPr>
        <w:t>SSA CONTACTS</w:t>
      </w:r>
    </w:p>
    <w:p w:rsidR="006D46B6" w:rsidRDefault="00D67738">
      <w:r w:rsidRPr="00717AB2">
        <w:rPr>
          <w:noProof/>
          <w:sz w:val="28"/>
          <w:szCs w:val="28"/>
        </w:rPr>
        <mc:AlternateContent>
          <mc:Choice Requires="wps">
            <w:drawing>
              <wp:anchor distT="0" distB="0" distL="114300" distR="114300" simplePos="0" relativeHeight="251661312" behindDoc="0" locked="0" layoutInCell="1" allowOverlap="1" wp14:anchorId="5D66CDD6" wp14:editId="4BF37AC2">
                <wp:simplePos x="0" y="0"/>
                <wp:positionH relativeFrom="column">
                  <wp:posOffset>-113665</wp:posOffset>
                </wp:positionH>
                <wp:positionV relativeFrom="paragraph">
                  <wp:posOffset>192405</wp:posOffset>
                </wp:positionV>
                <wp:extent cx="6352540" cy="5497830"/>
                <wp:effectExtent l="0" t="0" r="0" b="7620"/>
                <wp:wrapNone/>
                <wp:docPr id="3" name="Rectangle 3"/>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95pt;margin-top:15.15pt;width:500.2pt;height:43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" stroked="f" strokeweight="2pt">
                <v:fill r:id="rId11" o:title="" opacity="3277f" recolor="t" type="frame"/>
              </v:rect>
            </w:pict>
          </mc:Fallback>
        </mc:AlternateContent>
      </w:r>
    </w:p>
    <w:p w:rsidR="006D46B6" w:rsidRDefault="006D46B6"/>
    <w:p w:rsidR="006D46B6" w:rsidRPr="00717AB2" w:rsidRDefault="006D46B6">
      <w:pPr>
        <w:rPr>
          <w:b/>
          <w:sz w:val="28"/>
          <w:szCs w:val="28"/>
        </w:rPr>
      </w:pPr>
      <w:r w:rsidRPr="00717AB2">
        <w:rPr>
          <w:b/>
          <w:sz w:val="28"/>
          <w:szCs w:val="28"/>
        </w:rPr>
        <w:t>COACHING DIRECTOR</w:t>
      </w:r>
    </w:p>
    <w:p w:rsidR="00717AB2" w:rsidRDefault="00E55E26">
      <w:pPr>
        <w:rPr>
          <w:b/>
        </w:rPr>
      </w:pPr>
      <w:hyperlink r:id="rId13" w:history="1">
        <w:r w:rsidR="00717AB2" w:rsidRPr="00C25CAF">
          <w:rPr>
            <w:rStyle w:val="Hyperlink"/>
            <w:b/>
          </w:rPr>
          <w:t>coachingdirector@shakopeesoccer.com</w:t>
        </w:r>
      </w:hyperlink>
    </w:p>
    <w:p w:rsidR="006D46B6" w:rsidRDefault="006D46B6"/>
    <w:p w:rsidR="00717AB2" w:rsidRPr="00717AB2" w:rsidRDefault="00717AB2">
      <w:pPr>
        <w:rPr>
          <w:sz w:val="28"/>
          <w:szCs w:val="28"/>
        </w:rPr>
      </w:pPr>
    </w:p>
    <w:p w:rsidR="006D46B6" w:rsidRPr="00717AB2" w:rsidRDefault="006D46B6">
      <w:pPr>
        <w:rPr>
          <w:b/>
          <w:sz w:val="28"/>
          <w:szCs w:val="28"/>
        </w:rPr>
      </w:pPr>
      <w:r w:rsidRPr="00717AB2">
        <w:rPr>
          <w:b/>
          <w:sz w:val="28"/>
          <w:szCs w:val="28"/>
        </w:rPr>
        <w:t>RECREATIONAL DIRECTOR</w:t>
      </w:r>
    </w:p>
    <w:p w:rsidR="00717AB2" w:rsidRDefault="00E55E26">
      <w:pPr>
        <w:rPr>
          <w:b/>
        </w:rPr>
      </w:pPr>
      <w:hyperlink r:id="rId14" w:history="1">
        <w:r w:rsidR="00717AB2" w:rsidRPr="00C25CAF">
          <w:rPr>
            <w:rStyle w:val="Hyperlink"/>
            <w:b/>
          </w:rPr>
          <w:t>recdirector@shakopeesoccer.com</w:t>
        </w:r>
      </w:hyperlink>
    </w:p>
    <w:p w:rsidR="00717AB2" w:rsidRPr="006D46B6" w:rsidRDefault="00717AB2">
      <w:pPr>
        <w:rPr>
          <w:b/>
        </w:rPr>
      </w:pPr>
    </w:p>
    <w:p w:rsidR="006D46B6" w:rsidRPr="00717AB2" w:rsidRDefault="006D46B6">
      <w:pPr>
        <w:rPr>
          <w:sz w:val="28"/>
          <w:szCs w:val="28"/>
        </w:rPr>
      </w:pPr>
    </w:p>
    <w:p w:rsidR="00717AB2" w:rsidRPr="00717AB2" w:rsidRDefault="006D46B6">
      <w:pPr>
        <w:rPr>
          <w:b/>
          <w:sz w:val="28"/>
          <w:szCs w:val="28"/>
        </w:rPr>
      </w:pPr>
      <w:r w:rsidRPr="00717AB2">
        <w:rPr>
          <w:b/>
          <w:sz w:val="28"/>
          <w:szCs w:val="28"/>
        </w:rPr>
        <w:t>RECREATIONAL COACHING DIRECTOR</w:t>
      </w:r>
    </w:p>
    <w:p w:rsidR="00717AB2" w:rsidRDefault="00E55E26">
      <w:pPr>
        <w:rPr>
          <w:b/>
        </w:rPr>
      </w:pPr>
      <w:hyperlink r:id="rId15" w:history="1">
        <w:r w:rsidR="00717AB2" w:rsidRPr="00C25CAF">
          <w:rPr>
            <w:rStyle w:val="Hyperlink"/>
            <w:b/>
          </w:rPr>
          <w:t>rectrainer@shakopeesoccer.com</w:t>
        </w:r>
      </w:hyperlink>
    </w:p>
    <w:p w:rsidR="006D46B6" w:rsidRPr="006D46B6" w:rsidRDefault="006D46B6">
      <w:pPr>
        <w:rPr>
          <w:b/>
        </w:rPr>
      </w:pPr>
      <w:r w:rsidRPr="006D46B6">
        <w:rPr>
          <w:b/>
        </w:rPr>
        <w:br w:type="page"/>
      </w:r>
    </w:p>
    <w:p w:rsidR="006F22EB" w:rsidRDefault="006F22EB"/>
    <w:p w:rsidR="006F22EB" w:rsidRPr="00E90F78" w:rsidRDefault="006F22EB" w:rsidP="006F22EB">
      <w:pPr>
        <w:rPr>
          <w:b/>
          <w:sz w:val="32"/>
          <w:szCs w:val="32"/>
        </w:rPr>
      </w:pPr>
      <w:r w:rsidRPr="00E90F78">
        <w:rPr>
          <w:b/>
          <w:sz w:val="32"/>
          <w:szCs w:val="32"/>
        </w:rPr>
        <w:t>GENERAL INFORMATION</w:t>
      </w:r>
    </w:p>
    <w:p w:rsidR="006F22EB" w:rsidRDefault="006F22EB" w:rsidP="006F22EB"/>
    <w:p w:rsidR="006F22EB" w:rsidRDefault="00342BFC" w:rsidP="006F22EB">
      <w:pPr>
        <w:rPr>
          <w:b/>
          <w:sz w:val="28"/>
          <w:szCs w:val="28"/>
        </w:rPr>
      </w:pPr>
      <w:r>
        <w:rPr>
          <w:noProof/>
          <w:sz w:val="52"/>
          <w:szCs w:val="52"/>
        </w:rPr>
        <mc:AlternateContent>
          <mc:Choice Requires="wps">
            <w:drawing>
              <wp:anchor distT="0" distB="0" distL="114300" distR="114300" simplePos="0" relativeHeight="251663360" behindDoc="0" locked="0" layoutInCell="1" allowOverlap="1" wp14:anchorId="5F422F5A" wp14:editId="091F8017">
                <wp:simplePos x="0" y="0"/>
                <wp:positionH relativeFrom="column">
                  <wp:posOffset>-135890</wp:posOffset>
                </wp:positionH>
                <wp:positionV relativeFrom="paragraph">
                  <wp:posOffset>152400</wp:posOffset>
                </wp:positionV>
                <wp:extent cx="6352540" cy="5497830"/>
                <wp:effectExtent l="0" t="0" r="0" b="7620"/>
                <wp:wrapNone/>
                <wp:docPr id="4" name="Rectangle 4"/>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0.7pt;margin-top:12pt;width:500.2pt;height:43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" stroked="f" strokeweight="2pt">
                <v:fill r:id="rId16" o:title="" opacity="3277f" recolor="t" type="frame"/>
              </v:rect>
            </w:pict>
          </mc:Fallback>
        </mc:AlternateContent>
      </w:r>
      <w:r w:rsidR="006F22EB" w:rsidRPr="007A5CEA">
        <w:rPr>
          <w:b/>
          <w:sz w:val="28"/>
          <w:szCs w:val="28"/>
        </w:rPr>
        <w:t>U</w:t>
      </w:r>
      <w:r w:rsidR="006F22EB">
        <w:rPr>
          <w:b/>
          <w:sz w:val="28"/>
          <w:szCs w:val="28"/>
        </w:rPr>
        <w:t>niforms</w:t>
      </w:r>
    </w:p>
    <w:p w:rsidR="006F22EB" w:rsidRDefault="006F22EB" w:rsidP="006F22EB">
      <w:pPr>
        <w:pStyle w:val="ListParagraph"/>
        <w:numPr>
          <w:ilvl w:val="0"/>
          <w:numId w:val="13"/>
        </w:numPr>
      </w:pPr>
      <w:r w:rsidRPr="007A5CEA">
        <w:t>Uniforms are handed out to players, by the coach, at first team activity</w:t>
      </w:r>
      <w:r>
        <w:t>.</w:t>
      </w:r>
    </w:p>
    <w:p w:rsidR="006F22EB" w:rsidRDefault="006F22EB" w:rsidP="006F22EB">
      <w:pPr>
        <w:pStyle w:val="ListParagraph"/>
        <w:numPr>
          <w:ilvl w:val="0"/>
          <w:numId w:val="13"/>
        </w:numPr>
      </w:pPr>
      <w:r>
        <w:t xml:space="preserve">Uniforms should be worn to all </w:t>
      </w:r>
      <w:r w:rsidR="00E05820">
        <w:t>g</w:t>
      </w:r>
      <w:r>
        <w:t>ames and practices.</w:t>
      </w:r>
    </w:p>
    <w:p w:rsidR="006F22EB" w:rsidRDefault="006F22EB" w:rsidP="006F22EB">
      <w:pPr>
        <w:pStyle w:val="ListParagraph"/>
        <w:numPr>
          <w:ilvl w:val="0"/>
          <w:numId w:val="13"/>
        </w:numPr>
      </w:pPr>
      <w:r>
        <w:t xml:space="preserve">Home team will wear </w:t>
      </w:r>
      <w:r w:rsidR="00D356AB">
        <w:t>pinnys (mesh vests)</w:t>
      </w:r>
      <w:r>
        <w:t xml:space="preserve"> over uniform on game days.</w:t>
      </w:r>
    </w:p>
    <w:p w:rsidR="006F22EB" w:rsidRDefault="006F22EB" w:rsidP="006F22EB">
      <w:pPr>
        <w:pStyle w:val="ListParagraph"/>
        <w:numPr>
          <w:ilvl w:val="0"/>
          <w:numId w:val="13"/>
        </w:numPr>
      </w:pPr>
      <w:r>
        <w:t>All players are required to wear shin guards.</w:t>
      </w:r>
    </w:p>
    <w:p w:rsidR="006F22EB" w:rsidRDefault="006F22EB" w:rsidP="006F22EB">
      <w:pPr>
        <w:pStyle w:val="ListParagraph"/>
        <w:numPr>
          <w:ilvl w:val="0"/>
          <w:numId w:val="13"/>
        </w:numPr>
      </w:pPr>
      <w:r>
        <w:t>Cleats are optional but suggested for ages 8 and up.</w:t>
      </w:r>
    </w:p>
    <w:p w:rsidR="006F22EB" w:rsidRDefault="006F22EB" w:rsidP="006F22EB">
      <w:pPr>
        <w:pStyle w:val="ListParagraph"/>
        <w:numPr>
          <w:ilvl w:val="0"/>
          <w:numId w:val="13"/>
        </w:numPr>
      </w:pPr>
      <w:r>
        <w:t>No earrings or jewelry is allowed.</w:t>
      </w:r>
    </w:p>
    <w:p w:rsidR="006F22EB" w:rsidRDefault="006F22EB" w:rsidP="006F22EB"/>
    <w:p w:rsidR="006F22EB" w:rsidRPr="005C10D9" w:rsidRDefault="006F22EB" w:rsidP="006F22EB">
      <w:pPr>
        <w:rPr>
          <w:b/>
          <w:sz w:val="28"/>
          <w:szCs w:val="28"/>
        </w:rPr>
      </w:pPr>
      <w:r w:rsidRPr="005C10D9">
        <w:rPr>
          <w:b/>
          <w:sz w:val="28"/>
          <w:szCs w:val="28"/>
        </w:rPr>
        <w:t>Equipment</w:t>
      </w:r>
    </w:p>
    <w:p w:rsidR="006F22EB" w:rsidRDefault="006F22EB" w:rsidP="006F22EB">
      <w:r>
        <w:t>All players should bring:</w:t>
      </w:r>
    </w:p>
    <w:p w:rsidR="006F22EB" w:rsidRDefault="006F22EB" w:rsidP="006F22EB">
      <w:pPr>
        <w:pStyle w:val="ListParagraph"/>
        <w:numPr>
          <w:ilvl w:val="0"/>
          <w:numId w:val="1"/>
        </w:numPr>
      </w:pPr>
      <w:r>
        <w:t>Size 4 ball, labeled with their name, to all games and practices.</w:t>
      </w:r>
    </w:p>
    <w:p w:rsidR="006F22EB" w:rsidRDefault="006F22EB" w:rsidP="006F22EB">
      <w:pPr>
        <w:pStyle w:val="ListParagraph"/>
        <w:numPr>
          <w:ilvl w:val="0"/>
          <w:numId w:val="1"/>
        </w:numPr>
      </w:pPr>
      <w:r>
        <w:t>Water bottle.</w:t>
      </w:r>
    </w:p>
    <w:p w:rsidR="006F22EB" w:rsidRDefault="006F22EB" w:rsidP="006F22EB"/>
    <w:p w:rsidR="006F22EB" w:rsidRPr="00204D36" w:rsidRDefault="006F22EB" w:rsidP="006F22EB">
      <w:pPr>
        <w:rPr>
          <w:b/>
          <w:sz w:val="28"/>
          <w:szCs w:val="28"/>
        </w:rPr>
      </w:pPr>
      <w:r w:rsidRPr="00204D36">
        <w:rPr>
          <w:b/>
          <w:sz w:val="28"/>
          <w:szCs w:val="28"/>
        </w:rPr>
        <w:t>Pictures</w:t>
      </w:r>
    </w:p>
    <w:p w:rsidR="006F22EB" w:rsidRDefault="006F22EB" w:rsidP="006F22EB">
      <w:pPr>
        <w:pStyle w:val="ListParagraph"/>
        <w:numPr>
          <w:ilvl w:val="0"/>
          <w:numId w:val="14"/>
        </w:numPr>
      </w:pPr>
      <w:r>
        <w:t>Team and individual photos will be taken during the SPRING Rec. session.</w:t>
      </w:r>
    </w:p>
    <w:p w:rsidR="006F22EB" w:rsidRDefault="006F22EB" w:rsidP="006F22EB">
      <w:pPr>
        <w:pStyle w:val="ListParagraph"/>
        <w:numPr>
          <w:ilvl w:val="0"/>
          <w:numId w:val="14"/>
        </w:numPr>
      </w:pPr>
      <w:r>
        <w:t>Date, Time and Location will be announced at beginning of season.</w:t>
      </w:r>
    </w:p>
    <w:p w:rsidR="006F22EB" w:rsidRDefault="006F22EB" w:rsidP="006F22EB">
      <w:pPr>
        <w:pStyle w:val="ListParagraph"/>
        <w:numPr>
          <w:ilvl w:val="0"/>
          <w:numId w:val="14"/>
        </w:numPr>
      </w:pPr>
      <w:r>
        <w:t>Photos will be distributed through coaches.</w:t>
      </w:r>
    </w:p>
    <w:p w:rsidR="006F22EB" w:rsidRDefault="006F22EB" w:rsidP="006F22EB"/>
    <w:p w:rsidR="006F22EB" w:rsidRPr="00C91209" w:rsidRDefault="006F22EB" w:rsidP="006F22EB">
      <w:pPr>
        <w:rPr>
          <w:b/>
          <w:sz w:val="28"/>
          <w:szCs w:val="28"/>
        </w:rPr>
      </w:pPr>
      <w:r w:rsidRPr="00C91209">
        <w:rPr>
          <w:b/>
          <w:sz w:val="28"/>
          <w:szCs w:val="28"/>
        </w:rPr>
        <w:t>Other</w:t>
      </w:r>
    </w:p>
    <w:p w:rsidR="006F22EB" w:rsidRDefault="006F22EB" w:rsidP="006F22EB">
      <w:pPr>
        <w:pStyle w:val="ListParagraph"/>
        <w:numPr>
          <w:ilvl w:val="0"/>
          <w:numId w:val="15"/>
        </w:numPr>
      </w:pPr>
      <w:r>
        <w:t>Air Compressor located at the building.</w:t>
      </w:r>
    </w:p>
    <w:p w:rsidR="006F22EB" w:rsidRDefault="006F22EB" w:rsidP="006F22EB">
      <w:pPr>
        <w:pStyle w:val="ListParagraph"/>
        <w:numPr>
          <w:ilvl w:val="0"/>
          <w:numId w:val="15"/>
        </w:numPr>
      </w:pPr>
      <w:r>
        <w:t>Lost and Found located at the building.</w:t>
      </w:r>
    </w:p>
    <w:p w:rsidR="006F22EB" w:rsidRDefault="006F22EB">
      <w:r>
        <w:br w:type="page"/>
      </w:r>
    </w:p>
    <w:p w:rsidR="006F22EB" w:rsidRDefault="006F22EB"/>
    <w:p w:rsidR="006F22EB" w:rsidRPr="00FD7C3F" w:rsidRDefault="006F22EB" w:rsidP="006F22EB">
      <w:pPr>
        <w:rPr>
          <w:b/>
          <w:sz w:val="32"/>
          <w:szCs w:val="32"/>
        </w:rPr>
      </w:pPr>
      <w:r w:rsidRPr="00FD7C3F">
        <w:rPr>
          <w:b/>
          <w:sz w:val="32"/>
          <w:szCs w:val="32"/>
        </w:rPr>
        <w:t>COACHING INFORMATION</w:t>
      </w:r>
    </w:p>
    <w:p w:rsidR="006F22EB" w:rsidRDefault="006F22EB" w:rsidP="006F22EB">
      <w:pPr>
        <w:rPr>
          <w:b/>
          <w:sz w:val="28"/>
          <w:szCs w:val="28"/>
        </w:rPr>
      </w:pPr>
    </w:p>
    <w:p w:rsidR="006F22EB" w:rsidRPr="00FD7C3F" w:rsidRDefault="006F22EB" w:rsidP="006F22EB">
      <w:pPr>
        <w:rPr>
          <w:b/>
          <w:sz w:val="28"/>
          <w:szCs w:val="28"/>
        </w:rPr>
      </w:pPr>
      <w:r>
        <w:rPr>
          <w:b/>
          <w:sz w:val="28"/>
          <w:szCs w:val="28"/>
        </w:rPr>
        <w:t xml:space="preserve">Behavioral </w:t>
      </w:r>
      <w:r w:rsidRPr="00FD7C3F">
        <w:rPr>
          <w:b/>
          <w:sz w:val="28"/>
          <w:szCs w:val="28"/>
        </w:rPr>
        <w:t>Expectations</w:t>
      </w:r>
    </w:p>
    <w:p w:rsidR="006F22EB" w:rsidRDefault="00717AB2" w:rsidP="006F22EB">
      <w:pPr>
        <w:pStyle w:val="ListParagraph"/>
        <w:numPr>
          <w:ilvl w:val="0"/>
          <w:numId w:val="16"/>
        </w:numPr>
      </w:pPr>
      <w:r>
        <w:rPr>
          <w:noProof/>
          <w:sz w:val="52"/>
          <w:szCs w:val="52"/>
        </w:rPr>
        <mc:AlternateContent>
          <mc:Choice Requires="wps">
            <w:drawing>
              <wp:anchor distT="0" distB="0" distL="114300" distR="114300" simplePos="0" relativeHeight="251665408" behindDoc="0" locked="0" layoutInCell="1" allowOverlap="1" wp14:anchorId="194619EB" wp14:editId="315CF9C7">
                <wp:simplePos x="0" y="0"/>
                <wp:positionH relativeFrom="column">
                  <wp:posOffset>-245110</wp:posOffset>
                </wp:positionH>
                <wp:positionV relativeFrom="paragraph">
                  <wp:posOffset>10160</wp:posOffset>
                </wp:positionV>
                <wp:extent cx="6352540" cy="5497830"/>
                <wp:effectExtent l="0" t="0" r="0" b="7620"/>
                <wp:wrapNone/>
                <wp:docPr id="6" name="Rectangle 6"/>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9.3pt;margin-top:.8pt;width:500.2pt;height:43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" stroked="f" strokeweight="2pt">
                <v:fill r:id="rId17" o:title="" opacity="3277f" recolor="t" type="frame"/>
              </v:rect>
            </w:pict>
          </mc:Fallback>
        </mc:AlternateContent>
      </w:r>
      <w:r w:rsidR="006F22EB">
        <w:t>HAVE FUN!!!</w:t>
      </w:r>
    </w:p>
    <w:p w:rsidR="006F22EB" w:rsidRDefault="006F22EB" w:rsidP="006F22EB">
      <w:pPr>
        <w:pStyle w:val="ListParagraph"/>
        <w:numPr>
          <w:ilvl w:val="0"/>
          <w:numId w:val="16"/>
        </w:numPr>
      </w:pPr>
      <w:r>
        <w:t>Make them want to come back.</w:t>
      </w:r>
    </w:p>
    <w:p w:rsidR="006F22EB" w:rsidRDefault="006F22EB" w:rsidP="006F22EB">
      <w:pPr>
        <w:pStyle w:val="ListParagraph"/>
        <w:numPr>
          <w:ilvl w:val="0"/>
          <w:numId w:val="16"/>
        </w:numPr>
      </w:pPr>
      <w:r>
        <w:t>Be positive.</w:t>
      </w:r>
    </w:p>
    <w:p w:rsidR="006F22EB" w:rsidRDefault="006F22EB" w:rsidP="006F22EB">
      <w:pPr>
        <w:pStyle w:val="ListParagraph"/>
        <w:numPr>
          <w:ilvl w:val="0"/>
          <w:numId w:val="16"/>
        </w:numPr>
      </w:pPr>
      <w:r>
        <w:t>Keep the kids organized and safe.</w:t>
      </w:r>
    </w:p>
    <w:p w:rsidR="006F22EB" w:rsidRDefault="006F22EB" w:rsidP="006F22EB">
      <w:pPr>
        <w:pStyle w:val="ListParagraph"/>
        <w:numPr>
          <w:ilvl w:val="0"/>
          <w:numId w:val="16"/>
        </w:numPr>
      </w:pPr>
      <w:r>
        <w:t>Model good sportsmanship.</w:t>
      </w:r>
    </w:p>
    <w:p w:rsidR="006F22EB" w:rsidRDefault="006F22EB" w:rsidP="006F22EB"/>
    <w:p w:rsidR="006F22EB" w:rsidRPr="00FB4C4F" w:rsidRDefault="006F22EB" w:rsidP="006F22EB">
      <w:pPr>
        <w:rPr>
          <w:b/>
          <w:sz w:val="28"/>
          <w:szCs w:val="28"/>
        </w:rPr>
      </w:pPr>
      <w:r w:rsidRPr="00FB4C4F">
        <w:rPr>
          <w:b/>
          <w:sz w:val="28"/>
          <w:szCs w:val="28"/>
        </w:rPr>
        <w:t>Practical Expectations</w:t>
      </w:r>
    </w:p>
    <w:p w:rsidR="006F22EB" w:rsidRDefault="006F22EB" w:rsidP="006F22EB">
      <w:pPr>
        <w:pStyle w:val="ListParagraph"/>
        <w:numPr>
          <w:ilvl w:val="0"/>
          <w:numId w:val="17"/>
        </w:numPr>
      </w:pPr>
      <w:r>
        <w:t xml:space="preserve">Complete </w:t>
      </w:r>
      <w:r w:rsidR="00717AB2">
        <w:t>b</w:t>
      </w:r>
      <w:r>
        <w:t>ackground check (</w:t>
      </w:r>
      <w:r w:rsidR="00717AB2">
        <w:t>a</w:t>
      </w:r>
      <w:r>
        <w:t>nnually).  See link on SSA website.</w:t>
      </w:r>
    </w:p>
    <w:p w:rsidR="006F22EB" w:rsidRDefault="006F22EB" w:rsidP="006F22EB">
      <w:pPr>
        <w:pStyle w:val="ListParagraph"/>
        <w:numPr>
          <w:ilvl w:val="0"/>
          <w:numId w:val="17"/>
        </w:numPr>
      </w:pPr>
      <w:r>
        <w:t xml:space="preserve">Complete </w:t>
      </w:r>
      <w:r w:rsidR="00717AB2">
        <w:t>c</w:t>
      </w:r>
      <w:r>
        <w:t>oncussion training.  See link on SSA website.</w:t>
      </w:r>
    </w:p>
    <w:p w:rsidR="006F22EB" w:rsidRDefault="006F22EB" w:rsidP="006F22EB">
      <w:pPr>
        <w:pStyle w:val="ListParagraph"/>
        <w:numPr>
          <w:ilvl w:val="0"/>
          <w:numId w:val="17"/>
        </w:numPr>
      </w:pPr>
      <w:r>
        <w:t>Find replacement coach, from within your team, on days you need to miss.</w:t>
      </w:r>
    </w:p>
    <w:p w:rsidR="006F22EB" w:rsidRDefault="006F22EB" w:rsidP="006F22EB">
      <w:pPr>
        <w:pStyle w:val="ListParagraph"/>
        <w:numPr>
          <w:ilvl w:val="0"/>
          <w:numId w:val="17"/>
        </w:numPr>
      </w:pPr>
      <w:r>
        <w:t xml:space="preserve">Stay with kids at the complex until all are picked up. </w:t>
      </w:r>
    </w:p>
    <w:p w:rsidR="006F22EB" w:rsidRDefault="0020613A" w:rsidP="006F22EB">
      <w:pPr>
        <w:pStyle w:val="ListParagraph"/>
        <w:numPr>
          <w:ilvl w:val="0"/>
          <w:numId w:val="17"/>
        </w:numPr>
      </w:pPr>
      <w:r>
        <w:t>C</w:t>
      </w:r>
      <w:r w:rsidR="006F22EB">
        <w:t>o</w:t>
      </w:r>
      <w:r>
        <w:t>mmunicate</w:t>
      </w:r>
      <w:r w:rsidR="006F22EB">
        <w:t xml:space="preserve"> with your team throughout the season.</w:t>
      </w:r>
    </w:p>
    <w:p w:rsidR="006F22EB" w:rsidRDefault="006F22EB" w:rsidP="006F22EB">
      <w:pPr>
        <w:pStyle w:val="ListParagraph"/>
        <w:numPr>
          <w:ilvl w:val="0"/>
          <w:numId w:val="17"/>
        </w:numPr>
      </w:pPr>
      <w:r>
        <w:t>Attend orientation meeting.</w:t>
      </w:r>
    </w:p>
    <w:p w:rsidR="006F22EB" w:rsidRDefault="006F22EB" w:rsidP="006F22EB">
      <w:pPr>
        <w:pStyle w:val="ListParagraph"/>
        <w:numPr>
          <w:ilvl w:val="0"/>
          <w:numId w:val="17"/>
        </w:numPr>
      </w:pPr>
      <w:r>
        <w:t xml:space="preserve">Work with Rec. Coaching Director to identify possible candidates for the </w:t>
      </w:r>
      <w:r w:rsidR="00E05820">
        <w:t xml:space="preserve">SSA </w:t>
      </w:r>
      <w:r>
        <w:t>Traveling Program.</w:t>
      </w:r>
    </w:p>
    <w:p w:rsidR="006F22EB" w:rsidRDefault="006F22EB" w:rsidP="006F22EB">
      <w:r>
        <w:t xml:space="preserve"> </w:t>
      </w:r>
    </w:p>
    <w:p w:rsidR="006F22EB" w:rsidRPr="00E91DD0" w:rsidRDefault="006F22EB" w:rsidP="006F22EB">
      <w:pPr>
        <w:rPr>
          <w:b/>
          <w:sz w:val="28"/>
          <w:szCs w:val="28"/>
        </w:rPr>
      </w:pPr>
      <w:r w:rsidRPr="00E91DD0">
        <w:rPr>
          <w:b/>
          <w:sz w:val="28"/>
          <w:szCs w:val="28"/>
        </w:rPr>
        <w:t>Game-Day Expectations</w:t>
      </w:r>
    </w:p>
    <w:p w:rsidR="006F22EB" w:rsidRDefault="006F22EB" w:rsidP="006F22EB">
      <w:pPr>
        <w:pStyle w:val="ListParagraph"/>
        <w:numPr>
          <w:ilvl w:val="0"/>
          <w:numId w:val="28"/>
        </w:numPr>
      </w:pPr>
      <w:r>
        <w:t>Play everyone as equal time as possible.</w:t>
      </w:r>
    </w:p>
    <w:p w:rsidR="006F22EB" w:rsidRDefault="006F22EB" w:rsidP="006F22EB">
      <w:pPr>
        <w:pStyle w:val="ListParagraph"/>
        <w:numPr>
          <w:ilvl w:val="0"/>
          <w:numId w:val="28"/>
        </w:numPr>
      </w:pPr>
      <w:r>
        <w:t>Play everyone in all positions.</w:t>
      </w:r>
    </w:p>
    <w:p w:rsidR="006F22EB" w:rsidRDefault="006F22EB" w:rsidP="006F22EB">
      <w:pPr>
        <w:pStyle w:val="ListParagraph"/>
        <w:numPr>
          <w:ilvl w:val="0"/>
          <w:numId w:val="28"/>
        </w:numPr>
      </w:pPr>
      <w:r>
        <w:t>Make sure they are warmed up (especially old</w:t>
      </w:r>
      <w:r w:rsidR="00717AB2">
        <w:t>er</w:t>
      </w:r>
      <w:r>
        <w:t xml:space="preserve"> kids).</w:t>
      </w:r>
    </w:p>
    <w:p w:rsidR="006F22EB" w:rsidRDefault="006F22EB" w:rsidP="006F22EB">
      <w:pPr>
        <w:pStyle w:val="ListParagraph"/>
        <w:numPr>
          <w:ilvl w:val="0"/>
          <w:numId w:val="28"/>
        </w:numPr>
      </w:pPr>
      <w:r>
        <w:t>Focus on improvement and team play rather than “winning</w:t>
      </w:r>
      <w:r w:rsidR="00717AB2">
        <w:t>.</w:t>
      </w:r>
      <w:r>
        <w:t>”</w:t>
      </w:r>
    </w:p>
    <w:p w:rsidR="006F22EB" w:rsidRDefault="006F22EB">
      <w:r>
        <w:br w:type="page"/>
      </w:r>
    </w:p>
    <w:p w:rsidR="006F22EB" w:rsidRDefault="006F22EB"/>
    <w:p w:rsidR="006F22EB" w:rsidRPr="00166D57" w:rsidRDefault="006F22EB" w:rsidP="006F22EB">
      <w:pPr>
        <w:rPr>
          <w:b/>
          <w:sz w:val="32"/>
          <w:szCs w:val="32"/>
        </w:rPr>
      </w:pPr>
      <w:r>
        <w:rPr>
          <w:b/>
          <w:sz w:val="32"/>
          <w:szCs w:val="32"/>
        </w:rPr>
        <w:t>PRACTICE</w:t>
      </w:r>
      <w:r w:rsidRPr="00166D57">
        <w:rPr>
          <w:b/>
          <w:sz w:val="32"/>
          <w:szCs w:val="32"/>
        </w:rPr>
        <w:t xml:space="preserve"> DAY</w:t>
      </w:r>
    </w:p>
    <w:p w:rsidR="006F22EB" w:rsidRDefault="006F22EB" w:rsidP="006F22EB">
      <w:pPr>
        <w:pStyle w:val="ListParagraph"/>
        <w:numPr>
          <w:ilvl w:val="0"/>
          <w:numId w:val="11"/>
        </w:numPr>
      </w:pPr>
      <w:r>
        <w:t>All practices are held at the 17</w:t>
      </w:r>
      <w:r w:rsidRPr="00FE494D">
        <w:rPr>
          <w:vertAlign w:val="superscript"/>
        </w:rPr>
        <w:t>th</w:t>
      </w:r>
      <w:r>
        <w:t xml:space="preserve"> Ave </w:t>
      </w:r>
      <w:r w:rsidR="00717AB2">
        <w:t xml:space="preserve">Sports </w:t>
      </w:r>
      <w:r>
        <w:t>Complex.</w:t>
      </w:r>
    </w:p>
    <w:p w:rsidR="006F22EB" w:rsidRDefault="006F22EB" w:rsidP="006F22EB">
      <w:pPr>
        <w:pStyle w:val="ListParagraph"/>
        <w:numPr>
          <w:ilvl w:val="0"/>
          <w:numId w:val="11"/>
        </w:numPr>
      </w:pPr>
      <w:r>
        <w:t xml:space="preserve">Pick up bag of balls, cones and </w:t>
      </w:r>
      <w:r w:rsidR="00D356AB">
        <w:t>pinnys (mesh vests)</w:t>
      </w:r>
      <w:r>
        <w:t xml:space="preserve"> at building.</w:t>
      </w:r>
    </w:p>
    <w:p w:rsidR="006F22EB" w:rsidRDefault="00E51D78" w:rsidP="006F22EB">
      <w:r>
        <w:rPr>
          <w:noProof/>
          <w:sz w:val="52"/>
          <w:szCs w:val="52"/>
        </w:rPr>
        <mc:AlternateContent>
          <mc:Choice Requires="wps">
            <w:drawing>
              <wp:anchor distT="0" distB="0" distL="114300" distR="114300" simplePos="0" relativeHeight="251667456" behindDoc="0" locked="0" layoutInCell="1" allowOverlap="1" wp14:anchorId="770F5EBB" wp14:editId="23B2198E">
                <wp:simplePos x="0" y="0"/>
                <wp:positionH relativeFrom="column">
                  <wp:posOffset>-187638</wp:posOffset>
                </wp:positionH>
                <wp:positionV relativeFrom="paragraph">
                  <wp:posOffset>34290</wp:posOffset>
                </wp:positionV>
                <wp:extent cx="6352540" cy="5497830"/>
                <wp:effectExtent l="0" t="0" r="0" b="7620"/>
                <wp:wrapNone/>
                <wp:docPr id="7" name="Rectangle 7"/>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4.75pt;margin-top:2.7pt;width:500.2pt;height:43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" stroked="f" strokeweight="2pt">
                <v:fill r:id="rId18" o:title="" opacity="3277f" recolor="t" type="frame"/>
              </v:rect>
            </w:pict>
          </mc:Fallback>
        </mc:AlternateContent>
      </w:r>
    </w:p>
    <w:p w:rsidR="006F22EB" w:rsidRPr="009B5B9E" w:rsidRDefault="006F22EB" w:rsidP="006F22EB">
      <w:pPr>
        <w:rPr>
          <w:b/>
          <w:sz w:val="28"/>
          <w:szCs w:val="28"/>
        </w:rPr>
      </w:pPr>
      <w:r w:rsidRPr="009B5B9E">
        <w:rPr>
          <w:b/>
          <w:sz w:val="28"/>
          <w:szCs w:val="28"/>
        </w:rPr>
        <w:t>Schedules</w:t>
      </w:r>
    </w:p>
    <w:p w:rsidR="006F22EB" w:rsidRDefault="006F22EB" w:rsidP="006F22EB">
      <w:pPr>
        <w:pStyle w:val="ListParagraph"/>
        <w:numPr>
          <w:ilvl w:val="0"/>
          <w:numId w:val="12"/>
        </w:numPr>
      </w:pPr>
      <w:r>
        <w:t>Posted online and in the windows of the building at the complex.</w:t>
      </w:r>
    </w:p>
    <w:p w:rsidR="006F22EB" w:rsidRDefault="006F22EB" w:rsidP="006F22EB"/>
    <w:p w:rsidR="006F22EB" w:rsidRPr="009B5B9E" w:rsidRDefault="006F22EB" w:rsidP="006F22EB">
      <w:pPr>
        <w:rPr>
          <w:b/>
          <w:sz w:val="28"/>
          <w:szCs w:val="28"/>
        </w:rPr>
      </w:pPr>
      <w:r w:rsidRPr="009B5B9E">
        <w:rPr>
          <w:b/>
          <w:sz w:val="28"/>
          <w:szCs w:val="28"/>
        </w:rPr>
        <w:t>Weather</w:t>
      </w:r>
    </w:p>
    <w:p w:rsidR="006F22EB" w:rsidRDefault="006F22EB" w:rsidP="006F22EB">
      <w:pPr>
        <w:pStyle w:val="ListParagraph"/>
        <w:numPr>
          <w:ilvl w:val="0"/>
          <w:numId w:val="12"/>
        </w:numPr>
      </w:pPr>
      <w:r>
        <w:t>SSA follows Minnesota Youth Soccer Association guidelines for weather.</w:t>
      </w:r>
    </w:p>
    <w:p w:rsidR="006F22EB" w:rsidRDefault="006F22EB" w:rsidP="006F22EB">
      <w:pPr>
        <w:pStyle w:val="ListParagraph"/>
        <w:numPr>
          <w:ilvl w:val="0"/>
          <w:numId w:val="12"/>
        </w:numPr>
      </w:pPr>
      <w:r w:rsidRPr="00FE494D">
        <w:rPr>
          <w:b/>
        </w:rPr>
        <w:t>Cold Weather</w:t>
      </w:r>
      <w:r>
        <w:t xml:space="preserve"> - Practices are canceled if 35 </w:t>
      </w:r>
      <w:r w:rsidR="00E05820">
        <w:t xml:space="preserve">degrees </w:t>
      </w:r>
      <w:r>
        <w:t>or below.</w:t>
      </w:r>
    </w:p>
    <w:p w:rsidR="006F22EB" w:rsidRDefault="006F22EB" w:rsidP="006F22EB">
      <w:pPr>
        <w:pStyle w:val="ListParagraph"/>
        <w:numPr>
          <w:ilvl w:val="0"/>
          <w:numId w:val="12"/>
        </w:numPr>
      </w:pPr>
      <w:r w:rsidRPr="00FE494D">
        <w:rPr>
          <w:b/>
        </w:rPr>
        <w:t>Warm Weather</w:t>
      </w:r>
      <w:r>
        <w:t xml:space="preserve"> – Practices are canceled if 105 </w:t>
      </w:r>
      <w:r w:rsidR="00E05820">
        <w:t xml:space="preserve">degrees </w:t>
      </w:r>
      <w:r>
        <w:t>or above.</w:t>
      </w:r>
    </w:p>
    <w:p w:rsidR="006F22EB" w:rsidRDefault="006F22EB" w:rsidP="00921F97">
      <w:pPr>
        <w:pStyle w:val="ListParagraph"/>
        <w:numPr>
          <w:ilvl w:val="0"/>
          <w:numId w:val="12"/>
        </w:numPr>
      </w:pPr>
      <w:r w:rsidRPr="00010050">
        <w:t>The</w:t>
      </w:r>
      <w:r w:rsidRPr="00921F97">
        <w:rPr>
          <w:b/>
          <w:color w:val="FF0000"/>
        </w:rPr>
        <w:t xml:space="preserve"> </w:t>
      </w:r>
      <w:r w:rsidRPr="00921F97">
        <w:rPr>
          <w:b/>
        </w:rPr>
        <w:t>Rec</w:t>
      </w:r>
      <w:r w:rsidR="00E51D78">
        <w:rPr>
          <w:b/>
        </w:rPr>
        <w:t>.</w:t>
      </w:r>
      <w:r w:rsidRPr="00921F97">
        <w:rPr>
          <w:b/>
        </w:rPr>
        <w:t xml:space="preserve"> Director, Rec</w:t>
      </w:r>
      <w:r w:rsidR="00E51D78">
        <w:rPr>
          <w:b/>
        </w:rPr>
        <w:t>.</w:t>
      </w:r>
      <w:r w:rsidRPr="00921F97">
        <w:rPr>
          <w:b/>
        </w:rPr>
        <w:t xml:space="preserve"> Coaching Director </w:t>
      </w:r>
      <w:r w:rsidRPr="00010050">
        <w:t>or other</w:t>
      </w:r>
      <w:r w:rsidRPr="00921F97">
        <w:rPr>
          <w:b/>
        </w:rPr>
        <w:t xml:space="preserve"> SSA official, </w:t>
      </w:r>
      <w:r w:rsidRPr="00010050">
        <w:t xml:space="preserve">reserve the right to cancel </w:t>
      </w:r>
      <w:r>
        <w:t>practices</w:t>
      </w:r>
      <w:r w:rsidRPr="00010050">
        <w:t xml:space="preserve"> onsite</w:t>
      </w:r>
      <w:r>
        <w:t>.</w:t>
      </w:r>
    </w:p>
    <w:p w:rsidR="006F22EB" w:rsidRDefault="006F22EB" w:rsidP="006F22EB">
      <w:pPr>
        <w:pStyle w:val="ListParagraph"/>
        <w:numPr>
          <w:ilvl w:val="0"/>
          <w:numId w:val="12"/>
        </w:numPr>
      </w:pPr>
      <w:r w:rsidRPr="00FE494D">
        <w:rPr>
          <w:b/>
        </w:rPr>
        <w:t>Notification</w:t>
      </w:r>
      <w:r>
        <w:t xml:space="preserve"> – SSA will notify participants first via text and second on the website.</w:t>
      </w:r>
    </w:p>
    <w:p w:rsidR="006F22EB" w:rsidRDefault="006F22EB" w:rsidP="006F22EB">
      <w:pPr>
        <w:pStyle w:val="ListParagraph"/>
        <w:numPr>
          <w:ilvl w:val="0"/>
          <w:numId w:val="12"/>
        </w:numPr>
      </w:pPr>
      <w:r>
        <w:t xml:space="preserve">Text </w:t>
      </w:r>
      <w:r w:rsidRPr="00E05820">
        <w:rPr>
          <w:b/>
          <w:sz w:val="28"/>
          <w:szCs w:val="28"/>
        </w:rPr>
        <w:t>Follow</w:t>
      </w:r>
      <w:r w:rsidR="00D04570" w:rsidRPr="00E05820">
        <w:rPr>
          <w:b/>
          <w:sz w:val="28"/>
          <w:szCs w:val="28"/>
        </w:rPr>
        <w:t xml:space="preserve"> </w:t>
      </w:r>
      <w:r w:rsidRPr="00E05820">
        <w:rPr>
          <w:b/>
          <w:sz w:val="28"/>
          <w:szCs w:val="28"/>
        </w:rPr>
        <w:t>Shakopeesoccer</w:t>
      </w:r>
      <w:r w:rsidRPr="00E05820">
        <w:t xml:space="preserve"> </w:t>
      </w:r>
      <w:r>
        <w:t xml:space="preserve">to </w:t>
      </w:r>
      <w:r w:rsidRPr="00E51D78">
        <w:rPr>
          <w:b/>
          <w:sz w:val="28"/>
          <w:szCs w:val="28"/>
        </w:rPr>
        <w:t>40404</w:t>
      </w:r>
      <w:r>
        <w:t xml:space="preserve"> to receive weather and field notification texts.</w:t>
      </w:r>
    </w:p>
    <w:p w:rsidR="006F22EB" w:rsidRPr="00921F97" w:rsidRDefault="006F22EB" w:rsidP="006F22EB">
      <w:pPr>
        <w:pStyle w:val="ListParagraph"/>
        <w:numPr>
          <w:ilvl w:val="0"/>
          <w:numId w:val="12"/>
        </w:numPr>
        <w:rPr>
          <w:b/>
        </w:rPr>
      </w:pPr>
      <w:r w:rsidRPr="00921F97">
        <w:rPr>
          <w:b/>
        </w:rPr>
        <w:t>WE WILL PLAY IF AT ALL POSSIBLE.</w:t>
      </w:r>
    </w:p>
    <w:p w:rsidR="006F22EB" w:rsidRDefault="006F22EB" w:rsidP="006F22EB"/>
    <w:p w:rsidR="006F22EB" w:rsidRPr="009B5B9E" w:rsidRDefault="006F22EB" w:rsidP="006F22EB">
      <w:pPr>
        <w:rPr>
          <w:b/>
          <w:sz w:val="28"/>
          <w:szCs w:val="28"/>
        </w:rPr>
      </w:pPr>
      <w:r>
        <w:rPr>
          <w:b/>
          <w:sz w:val="28"/>
          <w:szCs w:val="28"/>
        </w:rPr>
        <w:t>Make-U</w:t>
      </w:r>
      <w:r w:rsidRPr="009B5B9E">
        <w:rPr>
          <w:b/>
          <w:sz w:val="28"/>
          <w:szCs w:val="28"/>
        </w:rPr>
        <w:t xml:space="preserve">p </w:t>
      </w:r>
      <w:r>
        <w:rPr>
          <w:b/>
          <w:sz w:val="28"/>
          <w:szCs w:val="28"/>
        </w:rPr>
        <w:t>Practices</w:t>
      </w:r>
    </w:p>
    <w:p w:rsidR="006F22EB" w:rsidRDefault="006F22EB" w:rsidP="006F22EB">
      <w:pPr>
        <w:pStyle w:val="ListParagraph"/>
        <w:numPr>
          <w:ilvl w:val="0"/>
          <w:numId w:val="13"/>
        </w:numPr>
      </w:pPr>
      <w:r>
        <w:t xml:space="preserve">There will be </w:t>
      </w:r>
      <w:r w:rsidRPr="0020613A">
        <w:rPr>
          <w:u w:val="single"/>
        </w:rPr>
        <w:t>no makeup practices</w:t>
      </w:r>
      <w:r>
        <w:t xml:space="preserve"> for cancelations due to weather</w:t>
      </w:r>
      <w:r w:rsidR="00E05820">
        <w:t>.</w:t>
      </w:r>
    </w:p>
    <w:p w:rsidR="005C6251" w:rsidRDefault="005C6251"/>
    <w:p w:rsidR="005C6251" w:rsidRDefault="005C6251">
      <w:r>
        <w:br w:type="page"/>
      </w:r>
    </w:p>
    <w:p w:rsidR="005C6251" w:rsidRDefault="005C6251">
      <w:bookmarkStart w:id="0" w:name="_GoBack"/>
      <w:bookmarkEnd w:id="0"/>
    </w:p>
    <w:p w:rsidR="005C6251" w:rsidRDefault="005C6251"/>
    <w:p w:rsidR="005C6251" w:rsidRPr="000C3EAB" w:rsidRDefault="005C6251" w:rsidP="005C6251">
      <w:pPr>
        <w:rPr>
          <w:b/>
          <w:sz w:val="28"/>
          <w:szCs w:val="28"/>
        </w:rPr>
      </w:pPr>
      <w:r w:rsidRPr="000C3EAB">
        <w:rPr>
          <w:b/>
          <w:sz w:val="28"/>
          <w:szCs w:val="28"/>
        </w:rPr>
        <w:t>Coaching Tips</w:t>
      </w:r>
      <w:r>
        <w:rPr>
          <w:b/>
          <w:sz w:val="28"/>
          <w:szCs w:val="28"/>
        </w:rPr>
        <w:t xml:space="preserve"> for Practice Day</w:t>
      </w:r>
    </w:p>
    <w:p w:rsidR="005C6251" w:rsidRDefault="0035582A" w:rsidP="005C6251">
      <w:r>
        <w:rPr>
          <w:noProof/>
          <w:sz w:val="52"/>
          <w:szCs w:val="52"/>
        </w:rPr>
        <mc:AlternateContent>
          <mc:Choice Requires="wps">
            <w:drawing>
              <wp:anchor distT="0" distB="0" distL="114300" distR="114300" simplePos="0" relativeHeight="251669504" behindDoc="0" locked="0" layoutInCell="1" allowOverlap="1" wp14:anchorId="5ECEBE3C" wp14:editId="3C64DC70">
                <wp:simplePos x="0" y="0"/>
                <wp:positionH relativeFrom="column">
                  <wp:posOffset>-135890</wp:posOffset>
                </wp:positionH>
                <wp:positionV relativeFrom="paragraph">
                  <wp:posOffset>153670</wp:posOffset>
                </wp:positionV>
                <wp:extent cx="6352540" cy="5497830"/>
                <wp:effectExtent l="0" t="0" r="0" b="7620"/>
                <wp:wrapNone/>
                <wp:docPr id="8" name="Rectangle 8"/>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7pt;margin-top:12.1pt;width:500.2pt;height:43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" stroked="f" strokeweight="2pt">
                <v:fill r:id="rId19" o:title="" opacity="3277f" recolor="t" type="frame"/>
              </v:rect>
            </w:pict>
          </mc:Fallback>
        </mc:AlternateContent>
      </w:r>
    </w:p>
    <w:p w:rsidR="005C6251" w:rsidRDefault="005C6251" w:rsidP="005C6251">
      <w:pPr>
        <w:ind w:left="360"/>
      </w:pPr>
      <w:r w:rsidRPr="005C6251">
        <w:rPr>
          <w:b/>
          <w:sz w:val="24"/>
          <w:szCs w:val="24"/>
        </w:rPr>
        <w:t>Make it FUN!!!</w:t>
      </w:r>
      <w:r w:rsidRPr="005C6251">
        <w:rPr>
          <w:b/>
        </w:rPr>
        <w:t xml:space="preserve">  - </w:t>
      </w:r>
      <w:r w:rsidRPr="000C3EAB">
        <w:t>Don’t forget why the kids signed up to play.  They want to have FUN and</w:t>
      </w:r>
      <w:r>
        <w:t>,</w:t>
      </w:r>
      <w:r w:rsidRPr="000C3EAB">
        <w:t xml:space="preserve"> as a coach</w:t>
      </w:r>
      <w:r>
        <w:t>,</w:t>
      </w:r>
      <w:r w:rsidRPr="000C3EAB">
        <w:t xml:space="preserve"> you should </w:t>
      </w:r>
      <w:r>
        <w:t xml:space="preserve">have fun </w:t>
      </w:r>
      <w:r w:rsidRPr="000C3EAB">
        <w:t>too.</w:t>
      </w:r>
      <w:r>
        <w:t xml:space="preserve">  Don’t be a drill sergeant</w:t>
      </w:r>
      <w:r w:rsidR="00D04570">
        <w:t>.</w:t>
      </w:r>
    </w:p>
    <w:p w:rsidR="005C6251" w:rsidRDefault="005C6251" w:rsidP="005C6251">
      <w:pPr>
        <w:ind w:left="360"/>
      </w:pPr>
      <w:r w:rsidRPr="005C6251">
        <w:rPr>
          <w:b/>
          <w:sz w:val="24"/>
          <w:szCs w:val="24"/>
        </w:rPr>
        <w:t>Don’t try to “fix” everything</w:t>
      </w:r>
      <w:r w:rsidRPr="005C6251">
        <w:rPr>
          <w:b/>
        </w:rPr>
        <w:t xml:space="preserve"> -</w:t>
      </w:r>
      <w:r w:rsidRPr="000C3EAB">
        <w:t xml:space="preserve">    </w:t>
      </w:r>
      <w:r>
        <w:t>Pick a few issues to address for the whole season and focus on those</w:t>
      </w:r>
      <w:r w:rsidR="00D04570">
        <w:t>.</w:t>
      </w:r>
    </w:p>
    <w:p w:rsidR="005C6251" w:rsidRPr="005C6251" w:rsidRDefault="005C6251" w:rsidP="005C6251">
      <w:pPr>
        <w:ind w:left="360"/>
        <w:rPr>
          <w:b/>
          <w:sz w:val="24"/>
          <w:szCs w:val="24"/>
        </w:rPr>
      </w:pPr>
      <w:r w:rsidRPr="005C6251">
        <w:rPr>
          <w:b/>
          <w:sz w:val="24"/>
          <w:szCs w:val="24"/>
        </w:rPr>
        <w:t>Avoid the three L’s (Laps, Lines, Lectures)</w:t>
      </w:r>
      <w:r w:rsidR="00D04570">
        <w:rPr>
          <w:b/>
          <w:sz w:val="24"/>
          <w:szCs w:val="24"/>
        </w:rPr>
        <w:t>.</w:t>
      </w:r>
      <w:r w:rsidRPr="005C6251">
        <w:rPr>
          <w:b/>
          <w:sz w:val="24"/>
          <w:szCs w:val="24"/>
        </w:rPr>
        <w:t xml:space="preserve"> </w:t>
      </w:r>
    </w:p>
    <w:p w:rsidR="005C6251" w:rsidRPr="005C6251" w:rsidRDefault="005C6251" w:rsidP="005C6251">
      <w:pPr>
        <w:ind w:left="1080"/>
        <w:rPr>
          <w:sz w:val="24"/>
          <w:szCs w:val="24"/>
        </w:rPr>
      </w:pPr>
      <w:r w:rsidRPr="005C6251">
        <w:rPr>
          <w:b/>
          <w:sz w:val="24"/>
          <w:szCs w:val="24"/>
        </w:rPr>
        <w:t>Always try to do activities WITH the ball</w:t>
      </w:r>
      <w:r w:rsidR="00D04570">
        <w:rPr>
          <w:b/>
          <w:sz w:val="24"/>
          <w:szCs w:val="24"/>
        </w:rPr>
        <w:t>.</w:t>
      </w:r>
    </w:p>
    <w:p w:rsidR="005C6251" w:rsidRPr="005C6251" w:rsidRDefault="005C6251" w:rsidP="005C6251">
      <w:pPr>
        <w:ind w:left="1080"/>
        <w:rPr>
          <w:b/>
          <w:sz w:val="24"/>
          <w:szCs w:val="24"/>
        </w:rPr>
      </w:pPr>
      <w:r w:rsidRPr="005C6251">
        <w:rPr>
          <w:b/>
          <w:sz w:val="24"/>
          <w:szCs w:val="24"/>
        </w:rPr>
        <w:t>Keep as many active as possible</w:t>
      </w:r>
      <w:r w:rsidR="00D04570">
        <w:rPr>
          <w:b/>
          <w:sz w:val="24"/>
          <w:szCs w:val="24"/>
        </w:rPr>
        <w:t>.</w:t>
      </w:r>
    </w:p>
    <w:p w:rsidR="005C6251" w:rsidRPr="005C6251" w:rsidRDefault="005C6251" w:rsidP="005C6251">
      <w:pPr>
        <w:ind w:left="1080"/>
        <w:rPr>
          <w:b/>
        </w:rPr>
      </w:pPr>
      <w:r w:rsidRPr="005C6251">
        <w:rPr>
          <w:b/>
          <w:sz w:val="24"/>
          <w:szCs w:val="24"/>
        </w:rPr>
        <w:t>Get them going quickly</w:t>
      </w:r>
      <w:r w:rsidRPr="005C6251">
        <w:rPr>
          <w:b/>
        </w:rPr>
        <w:t xml:space="preserve"> – </w:t>
      </w:r>
      <w:r w:rsidRPr="000C3EAB">
        <w:t>You only have 1 second per year of age so talk little, play much.</w:t>
      </w:r>
    </w:p>
    <w:p w:rsidR="005C6251" w:rsidRPr="005C6251" w:rsidRDefault="005C6251" w:rsidP="005C6251">
      <w:pPr>
        <w:ind w:left="360"/>
        <w:rPr>
          <w:b/>
        </w:rPr>
      </w:pPr>
      <w:r w:rsidRPr="005C6251">
        <w:rPr>
          <w:b/>
          <w:sz w:val="24"/>
          <w:szCs w:val="24"/>
        </w:rPr>
        <w:t>Activities should have implications for the real</w:t>
      </w:r>
      <w:r w:rsidRPr="005C6251">
        <w:rPr>
          <w:b/>
        </w:rPr>
        <w:t xml:space="preserve"> game – </w:t>
      </w:r>
      <w:r w:rsidRPr="000C3EAB">
        <w:t>Explain how the activities relate to the real game.</w:t>
      </w:r>
    </w:p>
    <w:p w:rsidR="005C6251" w:rsidRPr="005C6251" w:rsidRDefault="005C6251" w:rsidP="005C6251">
      <w:pPr>
        <w:ind w:left="360"/>
        <w:rPr>
          <w:b/>
        </w:rPr>
      </w:pPr>
      <w:r w:rsidRPr="005C6251">
        <w:rPr>
          <w:b/>
          <w:sz w:val="24"/>
          <w:szCs w:val="24"/>
        </w:rPr>
        <w:t>Simple to complex</w:t>
      </w:r>
      <w:r w:rsidRPr="005C6251">
        <w:rPr>
          <w:b/>
        </w:rPr>
        <w:t xml:space="preserve"> – </w:t>
      </w:r>
      <w:r w:rsidRPr="000C3EAB">
        <w:t>Start simple, add one command at a time</w:t>
      </w:r>
      <w:r w:rsidR="00D04570">
        <w:t>.</w:t>
      </w:r>
    </w:p>
    <w:p w:rsidR="005C6251" w:rsidRPr="005C6251" w:rsidRDefault="005C6251" w:rsidP="005C6251">
      <w:pPr>
        <w:ind w:left="360"/>
        <w:rPr>
          <w:b/>
        </w:rPr>
      </w:pPr>
      <w:r w:rsidRPr="005C6251">
        <w:rPr>
          <w:b/>
          <w:sz w:val="24"/>
          <w:szCs w:val="24"/>
        </w:rPr>
        <w:t>Make sure it is Age Appropriate</w:t>
      </w:r>
      <w:r w:rsidRPr="005C6251">
        <w:rPr>
          <w:b/>
        </w:rPr>
        <w:t xml:space="preserve"> – </w:t>
      </w:r>
      <w:r w:rsidRPr="000C3EAB">
        <w:t>If the kids don’t understand, perhaps it is too difficult.</w:t>
      </w:r>
    </w:p>
    <w:p w:rsidR="005C6251" w:rsidRPr="005C6251" w:rsidRDefault="005C6251" w:rsidP="005C6251">
      <w:pPr>
        <w:ind w:left="360"/>
        <w:rPr>
          <w:b/>
        </w:rPr>
      </w:pPr>
      <w:r w:rsidRPr="005C6251">
        <w:rPr>
          <w:b/>
          <w:sz w:val="24"/>
          <w:szCs w:val="24"/>
        </w:rPr>
        <w:t>Be organized</w:t>
      </w:r>
      <w:r w:rsidRPr="005C6251">
        <w:rPr>
          <w:b/>
        </w:rPr>
        <w:t xml:space="preserve"> – </w:t>
      </w:r>
      <w:r w:rsidRPr="00F536BF">
        <w:t xml:space="preserve">Come with </w:t>
      </w:r>
      <w:r>
        <w:t>multiple activities that you can use in the event one isn’t working</w:t>
      </w:r>
      <w:r w:rsidRPr="00F536BF">
        <w:t>.</w:t>
      </w:r>
    </w:p>
    <w:p w:rsidR="005C6251" w:rsidRDefault="005C6251" w:rsidP="005C6251">
      <w:pPr>
        <w:ind w:left="360"/>
      </w:pPr>
      <w:r w:rsidRPr="005C6251">
        <w:rPr>
          <w:b/>
          <w:sz w:val="24"/>
          <w:szCs w:val="24"/>
        </w:rPr>
        <w:t>Appropriate feedback</w:t>
      </w:r>
      <w:r>
        <w:t xml:space="preserve"> – </w:t>
      </w:r>
      <w:r w:rsidR="00D04570">
        <w:t>B</w:t>
      </w:r>
      <w:r>
        <w:t>e positive</w:t>
      </w:r>
      <w:r w:rsidR="00D04570">
        <w:t>.</w:t>
      </w:r>
    </w:p>
    <w:p w:rsidR="005C6251" w:rsidRDefault="005C6251" w:rsidP="005C6251">
      <w:pPr>
        <w:ind w:left="360"/>
      </w:pPr>
      <w:r w:rsidRPr="005C6251">
        <w:rPr>
          <w:b/>
          <w:sz w:val="24"/>
          <w:szCs w:val="24"/>
        </w:rPr>
        <w:t>Don’t “over coach”</w:t>
      </w:r>
      <w:r w:rsidRPr="005C6251">
        <w:rPr>
          <w:b/>
        </w:rPr>
        <w:t xml:space="preserve"> -</w:t>
      </w:r>
      <w:r>
        <w:t xml:space="preserve"> Let the players make their own decisions.</w:t>
      </w:r>
    </w:p>
    <w:p w:rsidR="005C6251" w:rsidRPr="005C6251" w:rsidRDefault="005C6251" w:rsidP="005C6251">
      <w:pPr>
        <w:ind w:left="360"/>
        <w:rPr>
          <w:b/>
          <w:sz w:val="24"/>
          <w:szCs w:val="24"/>
        </w:rPr>
      </w:pPr>
      <w:r w:rsidRPr="005C6251">
        <w:rPr>
          <w:b/>
          <w:sz w:val="24"/>
          <w:szCs w:val="24"/>
        </w:rPr>
        <w:t>Make it FUN!!!</w:t>
      </w:r>
    </w:p>
    <w:p w:rsidR="006F22EB" w:rsidRDefault="006F22EB">
      <w:r>
        <w:br w:type="page"/>
      </w:r>
    </w:p>
    <w:p w:rsidR="000B4D09" w:rsidRDefault="000B4D09"/>
    <w:p w:rsidR="00166D57" w:rsidRDefault="00166D57"/>
    <w:p w:rsidR="00166D57" w:rsidRPr="00166D57" w:rsidRDefault="00166D57">
      <w:pPr>
        <w:rPr>
          <w:b/>
          <w:sz w:val="32"/>
          <w:szCs w:val="32"/>
        </w:rPr>
      </w:pPr>
      <w:r w:rsidRPr="00166D57">
        <w:rPr>
          <w:b/>
          <w:sz w:val="32"/>
          <w:szCs w:val="32"/>
        </w:rPr>
        <w:t>GAME DAY</w:t>
      </w:r>
    </w:p>
    <w:p w:rsidR="00010050" w:rsidRDefault="00010050" w:rsidP="00FE494D">
      <w:pPr>
        <w:pStyle w:val="ListParagraph"/>
        <w:numPr>
          <w:ilvl w:val="0"/>
          <w:numId w:val="9"/>
        </w:numPr>
      </w:pPr>
      <w:r>
        <w:t>All games played at the 17</w:t>
      </w:r>
      <w:r w:rsidRPr="00FE494D">
        <w:rPr>
          <w:vertAlign w:val="superscript"/>
        </w:rPr>
        <w:t>th</w:t>
      </w:r>
      <w:r>
        <w:t xml:space="preserve"> Ave</w:t>
      </w:r>
      <w:r w:rsidR="00717AB2">
        <w:t xml:space="preserve"> Sports</w:t>
      </w:r>
      <w:r>
        <w:t xml:space="preserve"> Complex</w:t>
      </w:r>
      <w:r w:rsidR="00FB4C4F">
        <w:t>.</w:t>
      </w:r>
    </w:p>
    <w:p w:rsidR="009B5B9E" w:rsidRDefault="004D382C" w:rsidP="00FE494D">
      <w:pPr>
        <w:pStyle w:val="ListParagraph"/>
        <w:numPr>
          <w:ilvl w:val="0"/>
          <w:numId w:val="9"/>
        </w:numPr>
      </w:pPr>
      <w:r>
        <w:rPr>
          <w:noProof/>
          <w:sz w:val="52"/>
          <w:szCs w:val="52"/>
        </w:rPr>
        <mc:AlternateContent>
          <mc:Choice Requires="wps">
            <w:drawing>
              <wp:anchor distT="0" distB="0" distL="114300" distR="114300" simplePos="0" relativeHeight="251671552" behindDoc="0" locked="0" layoutInCell="1" allowOverlap="1" wp14:anchorId="3CF0E1AA" wp14:editId="000E03A3">
                <wp:simplePos x="0" y="0"/>
                <wp:positionH relativeFrom="column">
                  <wp:posOffset>-172720</wp:posOffset>
                </wp:positionH>
                <wp:positionV relativeFrom="paragraph">
                  <wp:posOffset>44450</wp:posOffset>
                </wp:positionV>
                <wp:extent cx="6352540" cy="5497830"/>
                <wp:effectExtent l="0" t="0" r="0" b="7620"/>
                <wp:wrapNone/>
                <wp:docPr id="9" name="Rectangle 9"/>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3.6pt;margin-top:3.5pt;width:500.2pt;height:43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" stroked="f" strokeweight="2pt">
                <v:fill r:id="rId18" o:title="" opacity="3277f" recolor="t" type="frame"/>
              </v:rect>
            </w:pict>
          </mc:Fallback>
        </mc:AlternateContent>
      </w:r>
      <w:r w:rsidR="009B5B9E">
        <w:t xml:space="preserve">Home team </w:t>
      </w:r>
      <w:r w:rsidR="00FB4C4F">
        <w:t>–</w:t>
      </w:r>
      <w:r w:rsidR="009B5B9E">
        <w:t xml:space="preserve"> Pick</w:t>
      </w:r>
      <w:r w:rsidR="00FB4C4F">
        <w:t xml:space="preserve"> </w:t>
      </w:r>
      <w:r w:rsidR="009B5B9E">
        <w:t xml:space="preserve">up </w:t>
      </w:r>
      <w:r w:rsidR="00D356AB">
        <w:t>pinnys (mesh vests)</w:t>
      </w:r>
      <w:r w:rsidR="009B5B9E">
        <w:t xml:space="preserve"> at building</w:t>
      </w:r>
      <w:r w:rsidR="00FB4C4F">
        <w:t>.</w:t>
      </w:r>
    </w:p>
    <w:p w:rsidR="009B5B9E" w:rsidRDefault="009B5B9E" w:rsidP="00FE494D">
      <w:pPr>
        <w:pStyle w:val="ListParagraph"/>
        <w:numPr>
          <w:ilvl w:val="0"/>
          <w:numId w:val="9"/>
        </w:numPr>
      </w:pPr>
      <w:r>
        <w:t>Pick up bag of balls if desired</w:t>
      </w:r>
      <w:r w:rsidR="00FB4C4F">
        <w:t>.</w:t>
      </w:r>
    </w:p>
    <w:p w:rsidR="00010050" w:rsidRPr="00010050" w:rsidRDefault="00010050">
      <w:pPr>
        <w:rPr>
          <w:b/>
        </w:rPr>
      </w:pPr>
      <w:r w:rsidRPr="00010050">
        <w:rPr>
          <w:b/>
        </w:rPr>
        <w:t>Game Structure</w:t>
      </w:r>
      <w:r>
        <w:rPr>
          <w:b/>
        </w:rPr>
        <w:t xml:space="preserve"> (60 minutes total)</w:t>
      </w:r>
    </w:p>
    <w:p w:rsidR="009B5B9E" w:rsidRDefault="00010050" w:rsidP="00010050">
      <w:pPr>
        <w:ind w:firstLine="720"/>
      </w:pPr>
      <w:r>
        <w:t>15 minute warmup</w:t>
      </w:r>
    </w:p>
    <w:p w:rsidR="00010050" w:rsidRDefault="00010050" w:rsidP="00010050">
      <w:pPr>
        <w:ind w:firstLine="720"/>
      </w:pPr>
      <w:r>
        <w:t>20 minute half</w:t>
      </w:r>
    </w:p>
    <w:p w:rsidR="00010050" w:rsidRDefault="00010050" w:rsidP="00010050">
      <w:pPr>
        <w:ind w:firstLine="720"/>
      </w:pPr>
      <w:r>
        <w:t>5 minute half-time</w:t>
      </w:r>
    </w:p>
    <w:p w:rsidR="009B5B9E" w:rsidRPr="009B5B9E" w:rsidRDefault="00010050" w:rsidP="00010050">
      <w:pPr>
        <w:ind w:firstLine="720"/>
        <w:rPr>
          <w:sz w:val="28"/>
          <w:szCs w:val="28"/>
        </w:rPr>
      </w:pPr>
      <w:r>
        <w:t>20 minute half</w:t>
      </w:r>
    </w:p>
    <w:p w:rsidR="009B5B9E" w:rsidRPr="009B5B9E" w:rsidRDefault="009B5B9E">
      <w:pPr>
        <w:rPr>
          <w:b/>
          <w:sz w:val="28"/>
          <w:szCs w:val="28"/>
        </w:rPr>
      </w:pPr>
      <w:r w:rsidRPr="009B5B9E">
        <w:rPr>
          <w:b/>
          <w:sz w:val="28"/>
          <w:szCs w:val="28"/>
        </w:rPr>
        <w:t>Schedules</w:t>
      </w:r>
    </w:p>
    <w:p w:rsidR="009B5B9E" w:rsidRDefault="00E57962" w:rsidP="00FE494D">
      <w:pPr>
        <w:pStyle w:val="ListParagraph"/>
        <w:numPr>
          <w:ilvl w:val="0"/>
          <w:numId w:val="10"/>
        </w:numPr>
      </w:pPr>
      <w:r>
        <w:t>Game schedules are p</w:t>
      </w:r>
      <w:r w:rsidR="009B5B9E">
        <w:t>osted online and in the windows of the building at the complex</w:t>
      </w:r>
      <w:r w:rsidR="00FB4C4F">
        <w:t>.</w:t>
      </w:r>
    </w:p>
    <w:p w:rsidR="009B5B9E" w:rsidRPr="009B5B9E" w:rsidRDefault="009B5B9E">
      <w:pPr>
        <w:rPr>
          <w:b/>
          <w:sz w:val="28"/>
          <w:szCs w:val="28"/>
        </w:rPr>
      </w:pPr>
      <w:r w:rsidRPr="009B5B9E">
        <w:rPr>
          <w:b/>
          <w:sz w:val="28"/>
          <w:szCs w:val="28"/>
        </w:rPr>
        <w:t>Weather</w:t>
      </w:r>
    </w:p>
    <w:p w:rsidR="009B5B9E" w:rsidRDefault="009B5B9E" w:rsidP="00FE494D">
      <w:pPr>
        <w:pStyle w:val="ListParagraph"/>
        <w:numPr>
          <w:ilvl w:val="0"/>
          <w:numId w:val="10"/>
        </w:numPr>
      </w:pPr>
      <w:r>
        <w:t>SSA follows Minnesota Youth Soccer Association guidelines for weather.</w:t>
      </w:r>
    </w:p>
    <w:p w:rsidR="009B5B9E" w:rsidRDefault="009B5B9E" w:rsidP="00FE494D">
      <w:pPr>
        <w:pStyle w:val="ListParagraph"/>
        <w:numPr>
          <w:ilvl w:val="0"/>
          <w:numId w:val="10"/>
        </w:numPr>
      </w:pPr>
      <w:r w:rsidRPr="00FE494D">
        <w:rPr>
          <w:b/>
        </w:rPr>
        <w:t>Cold Weather</w:t>
      </w:r>
      <w:r>
        <w:t xml:space="preserve"> - Games are canceled if below 35</w:t>
      </w:r>
      <w:r w:rsidR="00E51D78">
        <w:t xml:space="preserve"> degrees</w:t>
      </w:r>
      <w:r w:rsidR="00FB4C4F">
        <w:t>.</w:t>
      </w:r>
    </w:p>
    <w:p w:rsidR="009B5B9E" w:rsidRDefault="009B5B9E" w:rsidP="00FE494D">
      <w:pPr>
        <w:pStyle w:val="ListParagraph"/>
        <w:numPr>
          <w:ilvl w:val="0"/>
          <w:numId w:val="10"/>
        </w:numPr>
      </w:pPr>
      <w:r w:rsidRPr="00FE494D">
        <w:rPr>
          <w:b/>
        </w:rPr>
        <w:t>Warm Weather</w:t>
      </w:r>
      <w:r>
        <w:t xml:space="preserve"> – Games are canceled if above 105</w:t>
      </w:r>
      <w:r w:rsidR="00E51D78">
        <w:t xml:space="preserve"> degrees</w:t>
      </w:r>
      <w:r w:rsidR="00FB4C4F">
        <w:t>.</w:t>
      </w:r>
    </w:p>
    <w:p w:rsidR="0007023A" w:rsidRPr="0007023A" w:rsidRDefault="0007023A" w:rsidP="0007023A">
      <w:pPr>
        <w:pStyle w:val="ListParagraph"/>
        <w:numPr>
          <w:ilvl w:val="0"/>
          <w:numId w:val="10"/>
        </w:numPr>
        <w:rPr>
          <w:b/>
        </w:rPr>
      </w:pPr>
      <w:r w:rsidRPr="0007023A">
        <w:rPr>
          <w:b/>
        </w:rPr>
        <w:t>Field closures</w:t>
      </w:r>
      <w:r w:rsidRPr="0007023A">
        <w:t xml:space="preserve"> are made by </w:t>
      </w:r>
      <w:r w:rsidRPr="0007023A">
        <w:rPr>
          <w:b/>
        </w:rPr>
        <w:t>The City of Shakopee.</w:t>
      </w:r>
    </w:p>
    <w:p w:rsidR="00010050" w:rsidRPr="0007023A" w:rsidRDefault="00010050" w:rsidP="00FE494D">
      <w:pPr>
        <w:pStyle w:val="ListParagraph"/>
        <w:numPr>
          <w:ilvl w:val="0"/>
          <w:numId w:val="10"/>
        </w:numPr>
      </w:pPr>
      <w:r w:rsidRPr="0007023A">
        <w:t>The</w:t>
      </w:r>
      <w:r w:rsidRPr="0007023A">
        <w:rPr>
          <w:b/>
        </w:rPr>
        <w:t xml:space="preserve"> Rec</w:t>
      </w:r>
      <w:r w:rsidR="00E51D78">
        <w:rPr>
          <w:b/>
        </w:rPr>
        <w:t>.</w:t>
      </w:r>
      <w:r w:rsidRPr="0007023A">
        <w:rPr>
          <w:b/>
        </w:rPr>
        <w:t xml:space="preserve"> Director, Rec</w:t>
      </w:r>
      <w:r w:rsidR="00E51D78">
        <w:rPr>
          <w:b/>
        </w:rPr>
        <w:t>.</w:t>
      </w:r>
      <w:r w:rsidRPr="0007023A">
        <w:rPr>
          <w:b/>
        </w:rPr>
        <w:t xml:space="preserve"> Coaching Director </w:t>
      </w:r>
      <w:r w:rsidRPr="0007023A">
        <w:t>or other</w:t>
      </w:r>
      <w:r w:rsidRPr="0007023A">
        <w:rPr>
          <w:b/>
        </w:rPr>
        <w:t xml:space="preserve"> SSA official</w:t>
      </w:r>
      <w:r w:rsidR="00717AB2">
        <w:rPr>
          <w:b/>
        </w:rPr>
        <w:t>s</w:t>
      </w:r>
      <w:r w:rsidRPr="0007023A">
        <w:rPr>
          <w:b/>
        </w:rPr>
        <w:t xml:space="preserve">, </w:t>
      </w:r>
      <w:r w:rsidRPr="0007023A">
        <w:t>reserve the right to cancel games onsite</w:t>
      </w:r>
      <w:r w:rsidR="00717AB2">
        <w:t xml:space="preserve"> due to weather or other unforeseen conditions</w:t>
      </w:r>
      <w:r w:rsidR="00FB4C4F" w:rsidRPr="0007023A">
        <w:t>.</w:t>
      </w:r>
      <w:r w:rsidRPr="0007023A">
        <w:t xml:space="preserve">  </w:t>
      </w:r>
    </w:p>
    <w:p w:rsidR="009B5B9E" w:rsidRDefault="009B5B9E" w:rsidP="00FE494D">
      <w:pPr>
        <w:pStyle w:val="ListParagraph"/>
        <w:numPr>
          <w:ilvl w:val="0"/>
          <w:numId w:val="10"/>
        </w:numPr>
      </w:pPr>
      <w:r w:rsidRPr="00FE494D">
        <w:rPr>
          <w:b/>
        </w:rPr>
        <w:t>Notification</w:t>
      </w:r>
      <w:r>
        <w:t xml:space="preserve"> – SSA will notify participants first via text and second on the website</w:t>
      </w:r>
      <w:r w:rsidR="00FB4C4F">
        <w:t>.</w:t>
      </w:r>
    </w:p>
    <w:p w:rsidR="009B5B9E" w:rsidRDefault="009B5B9E" w:rsidP="00FE494D">
      <w:pPr>
        <w:pStyle w:val="ListParagraph"/>
        <w:numPr>
          <w:ilvl w:val="0"/>
          <w:numId w:val="10"/>
        </w:numPr>
      </w:pPr>
      <w:r>
        <w:t xml:space="preserve">Text </w:t>
      </w:r>
      <w:r w:rsidRPr="00E51D78">
        <w:rPr>
          <w:b/>
          <w:sz w:val="28"/>
          <w:szCs w:val="28"/>
        </w:rPr>
        <w:t>Follow Shakopeesoccer</w:t>
      </w:r>
      <w:r w:rsidRPr="00E51D78">
        <w:t xml:space="preserve"> </w:t>
      </w:r>
      <w:r>
        <w:t xml:space="preserve">to </w:t>
      </w:r>
      <w:r w:rsidRPr="00E51D78">
        <w:rPr>
          <w:b/>
          <w:sz w:val="28"/>
          <w:szCs w:val="28"/>
        </w:rPr>
        <w:t>40404</w:t>
      </w:r>
      <w:r>
        <w:t xml:space="preserve"> to receive </w:t>
      </w:r>
      <w:r w:rsidR="00010050">
        <w:t xml:space="preserve">weather and field notification </w:t>
      </w:r>
      <w:r>
        <w:t>texts</w:t>
      </w:r>
      <w:r w:rsidR="00FB4C4F">
        <w:t>.</w:t>
      </w:r>
    </w:p>
    <w:p w:rsidR="00FB4C4F" w:rsidRPr="0007023A" w:rsidRDefault="00FB4C4F" w:rsidP="00FE494D">
      <w:pPr>
        <w:pStyle w:val="ListParagraph"/>
        <w:numPr>
          <w:ilvl w:val="0"/>
          <w:numId w:val="10"/>
        </w:numPr>
        <w:rPr>
          <w:b/>
        </w:rPr>
      </w:pPr>
      <w:r w:rsidRPr="0007023A">
        <w:rPr>
          <w:b/>
        </w:rPr>
        <w:t>WE WILL PLAY IF AT ALL POSSIBLE.</w:t>
      </w:r>
    </w:p>
    <w:p w:rsidR="00E51D78" w:rsidRDefault="009B5B9E" w:rsidP="00E51D78">
      <w:pPr>
        <w:rPr>
          <w:b/>
          <w:sz w:val="28"/>
          <w:szCs w:val="28"/>
        </w:rPr>
      </w:pPr>
      <w:r w:rsidRPr="009B5B9E">
        <w:rPr>
          <w:b/>
          <w:sz w:val="28"/>
          <w:szCs w:val="28"/>
        </w:rPr>
        <w:t>Make</w:t>
      </w:r>
      <w:r w:rsidR="003F2943">
        <w:rPr>
          <w:b/>
          <w:sz w:val="28"/>
          <w:szCs w:val="28"/>
        </w:rPr>
        <w:t>-U</w:t>
      </w:r>
      <w:r w:rsidRPr="009B5B9E">
        <w:rPr>
          <w:b/>
          <w:sz w:val="28"/>
          <w:szCs w:val="28"/>
        </w:rPr>
        <w:t xml:space="preserve">p </w:t>
      </w:r>
      <w:r w:rsidR="003F2943">
        <w:rPr>
          <w:b/>
          <w:sz w:val="28"/>
          <w:szCs w:val="28"/>
        </w:rPr>
        <w:t>G</w:t>
      </w:r>
      <w:r w:rsidRPr="009B5B9E">
        <w:rPr>
          <w:b/>
          <w:sz w:val="28"/>
          <w:szCs w:val="28"/>
        </w:rPr>
        <w:t>ames</w:t>
      </w:r>
    </w:p>
    <w:p w:rsidR="005C6251" w:rsidRDefault="009B5B9E" w:rsidP="00E51D78">
      <w:r>
        <w:t xml:space="preserve">There will be </w:t>
      </w:r>
      <w:r w:rsidRPr="0020613A">
        <w:rPr>
          <w:u w:val="single"/>
        </w:rPr>
        <w:t>no makeup games</w:t>
      </w:r>
      <w:r>
        <w:t xml:space="preserve"> for cancelations due to weather</w:t>
      </w:r>
      <w:r w:rsidR="00FB4C4F">
        <w:t>.</w:t>
      </w:r>
    </w:p>
    <w:p w:rsidR="005C6251" w:rsidRPr="005C6251" w:rsidRDefault="005C6251" w:rsidP="005C6251">
      <w:pPr>
        <w:ind w:left="360"/>
        <w:rPr>
          <w:b/>
          <w:sz w:val="28"/>
          <w:szCs w:val="28"/>
        </w:rPr>
      </w:pPr>
    </w:p>
    <w:p w:rsidR="005C6251" w:rsidRPr="005C6251" w:rsidRDefault="005C6251" w:rsidP="005C6251">
      <w:pPr>
        <w:ind w:left="360"/>
        <w:rPr>
          <w:b/>
          <w:sz w:val="28"/>
          <w:szCs w:val="28"/>
        </w:rPr>
      </w:pPr>
      <w:r w:rsidRPr="005C6251">
        <w:rPr>
          <w:b/>
          <w:sz w:val="28"/>
          <w:szCs w:val="28"/>
        </w:rPr>
        <w:t xml:space="preserve">Coaching Tips for </w:t>
      </w:r>
      <w:r>
        <w:rPr>
          <w:b/>
          <w:sz w:val="28"/>
          <w:szCs w:val="28"/>
        </w:rPr>
        <w:t>Game</w:t>
      </w:r>
      <w:r w:rsidR="002334FB">
        <w:rPr>
          <w:b/>
          <w:sz w:val="28"/>
          <w:szCs w:val="28"/>
        </w:rPr>
        <w:t xml:space="preserve"> Day</w:t>
      </w:r>
    </w:p>
    <w:p w:rsidR="005C6251" w:rsidRDefault="005C6251" w:rsidP="005C6251">
      <w:pPr>
        <w:ind w:left="360"/>
      </w:pPr>
    </w:p>
    <w:p w:rsidR="005C6251" w:rsidRDefault="00342BFC" w:rsidP="005C6251">
      <w:pPr>
        <w:ind w:left="360"/>
      </w:pPr>
      <w:r>
        <w:rPr>
          <w:noProof/>
          <w:sz w:val="52"/>
          <w:szCs w:val="52"/>
        </w:rPr>
        <mc:AlternateContent>
          <mc:Choice Requires="wps">
            <w:drawing>
              <wp:anchor distT="0" distB="0" distL="114300" distR="114300" simplePos="0" relativeHeight="251673600" behindDoc="0" locked="0" layoutInCell="1" allowOverlap="1" wp14:anchorId="52D80AFE" wp14:editId="452A8CC9">
                <wp:simplePos x="0" y="0"/>
                <wp:positionH relativeFrom="column">
                  <wp:posOffset>-135890</wp:posOffset>
                </wp:positionH>
                <wp:positionV relativeFrom="paragraph">
                  <wp:posOffset>278765</wp:posOffset>
                </wp:positionV>
                <wp:extent cx="6352540" cy="5497830"/>
                <wp:effectExtent l="0" t="0" r="0" b="7620"/>
                <wp:wrapNone/>
                <wp:docPr id="10" name="Rectangle 10"/>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0.7pt;margin-top:21.95pt;width:500.2pt;height:43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" stroked="f" strokeweight="2pt">
                <v:fill r:id="rId16" o:title="" opacity="3277f" recolor="t" type="frame"/>
              </v:rect>
            </w:pict>
          </mc:Fallback>
        </mc:AlternateContent>
      </w:r>
      <w:r w:rsidR="005C6251" w:rsidRPr="005C6251">
        <w:rPr>
          <w:b/>
          <w:sz w:val="24"/>
          <w:szCs w:val="24"/>
        </w:rPr>
        <w:t>Make it FUN!!!</w:t>
      </w:r>
      <w:r w:rsidR="005C6251" w:rsidRPr="005C6251">
        <w:rPr>
          <w:b/>
        </w:rPr>
        <w:t xml:space="preserve">  - </w:t>
      </w:r>
      <w:r w:rsidR="005C6251" w:rsidRPr="000C3EAB">
        <w:t>Don’t forget why the kids signed up to play.  They want to have FUN and</w:t>
      </w:r>
      <w:r w:rsidR="005C6251">
        <w:t>,</w:t>
      </w:r>
      <w:r w:rsidR="005C6251" w:rsidRPr="000C3EAB">
        <w:t xml:space="preserve"> as a coach</w:t>
      </w:r>
      <w:r w:rsidR="005C6251">
        <w:t>,</w:t>
      </w:r>
      <w:r w:rsidR="005C6251" w:rsidRPr="000C3EAB">
        <w:t xml:space="preserve"> you should </w:t>
      </w:r>
      <w:r w:rsidR="005C6251">
        <w:t xml:space="preserve">have fun </w:t>
      </w:r>
      <w:r w:rsidR="005C6251" w:rsidRPr="000C3EAB">
        <w:t>too.</w:t>
      </w:r>
      <w:r w:rsidR="005C6251">
        <w:t xml:space="preserve">  Don’t be a drill sergeant.</w:t>
      </w:r>
    </w:p>
    <w:p w:rsidR="005C6251" w:rsidRPr="005C6251" w:rsidRDefault="005C6251" w:rsidP="005C6251">
      <w:pPr>
        <w:ind w:left="360"/>
        <w:rPr>
          <w:sz w:val="24"/>
          <w:szCs w:val="24"/>
        </w:rPr>
      </w:pPr>
      <w:r w:rsidRPr="005C6251">
        <w:rPr>
          <w:b/>
          <w:sz w:val="24"/>
          <w:szCs w:val="24"/>
        </w:rPr>
        <w:t>Don’t try to “fix” everything</w:t>
      </w:r>
      <w:r w:rsidRPr="005C6251">
        <w:rPr>
          <w:b/>
        </w:rPr>
        <w:t xml:space="preserve"> -</w:t>
      </w:r>
      <w:r w:rsidRPr="000C3EAB">
        <w:t xml:space="preserve">    </w:t>
      </w:r>
      <w:r>
        <w:t xml:space="preserve">Pick a few issues to address for the whole season and focus on </w:t>
      </w:r>
      <w:r w:rsidRPr="005C6251">
        <w:rPr>
          <w:sz w:val="24"/>
          <w:szCs w:val="24"/>
        </w:rPr>
        <w:t>those</w:t>
      </w:r>
      <w:r w:rsidR="00D04570">
        <w:rPr>
          <w:sz w:val="24"/>
          <w:szCs w:val="24"/>
        </w:rPr>
        <w:t>.</w:t>
      </w:r>
    </w:p>
    <w:p w:rsidR="005C6251" w:rsidRPr="005C6251" w:rsidRDefault="005C6251" w:rsidP="005C6251">
      <w:pPr>
        <w:ind w:left="360"/>
        <w:rPr>
          <w:sz w:val="24"/>
          <w:szCs w:val="24"/>
        </w:rPr>
      </w:pPr>
      <w:r w:rsidRPr="005C6251">
        <w:rPr>
          <w:b/>
          <w:sz w:val="24"/>
          <w:szCs w:val="24"/>
        </w:rPr>
        <w:t>Appropriate feedback</w:t>
      </w:r>
      <w:r w:rsidRPr="005C6251">
        <w:rPr>
          <w:sz w:val="24"/>
          <w:szCs w:val="24"/>
        </w:rPr>
        <w:t xml:space="preserve"> – </w:t>
      </w:r>
      <w:r w:rsidR="00D04570">
        <w:rPr>
          <w:sz w:val="24"/>
          <w:szCs w:val="24"/>
        </w:rPr>
        <w:t>B</w:t>
      </w:r>
      <w:r w:rsidRPr="005C6251">
        <w:rPr>
          <w:sz w:val="24"/>
          <w:szCs w:val="24"/>
        </w:rPr>
        <w:t>e positive</w:t>
      </w:r>
      <w:r w:rsidR="00D04570">
        <w:rPr>
          <w:sz w:val="24"/>
          <w:szCs w:val="24"/>
        </w:rPr>
        <w:t>.</w:t>
      </w:r>
    </w:p>
    <w:p w:rsidR="005C6251" w:rsidRDefault="005C6251" w:rsidP="005C6251">
      <w:pPr>
        <w:ind w:left="360"/>
      </w:pPr>
      <w:r w:rsidRPr="005C6251">
        <w:rPr>
          <w:b/>
          <w:sz w:val="24"/>
          <w:szCs w:val="24"/>
        </w:rPr>
        <w:t>Don’t “over coach”</w:t>
      </w:r>
      <w:r w:rsidRPr="005C6251">
        <w:rPr>
          <w:b/>
        </w:rPr>
        <w:t xml:space="preserve"> -</w:t>
      </w:r>
      <w:r>
        <w:t xml:space="preserve"> Let the players make their own decisions.</w:t>
      </w:r>
    </w:p>
    <w:p w:rsidR="005C6251" w:rsidRPr="005C6251" w:rsidRDefault="005C6251" w:rsidP="005C6251">
      <w:pPr>
        <w:ind w:left="360"/>
        <w:rPr>
          <w:b/>
          <w:sz w:val="24"/>
          <w:szCs w:val="24"/>
        </w:rPr>
      </w:pPr>
      <w:r w:rsidRPr="005C6251">
        <w:rPr>
          <w:b/>
          <w:sz w:val="24"/>
          <w:szCs w:val="24"/>
        </w:rPr>
        <w:t>Make it FUN!!!</w:t>
      </w:r>
    </w:p>
    <w:p w:rsidR="005C6251" w:rsidRDefault="005C6251">
      <w:r>
        <w:br w:type="page"/>
      </w:r>
    </w:p>
    <w:p w:rsidR="009B5B9E" w:rsidRDefault="009B5B9E" w:rsidP="005C6251">
      <w:pPr>
        <w:pStyle w:val="ListParagraph"/>
      </w:pPr>
    </w:p>
    <w:p w:rsidR="00FE494D" w:rsidRDefault="009B5B9E">
      <w:r>
        <w:t xml:space="preserve"> </w:t>
      </w:r>
    </w:p>
    <w:p w:rsidR="006F22EB" w:rsidRPr="00E57962" w:rsidRDefault="006F22EB" w:rsidP="006F22EB">
      <w:pPr>
        <w:rPr>
          <w:b/>
          <w:sz w:val="32"/>
          <w:szCs w:val="32"/>
        </w:rPr>
      </w:pPr>
      <w:r w:rsidRPr="00E57962">
        <w:rPr>
          <w:b/>
          <w:sz w:val="32"/>
          <w:szCs w:val="32"/>
        </w:rPr>
        <w:t>TEAM INFORMATION</w:t>
      </w:r>
    </w:p>
    <w:p w:rsidR="006F22EB" w:rsidRDefault="00342BFC" w:rsidP="006F22EB">
      <w:r>
        <w:rPr>
          <w:noProof/>
          <w:sz w:val="52"/>
          <w:szCs w:val="52"/>
        </w:rPr>
        <mc:AlternateContent>
          <mc:Choice Requires="wps">
            <w:drawing>
              <wp:anchor distT="0" distB="0" distL="114300" distR="114300" simplePos="0" relativeHeight="251675648" behindDoc="0" locked="0" layoutInCell="1" allowOverlap="1" wp14:anchorId="0C67E50C" wp14:editId="08CAB1AA">
                <wp:simplePos x="0" y="0"/>
                <wp:positionH relativeFrom="column">
                  <wp:posOffset>-100082</wp:posOffset>
                </wp:positionH>
                <wp:positionV relativeFrom="paragraph">
                  <wp:posOffset>129540</wp:posOffset>
                </wp:positionV>
                <wp:extent cx="6352540" cy="5497830"/>
                <wp:effectExtent l="0" t="0" r="0" b="7620"/>
                <wp:wrapNone/>
                <wp:docPr id="11" name="Rectangle 11"/>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7.9pt;margin-top:10.2pt;width:500.2pt;height:43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" stroked="f" strokeweight="2pt">
                <v:fill r:id="rId19" o:title="" opacity="3277f" recolor="t" type="frame"/>
              </v:rect>
            </w:pict>
          </mc:Fallback>
        </mc:AlternateContent>
      </w:r>
    </w:p>
    <w:p w:rsidR="006F22EB" w:rsidRPr="008A38F1" w:rsidRDefault="006F22EB" w:rsidP="006F22EB">
      <w:pPr>
        <w:rPr>
          <w:b/>
          <w:sz w:val="28"/>
          <w:szCs w:val="28"/>
        </w:rPr>
      </w:pPr>
      <w:r w:rsidRPr="008A38F1">
        <w:rPr>
          <w:b/>
          <w:sz w:val="28"/>
          <w:szCs w:val="28"/>
        </w:rPr>
        <w:t>Coaches</w:t>
      </w:r>
    </w:p>
    <w:p w:rsidR="006F22EB" w:rsidRDefault="006F22EB" w:rsidP="006F22EB">
      <w:r>
        <w:t>Teams may have:</w:t>
      </w:r>
    </w:p>
    <w:p w:rsidR="006F22EB" w:rsidRDefault="006F22EB" w:rsidP="006F22EB">
      <w:pPr>
        <w:pStyle w:val="ListParagraph"/>
        <w:numPr>
          <w:ilvl w:val="0"/>
          <w:numId w:val="3"/>
        </w:numPr>
      </w:pPr>
      <w:r>
        <w:t>Head coach</w:t>
      </w:r>
    </w:p>
    <w:p w:rsidR="006F22EB" w:rsidRDefault="006F22EB" w:rsidP="006F22EB">
      <w:pPr>
        <w:pStyle w:val="ListParagraph"/>
        <w:numPr>
          <w:ilvl w:val="0"/>
          <w:numId w:val="3"/>
        </w:numPr>
      </w:pPr>
      <w:r>
        <w:t>Co-Coaches</w:t>
      </w:r>
    </w:p>
    <w:p w:rsidR="006F22EB" w:rsidRDefault="006F22EB" w:rsidP="006F22EB">
      <w:pPr>
        <w:pStyle w:val="ListParagraph"/>
        <w:numPr>
          <w:ilvl w:val="0"/>
          <w:numId w:val="3"/>
        </w:numPr>
      </w:pPr>
      <w:r>
        <w:t>Team Manager</w:t>
      </w:r>
    </w:p>
    <w:p w:rsidR="006F22EB" w:rsidRDefault="006F22EB" w:rsidP="006F22EB"/>
    <w:p w:rsidR="006F22EB" w:rsidRPr="00E57962" w:rsidRDefault="006F22EB" w:rsidP="006F22EB">
      <w:pPr>
        <w:rPr>
          <w:b/>
          <w:sz w:val="28"/>
          <w:szCs w:val="28"/>
        </w:rPr>
      </w:pPr>
      <w:r w:rsidRPr="00E57962">
        <w:rPr>
          <w:b/>
          <w:sz w:val="28"/>
          <w:szCs w:val="28"/>
        </w:rPr>
        <w:t>Team Rosters</w:t>
      </w:r>
    </w:p>
    <w:p w:rsidR="006F22EB" w:rsidRDefault="006F22EB" w:rsidP="006F22EB">
      <w:pPr>
        <w:pStyle w:val="ListParagraph"/>
        <w:numPr>
          <w:ilvl w:val="0"/>
          <w:numId w:val="18"/>
        </w:numPr>
      </w:pPr>
      <w:r>
        <w:t>Posted online and in the windows at the complex building</w:t>
      </w:r>
      <w:r w:rsidR="005039CE">
        <w:t>.</w:t>
      </w:r>
    </w:p>
    <w:p w:rsidR="006F22EB" w:rsidRDefault="006F22EB" w:rsidP="006F22EB"/>
    <w:p w:rsidR="006F22EB" w:rsidRPr="00E57962" w:rsidRDefault="006F22EB" w:rsidP="006F22EB">
      <w:pPr>
        <w:rPr>
          <w:b/>
          <w:sz w:val="28"/>
          <w:szCs w:val="28"/>
        </w:rPr>
      </w:pPr>
      <w:r w:rsidRPr="00E57962">
        <w:rPr>
          <w:b/>
          <w:sz w:val="28"/>
          <w:szCs w:val="28"/>
        </w:rPr>
        <w:t>Team formation</w:t>
      </w:r>
    </w:p>
    <w:p w:rsidR="006F22EB" w:rsidRDefault="006F22EB" w:rsidP="006F22EB">
      <w:r>
        <w:t>Players are placed on team:</w:t>
      </w:r>
    </w:p>
    <w:p w:rsidR="006F22EB" w:rsidRDefault="006F22EB" w:rsidP="006F22EB">
      <w:pPr>
        <w:pStyle w:val="ListParagraph"/>
        <w:numPr>
          <w:ilvl w:val="0"/>
          <w:numId w:val="2"/>
        </w:numPr>
      </w:pPr>
      <w:r>
        <w:t>That have a mixture of experienced and inexperienced players</w:t>
      </w:r>
      <w:r w:rsidR="005039CE">
        <w:t>.</w:t>
      </w:r>
      <w:r>
        <w:t xml:space="preserve"> </w:t>
      </w:r>
    </w:p>
    <w:p w:rsidR="006F22EB" w:rsidRDefault="006F22EB" w:rsidP="006F22EB">
      <w:pPr>
        <w:pStyle w:val="ListParagraph"/>
        <w:numPr>
          <w:ilvl w:val="0"/>
          <w:numId w:val="2"/>
        </w:numPr>
      </w:pPr>
      <w:r>
        <w:t>With siblings if same age</w:t>
      </w:r>
      <w:r w:rsidR="005039CE">
        <w:t>.</w:t>
      </w:r>
    </w:p>
    <w:p w:rsidR="006F22EB" w:rsidRDefault="006F22EB" w:rsidP="006F22EB">
      <w:pPr>
        <w:pStyle w:val="ListParagraph"/>
      </w:pPr>
    </w:p>
    <w:p w:rsidR="006F22EB" w:rsidRDefault="006F22EB" w:rsidP="006F22EB">
      <w:r>
        <w:t>Special placement requests are reviewed on a case-by-case basis but not guaranteed</w:t>
      </w:r>
      <w:r w:rsidR="005039CE">
        <w:t>.</w:t>
      </w:r>
    </w:p>
    <w:p w:rsidR="00FE494D" w:rsidRDefault="00FE494D"/>
    <w:p w:rsidR="00E90F78" w:rsidRDefault="00E90F78"/>
    <w:p w:rsidR="00E90F78" w:rsidRDefault="00E90F78"/>
    <w:p w:rsidR="00E90F78" w:rsidRDefault="00E90F78"/>
    <w:p w:rsidR="006F22EB" w:rsidRDefault="006F22EB" w:rsidP="006F22EB">
      <w:pPr>
        <w:rPr>
          <w:b/>
          <w:sz w:val="32"/>
          <w:szCs w:val="32"/>
        </w:rPr>
      </w:pPr>
    </w:p>
    <w:p w:rsidR="006F22EB" w:rsidRPr="006F22EB" w:rsidRDefault="006F22EB" w:rsidP="006F22EB">
      <w:pPr>
        <w:rPr>
          <w:b/>
          <w:sz w:val="32"/>
          <w:szCs w:val="32"/>
        </w:rPr>
      </w:pPr>
      <w:r w:rsidRPr="006F22EB">
        <w:rPr>
          <w:b/>
          <w:sz w:val="32"/>
          <w:szCs w:val="32"/>
        </w:rPr>
        <w:t>T</w:t>
      </w:r>
      <w:r>
        <w:rPr>
          <w:b/>
          <w:sz w:val="32"/>
          <w:szCs w:val="32"/>
        </w:rPr>
        <w:t>EAM INFORMATION</w:t>
      </w:r>
      <w:r w:rsidRPr="006F22EB">
        <w:rPr>
          <w:b/>
          <w:sz w:val="32"/>
          <w:szCs w:val="32"/>
        </w:rPr>
        <w:t xml:space="preserve"> </w:t>
      </w:r>
      <w:r>
        <w:rPr>
          <w:b/>
          <w:sz w:val="32"/>
          <w:szCs w:val="32"/>
        </w:rPr>
        <w:t>–</w:t>
      </w:r>
      <w:r w:rsidRPr="006F22EB">
        <w:rPr>
          <w:b/>
          <w:sz w:val="32"/>
          <w:szCs w:val="32"/>
        </w:rPr>
        <w:t xml:space="preserve"> A</w:t>
      </w:r>
      <w:r>
        <w:rPr>
          <w:b/>
          <w:sz w:val="32"/>
          <w:szCs w:val="32"/>
        </w:rPr>
        <w:t>GE SPECIFIC INFORMATION</w:t>
      </w:r>
    </w:p>
    <w:p w:rsidR="006F22EB" w:rsidRPr="00497F67" w:rsidRDefault="006F22EB" w:rsidP="006F22EB">
      <w:pPr>
        <w:rPr>
          <w:b/>
          <w:u w:val="single"/>
        </w:rPr>
      </w:pPr>
      <w:r w:rsidRPr="00497F67">
        <w:rPr>
          <w:b/>
          <w:u w:val="single"/>
        </w:rPr>
        <w:t>5 Year Olds</w:t>
      </w:r>
    </w:p>
    <w:p w:rsidR="006F22EB" w:rsidRDefault="0035582A" w:rsidP="006F22EB">
      <w:pPr>
        <w:pStyle w:val="ListParagraph"/>
        <w:numPr>
          <w:ilvl w:val="0"/>
          <w:numId w:val="23"/>
        </w:numPr>
      </w:pPr>
      <w:r>
        <w:rPr>
          <w:noProof/>
          <w:sz w:val="52"/>
          <w:szCs w:val="52"/>
        </w:rPr>
        <mc:AlternateContent>
          <mc:Choice Requires="wps">
            <w:drawing>
              <wp:anchor distT="0" distB="0" distL="114300" distR="114300" simplePos="0" relativeHeight="251677696" behindDoc="0" locked="0" layoutInCell="1" allowOverlap="1" wp14:anchorId="641E5B61" wp14:editId="7BA48F5F">
                <wp:simplePos x="0" y="0"/>
                <wp:positionH relativeFrom="column">
                  <wp:posOffset>-293370</wp:posOffset>
                </wp:positionH>
                <wp:positionV relativeFrom="paragraph">
                  <wp:posOffset>144145</wp:posOffset>
                </wp:positionV>
                <wp:extent cx="6352540" cy="5497830"/>
                <wp:effectExtent l="0" t="0" r="0" b="7620"/>
                <wp:wrapNone/>
                <wp:docPr id="12" name="Rectangle 12"/>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3.1pt;margin-top:11.35pt;width:500.2pt;height:43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" stroked="f" strokeweight="2pt">
                <v:fill r:id="rId19" o:title="" opacity="3277f" recolor="t" type="frame"/>
              </v:rect>
            </w:pict>
          </mc:Fallback>
        </mc:AlternateContent>
      </w:r>
      <w:r w:rsidR="006F22EB">
        <w:t>Coed   3v3</w:t>
      </w:r>
    </w:p>
    <w:p w:rsidR="006F22EB" w:rsidRDefault="006F22EB" w:rsidP="006F22EB">
      <w:pPr>
        <w:pStyle w:val="ListParagraph"/>
        <w:numPr>
          <w:ilvl w:val="0"/>
          <w:numId w:val="23"/>
        </w:numPr>
      </w:pPr>
      <w:r>
        <w:t>No keeper</w:t>
      </w:r>
      <w:r w:rsidR="007068B4">
        <w:t>(Goalie)</w:t>
      </w:r>
    </w:p>
    <w:p w:rsidR="006F22EB" w:rsidRDefault="006F22EB" w:rsidP="006F22EB">
      <w:pPr>
        <w:pStyle w:val="ListParagraph"/>
        <w:numPr>
          <w:ilvl w:val="0"/>
          <w:numId w:val="23"/>
        </w:numPr>
      </w:pPr>
      <w:r>
        <w:t>Roster Size 5-6</w:t>
      </w:r>
    </w:p>
    <w:p w:rsidR="006F22EB" w:rsidRDefault="006F22EB" w:rsidP="006F22EB">
      <w:pPr>
        <w:pStyle w:val="ListParagraph"/>
        <w:numPr>
          <w:ilvl w:val="0"/>
          <w:numId w:val="23"/>
        </w:numPr>
      </w:pPr>
      <w:r>
        <w:t>Coach Referee</w:t>
      </w:r>
    </w:p>
    <w:p w:rsidR="006F22EB" w:rsidRPr="00497F67" w:rsidRDefault="006F22EB" w:rsidP="006F22EB">
      <w:pPr>
        <w:rPr>
          <w:b/>
          <w:u w:val="single"/>
        </w:rPr>
      </w:pPr>
      <w:r w:rsidRPr="00497F67">
        <w:rPr>
          <w:b/>
          <w:u w:val="single"/>
        </w:rPr>
        <w:t>6 Year Olds</w:t>
      </w:r>
    </w:p>
    <w:p w:rsidR="006F22EB" w:rsidRDefault="006F22EB" w:rsidP="006F22EB">
      <w:pPr>
        <w:pStyle w:val="ListParagraph"/>
        <w:numPr>
          <w:ilvl w:val="0"/>
          <w:numId w:val="24"/>
        </w:numPr>
      </w:pPr>
      <w:r>
        <w:t>Boys and Girls separate    3v3</w:t>
      </w:r>
    </w:p>
    <w:p w:rsidR="006F22EB" w:rsidRDefault="006F22EB" w:rsidP="006F22EB">
      <w:pPr>
        <w:pStyle w:val="ListParagraph"/>
        <w:numPr>
          <w:ilvl w:val="0"/>
          <w:numId w:val="24"/>
        </w:numPr>
      </w:pPr>
      <w:r>
        <w:t>No Keeper</w:t>
      </w:r>
      <w:r w:rsidR="007068B4">
        <w:t>(Goalie)</w:t>
      </w:r>
    </w:p>
    <w:p w:rsidR="006F22EB" w:rsidRDefault="006F22EB" w:rsidP="006F22EB">
      <w:pPr>
        <w:pStyle w:val="ListParagraph"/>
        <w:numPr>
          <w:ilvl w:val="0"/>
          <w:numId w:val="24"/>
        </w:numPr>
      </w:pPr>
      <w:r>
        <w:t>Roster Size 5-6</w:t>
      </w:r>
    </w:p>
    <w:p w:rsidR="006F22EB" w:rsidRDefault="006F22EB" w:rsidP="006F22EB">
      <w:pPr>
        <w:pStyle w:val="ListParagraph"/>
        <w:numPr>
          <w:ilvl w:val="0"/>
          <w:numId w:val="24"/>
        </w:numPr>
      </w:pPr>
      <w:r>
        <w:t>Coach Referee</w:t>
      </w:r>
    </w:p>
    <w:p w:rsidR="006F22EB" w:rsidRPr="00497F67" w:rsidRDefault="006F22EB" w:rsidP="006F22EB">
      <w:pPr>
        <w:rPr>
          <w:b/>
          <w:u w:val="single"/>
        </w:rPr>
      </w:pPr>
      <w:r w:rsidRPr="00497F67">
        <w:rPr>
          <w:b/>
          <w:u w:val="single"/>
        </w:rPr>
        <w:t>7 year Olds</w:t>
      </w:r>
    </w:p>
    <w:p w:rsidR="006F22EB" w:rsidRDefault="006F22EB" w:rsidP="006F22EB">
      <w:pPr>
        <w:pStyle w:val="ListParagraph"/>
        <w:numPr>
          <w:ilvl w:val="0"/>
          <w:numId w:val="25"/>
        </w:numPr>
      </w:pPr>
      <w:r>
        <w:t>Boys and Girls separate    4v4</w:t>
      </w:r>
    </w:p>
    <w:p w:rsidR="006F22EB" w:rsidRDefault="006F22EB" w:rsidP="006F22EB">
      <w:pPr>
        <w:pStyle w:val="ListParagraph"/>
        <w:numPr>
          <w:ilvl w:val="0"/>
          <w:numId w:val="25"/>
        </w:numPr>
      </w:pPr>
      <w:r>
        <w:t>No Keeper</w:t>
      </w:r>
      <w:r w:rsidR="007068B4">
        <w:t>(Goalie)</w:t>
      </w:r>
    </w:p>
    <w:p w:rsidR="006F22EB" w:rsidRDefault="006F22EB" w:rsidP="006F22EB">
      <w:pPr>
        <w:pStyle w:val="ListParagraph"/>
        <w:numPr>
          <w:ilvl w:val="0"/>
          <w:numId w:val="25"/>
        </w:numPr>
      </w:pPr>
      <w:r>
        <w:t>Roster Size 6-8</w:t>
      </w:r>
    </w:p>
    <w:p w:rsidR="006F22EB" w:rsidRDefault="006F22EB" w:rsidP="006F22EB">
      <w:pPr>
        <w:pStyle w:val="ListParagraph"/>
        <w:numPr>
          <w:ilvl w:val="0"/>
          <w:numId w:val="25"/>
        </w:numPr>
      </w:pPr>
      <w:r>
        <w:t>Coach Referee</w:t>
      </w:r>
    </w:p>
    <w:p w:rsidR="006F22EB" w:rsidRPr="00497F67" w:rsidRDefault="006F22EB" w:rsidP="006F22EB">
      <w:pPr>
        <w:rPr>
          <w:b/>
          <w:u w:val="single"/>
        </w:rPr>
      </w:pPr>
      <w:r w:rsidRPr="00497F67">
        <w:rPr>
          <w:b/>
          <w:u w:val="single"/>
        </w:rPr>
        <w:t xml:space="preserve">8, 9 and 10 Year Olds </w:t>
      </w:r>
    </w:p>
    <w:p w:rsidR="006F22EB" w:rsidRDefault="006F22EB" w:rsidP="006F22EB">
      <w:pPr>
        <w:pStyle w:val="ListParagraph"/>
        <w:numPr>
          <w:ilvl w:val="0"/>
          <w:numId w:val="26"/>
        </w:numPr>
      </w:pPr>
      <w:r>
        <w:t>Boys and Girls separate    6v6</w:t>
      </w:r>
    </w:p>
    <w:p w:rsidR="006F22EB" w:rsidRDefault="006F22EB" w:rsidP="006F22EB">
      <w:pPr>
        <w:pStyle w:val="ListParagraph"/>
        <w:numPr>
          <w:ilvl w:val="0"/>
          <w:numId w:val="26"/>
        </w:numPr>
      </w:pPr>
      <w:r>
        <w:t>Keepers</w:t>
      </w:r>
      <w:r w:rsidR="007068B4">
        <w:t>(Goalie)</w:t>
      </w:r>
    </w:p>
    <w:p w:rsidR="006F22EB" w:rsidRDefault="006F22EB" w:rsidP="006F22EB">
      <w:pPr>
        <w:pStyle w:val="ListParagraph"/>
        <w:numPr>
          <w:ilvl w:val="0"/>
          <w:numId w:val="26"/>
        </w:numPr>
      </w:pPr>
      <w:r>
        <w:t>Roster Size 9-12</w:t>
      </w:r>
    </w:p>
    <w:p w:rsidR="006F22EB" w:rsidRDefault="006F22EB" w:rsidP="006F22EB">
      <w:pPr>
        <w:pStyle w:val="ListParagraph"/>
        <w:numPr>
          <w:ilvl w:val="0"/>
          <w:numId w:val="26"/>
        </w:numPr>
      </w:pPr>
      <w:r>
        <w:t>Referees at some games – Coach</w:t>
      </w:r>
      <w:r w:rsidR="00560BDB">
        <w:t xml:space="preserve"> will </w:t>
      </w:r>
      <w:r>
        <w:t xml:space="preserve"> referee if no referees</w:t>
      </w:r>
      <w:r w:rsidR="00560BDB">
        <w:t xml:space="preserve"> are provided</w:t>
      </w:r>
    </w:p>
    <w:p w:rsidR="006F22EB" w:rsidRPr="00497F67" w:rsidRDefault="006F22EB" w:rsidP="006F22EB">
      <w:pPr>
        <w:rPr>
          <w:b/>
          <w:u w:val="single"/>
        </w:rPr>
      </w:pPr>
      <w:r w:rsidRPr="00497F67">
        <w:rPr>
          <w:b/>
          <w:u w:val="single"/>
        </w:rPr>
        <w:t>11, 12 and 13 Year Olds</w:t>
      </w:r>
    </w:p>
    <w:p w:rsidR="006F22EB" w:rsidRDefault="006F22EB" w:rsidP="006F22EB">
      <w:pPr>
        <w:pStyle w:val="ListParagraph"/>
        <w:numPr>
          <w:ilvl w:val="0"/>
          <w:numId w:val="27"/>
        </w:numPr>
      </w:pPr>
      <w:r>
        <w:t>Boys and Girls separate    7v7</w:t>
      </w:r>
    </w:p>
    <w:p w:rsidR="006F22EB" w:rsidRDefault="006F22EB" w:rsidP="006F22EB">
      <w:pPr>
        <w:pStyle w:val="ListParagraph"/>
        <w:numPr>
          <w:ilvl w:val="0"/>
          <w:numId w:val="27"/>
        </w:numPr>
      </w:pPr>
      <w:r>
        <w:t>Keepers</w:t>
      </w:r>
      <w:r w:rsidR="007068B4">
        <w:t>(Goalie)</w:t>
      </w:r>
    </w:p>
    <w:p w:rsidR="006F22EB" w:rsidRDefault="006F22EB" w:rsidP="006F22EB">
      <w:pPr>
        <w:pStyle w:val="ListParagraph"/>
        <w:numPr>
          <w:ilvl w:val="0"/>
          <w:numId w:val="27"/>
        </w:numPr>
      </w:pPr>
      <w:r>
        <w:t>Offside</w:t>
      </w:r>
      <w:r w:rsidR="000C3EAB">
        <w:t xml:space="preserve"> </w:t>
      </w:r>
      <w:r w:rsidR="00486257">
        <w:t xml:space="preserve">is </w:t>
      </w:r>
      <w:r w:rsidR="000C3EAB">
        <w:t>in play</w:t>
      </w:r>
    </w:p>
    <w:p w:rsidR="006F22EB" w:rsidRDefault="006F22EB" w:rsidP="006F22EB">
      <w:pPr>
        <w:pStyle w:val="ListParagraph"/>
        <w:numPr>
          <w:ilvl w:val="0"/>
          <w:numId w:val="27"/>
        </w:numPr>
      </w:pPr>
      <w:r>
        <w:t>Roster Size  10-12</w:t>
      </w:r>
    </w:p>
    <w:p w:rsidR="006F22EB" w:rsidRDefault="006F22EB" w:rsidP="006F22EB">
      <w:pPr>
        <w:pStyle w:val="ListParagraph"/>
        <w:numPr>
          <w:ilvl w:val="0"/>
          <w:numId w:val="27"/>
        </w:numPr>
      </w:pPr>
      <w:r>
        <w:t>Referees</w:t>
      </w:r>
      <w:r w:rsidR="00560BDB">
        <w:t xml:space="preserve"> </w:t>
      </w:r>
      <w:r w:rsidR="007068B4">
        <w:t xml:space="preserve">at most games </w:t>
      </w:r>
      <w:r w:rsidR="00560BDB">
        <w:t>- Coach will  referee if no referees are provided</w:t>
      </w:r>
    </w:p>
    <w:p w:rsidR="00C91209" w:rsidRDefault="004C1487">
      <w:r>
        <w:rPr>
          <w:noProof/>
          <w:sz w:val="52"/>
          <w:szCs w:val="52"/>
        </w:rPr>
        <w:lastRenderedPageBreak/>
        <mc:AlternateContent>
          <mc:Choice Requires="wps">
            <w:drawing>
              <wp:anchor distT="0" distB="0" distL="114300" distR="114300" simplePos="0" relativeHeight="251679744" behindDoc="0" locked="0" layoutInCell="1" allowOverlap="1" wp14:anchorId="3F943C76" wp14:editId="34E040A0">
                <wp:simplePos x="0" y="0"/>
                <wp:positionH relativeFrom="column">
                  <wp:posOffset>-164234</wp:posOffset>
                </wp:positionH>
                <wp:positionV relativeFrom="paragraph">
                  <wp:posOffset>-330522</wp:posOffset>
                </wp:positionV>
                <wp:extent cx="6352540" cy="5497830"/>
                <wp:effectExtent l="0" t="0" r="0" b="7620"/>
                <wp:wrapNone/>
                <wp:docPr id="13" name="Rectangle 13"/>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2.95pt;margin-top:-26.05pt;width:500.2pt;height:43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" stroked="f" strokeweight="2pt">
                <v:fill r:id="rId18" o:title="" opacity="3277f" recolor="t" type="frame"/>
              </v:rect>
            </w:pict>
          </mc:Fallback>
        </mc:AlternateContent>
      </w:r>
    </w:p>
    <w:p w:rsidR="001D68DE" w:rsidRPr="001D68DE" w:rsidRDefault="001D68DE" w:rsidP="001D68DE">
      <w:pPr>
        <w:rPr>
          <w:b/>
          <w:sz w:val="28"/>
          <w:szCs w:val="28"/>
        </w:rPr>
      </w:pPr>
      <w:r w:rsidRPr="001D68DE">
        <w:rPr>
          <w:b/>
          <w:sz w:val="28"/>
          <w:szCs w:val="28"/>
        </w:rPr>
        <w:t>Referees</w:t>
      </w:r>
    </w:p>
    <w:p w:rsidR="001D68DE" w:rsidRDefault="001D68DE" w:rsidP="001D68DE">
      <w:pPr>
        <w:pStyle w:val="ListParagraph"/>
        <w:numPr>
          <w:ilvl w:val="0"/>
          <w:numId w:val="22"/>
        </w:numPr>
      </w:pPr>
      <w:r>
        <w:t xml:space="preserve">Referees </w:t>
      </w:r>
      <w:r w:rsidR="00192E17">
        <w:t>MAY</w:t>
      </w:r>
      <w:r w:rsidR="00560BDB">
        <w:t xml:space="preserve"> be</w:t>
      </w:r>
      <w:r>
        <w:t xml:space="preserve"> provided for age</w:t>
      </w:r>
      <w:r w:rsidR="00560BDB">
        <w:t>s</w:t>
      </w:r>
      <w:r>
        <w:t xml:space="preserve"> 8 and up</w:t>
      </w:r>
      <w:r w:rsidR="002F2998">
        <w:t>.</w:t>
      </w:r>
    </w:p>
    <w:p w:rsidR="001D68DE" w:rsidRDefault="00560BDB" w:rsidP="001D68DE">
      <w:pPr>
        <w:pStyle w:val="ListParagraph"/>
        <w:numPr>
          <w:ilvl w:val="0"/>
          <w:numId w:val="22"/>
        </w:numPr>
      </w:pPr>
      <w:r>
        <w:t xml:space="preserve">Have completed at least a level </w:t>
      </w:r>
      <w:r w:rsidR="00192E17">
        <w:t>8</w:t>
      </w:r>
      <w:r>
        <w:t xml:space="preserve"> certification</w:t>
      </w:r>
      <w:r w:rsidR="002F2998">
        <w:t>.</w:t>
      </w:r>
    </w:p>
    <w:p w:rsidR="001D68DE" w:rsidRDefault="00192E17" w:rsidP="001D68DE">
      <w:pPr>
        <w:pStyle w:val="ListParagraph"/>
        <w:numPr>
          <w:ilvl w:val="0"/>
          <w:numId w:val="22"/>
        </w:numPr>
      </w:pPr>
      <w:r>
        <w:t>They a</w:t>
      </w:r>
      <w:r w:rsidR="001D68DE">
        <w:t>re not professionals</w:t>
      </w:r>
      <w:r w:rsidR="002F2998">
        <w:t>.</w:t>
      </w:r>
    </w:p>
    <w:p w:rsidR="001D68DE" w:rsidRDefault="001D68DE" w:rsidP="001D68DE">
      <w:pPr>
        <w:pStyle w:val="ListParagraph"/>
        <w:numPr>
          <w:ilvl w:val="0"/>
          <w:numId w:val="22"/>
        </w:numPr>
      </w:pPr>
      <w:r>
        <w:t>Are not expected to make all calls</w:t>
      </w:r>
      <w:r w:rsidR="00E91DD0">
        <w:t xml:space="preserve"> – mostly flagrant or deliberate fouls and restarts</w:t>
      </w:r>
      <w:r w:rsidR="002F2998">
        <w:t>.</w:t>
      </w:r>
    </w:p>
    <w:p w:rsidR="00560BDB" w:rsidRDefault="00560BDB" w:rsidP="001D68DE">
      <w:pPr>
        <w:pStyle w:val="ListParagraph"/>
        <w:numPr>
          <w:ilvl w:val="0"/>
          <w:numId w:val="22"/>
        </w:numPr>
      </w:pPr>
      <w:r>
        <w:t>Games should be played even if Referees do not show up.</w:t>
      </w:r>
    </w:p>
    <w:p w:rsidR="00134130" w:rsidRDefault="00134130" w:rsidP="00134130"/>
    <w:p w:rsidR="00134130" w:rsidRPr="00134130" w:rsidRDefault="00134130" w:rsidP="00134130">
      <w:pPr>
        <w:rPr>
          <w:b/>
          <w:sz w:val="28"/>
          <w:szCs w:val="28"/>
        </w:rPr>
      </w:pPr>
      <w:r w:rsidRPr="00134130">
        <w:rPr>
          <w:b/>
          <w:sz w:val="28"/>
          <w:szCs w:val="28"/>
        </w:rPr>
        <w:t>Rules</w:t>
      </w:r>
    </w:p>
    <w:p w:rsidR="00134130" w:rsidRDefault="00134130" w:rsidP="00134130">
      <w:pPr>
        <w:pStyle w:val="ListParagraph"/>
        <w:numPr>
          <w:ilvl w:val="0"/>
          <w:numId w:val="32"/>
        </w:numPr>
      </w:pPr>
      <w:r>
        <w:t xml:space="preserve">No </w:t>
      </w:r>
      <w:r w:rsidR="00192E17">
        <w:t>s</w:t>
      </w:r>
      <w:r>
        <w:t>cores are kept or recorded</w:t>
      </w:r>
      <w:r w:rsidR="00192E17">
        <w:t>.  F</w:t>
      </w:r>
      <w:r>
        <w:t>ocus on development and enjoyment</w:t>
      </w:r>
      <w:r w:rsidR="00192E17">
        <w:t>.</w:t>
      </w:r>
    </w:p>
    <w:p w:rsidR="00134130" w:rsidRDefault="00134130" w:rsidP="00134130">
      <w:pPr>
        <w:pStyle w:val="ListParagraph"/>
        <w:numPr>
          <w:ilvl w:val="0"/>
          <w:numId w:val="32"/>
        </w:numPr>
      </w:pPr>
      <w:r>
        <w:t>Kickoffs are taken at center field</w:t>
      </w:r>
      <w:r w:rsidR="00192E17">
        <w:t>.</w:t>
      </w:r>
    </w:p>
    <w:p w:rsidR="00134130" w:rsidRDefault="00134130" w:rsidP="00134130">
      <w:pPr>
        <w:pStyle w:val="ListParagraph"/>
        <w:numPr>
          <w:ilvl w:val="0"/>
          <w:numId w:val="32"/>
        </w:numPr>
      </w:pPr>
      <w:r>
        <w:t>No Penalty Shots – Fouls in the penalty box (large box) are taken as indirect</w:t>
      </w:r>
      <w:r w:rsidR="006E157F">
        <w:t xml:space="preserve"> free kick</w:t>
      </w:r>
      <w:r>
        <w:t xml:space="preserve"> (</w:t>
      </w:r>
      <w:r w:rsidR="006E157F">
        <w:t>cannot score directly from kick)</w:t>
      </w:r>
      <w:r w:rsidR="00192E17">
        <w:t>.</w:t>
      </w:r>
    </w:p>
    <w:p w:rsidR="00134130" w:rsidRDefault="00134130" w:rsidP="00134130">
      <w:pPr>
        <w:pStyle w:val="ListParagraph"/>
        <w:numPr>
          <w:ilvl w:val="0"/>
          <w:numId w:val="32"/>
        </w:numPr>
      </w:pPr>
      <w:r>
        <w:t>Out of bounds (over the sideline)</w:t>
      </w:r>
      <w:r w:rsidR="00192E17">
        <w:t>.</w:t>
      </w:r>
      <w:r>
        <w:t xml:space="preserve"> </w:t>
      </w:r>
    </w:p>
    <w:p w:rsidR="00134130" w:rsidRDefault="00134130" w:rsidP="00995FEA">
      <w:pPr>
        <w:pStyle w:val="ListParagraph"/>
        <w:numPr>
          <w:ilvl w:val="1"/>
          <w:numId w:val="32"/>
        </w:numPr>
      </w:pPr>
      <w:r>
        <w:t>U5-U7 Kick-in from where ball went out</w:t>
      </w:r>
    </w:p>
    <w:p w:rsidR="00134130" w:rsidRDefault="00134130" w:rsidP="00995FEA">
      <w:pPr>
        <w:pStyle w:val="ListParagraph"/>
        <w:numPr>
          <w:ilvl w:val="1"/>
          <w:numId w:val="32"/>
        </w:numPr>
      </w:pPr>
      <w:r>
        <w:t>U8 and up – Throw-ins (both feet on round, ball and both hands over head)</w:t>
      </w:r>
    </w:p>
    <w:p w:rsidR="006E157F" w:rsidRDefault="006E157F" w:rsidP="006E157F">
      <w:pPr>
        <w:pStyle w:val="ListParagraph"/>
        <w:numPr>
          <w:ilvl w:val="0"/>
          <w:numId w:val="32"/>
        </w:numPr>
      </w:pPr>
      <w:r>
        <w:t xml:space="preserve">Corner </w:t>
      </w:r>
      <w:r w:rsidR="00192E17">
        <w:t>K</w:t>
      </w:r>
      <w:r>
        <w:t xml:space="preserve">ick – </w:t>
      </w:r>
      <w:r w:rsidR="00192E17">
        <w:t>T</w:t>
      </w:r>
      <w:r>
        <w:t>aken by defensive team after ball goes over end-line, last touched by offensive team</w:t>
      </w:r>
      <w:r w:rsidR="00192E17">
        <w:t>.</w:t>
      </w:r>
    </w:p>
    <w:p w:rsidR="006E157F" w:rsidRDefault="006E157F" w:rsidP="006E157F">
      <w:pPr>
        <w:pStyle w:val="ListParagraph"/>
        <w:numPr>
          <w:ilvl w:val="0"/>
          <w:numId w:val="32"/>
        </w:numPr>
      </w:pPr>
      <w:r>
        <w:t>Ball is out of bounds and goal scored when it is wholly over the line (see diagram below)</w:t>
      </w:r>
      <w:r w:rsidR="00192E17">
        <w:t>.</w:t>
      </w:r>
    </w:p>
    <w:p w:rsidR="00134130" w:rsidRDefault="00134130" w:rsidP="00134130"/>
    <w:p w:rsidR="001D68DE" w:rsidRDefault="00995FEA" w:rsidP="00995FEA">
      <w:pPr>
        <w:jc w:val="center"/>
      </w:pPr>
      <w:r>
        <w:rPr>
          <w:rFonts w:ascii="Tahoma" w:hAnsi="Tahoma" w:cs="Tahoma"/>
          <w:noProof/>
          <w:sz w:val="18"/>
          <w:szCs w:val="18"/>
        </w:rPr>
        <w:drawing>
          <wp:inline distT="0" distB="0" distL="0" distR="0" wp14:anchorId="18100353" wp14:editId="395C4066">
            <wp:extent cx="2232561" cy="2232561"/>
            <wp:effectExtent l="0" t="0" r="0" b="0"/>
            <wp:docPr id="29" name="Picture 2" descr="outofp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ofplay.gif"/>
                    <pic:cNvPicPr/>
                  </pic:nvPicPr>
                  <pic:blipFill>
                    <a:blip r:embed="rId20" cstate="print"/>
                    <a:stretch>
                      <a:fillRect/>
                    </a:stretch>
                  </pic:blipFill>
                  <pic:spPr>
                    <a:xfrm>
                      <a:off x="0" y="0"/>
                      <a:ext cx="2236101" cy="2236101"/>
                    </a:xfrm>
                    <a:prstGeom prst="rect">
                      <a:avLst/>
                    </a:prstGeom>
                  </pic:spPr>
                </pic:pic>
              </a:graphicData>
            </a:graphic>
          </wp:inline>
        </w:drawing>
      </w:r>
      <w:r w:rsidR="001D68DE">
        <w:br w:type="page"/>
      </w:r>
    </w:p>
    <w:p w:rsidR="000B4D09" w:rsidRDefault="000B4D09"/>
    <w:p w:rsidR="00261008" w:rsidRDefault="00261008">
      <w:pPr>
        <w:rPr>
          <w:b/>
          <w:sz w:val="32"/>
          <w:szCs w:val="32"/>
        </w:rPr>
      </w:pPr>
      <w:r w:rsidRPr="00261008">
        <w:rPr>
          <w:b/>
          <w:sz w:val="32"/>
          <w:szCs w:val="32"/>
        </w:rPr>
        <w:t>SAFETY GUIDELINES</w:t>
      </w:r>
    </w:p>
    <w:p w:rsidR="00261008" w:rsidRPr="00261008" w:rsidRDefault="00261008">
      <w:pPr>
        <w:rPr>
          <w:b/>
          <w:sz w:val="32"/>
          <w:szCs w:val="32"/>
        </w:rPr>
      </w:pPr>
    </w:p>
    <w:p w:rsidR="00261008" w:rsidRPr="00261008" w:rsidRDefault="00342BFC" w:rsidP="00261008">
      <w:pPr>
        <w:spacing w:after="120"/>
        <w:ind w:left="288"/>
        <w:rPr>
          <w:rFonts w:cstheme="minorHAnsi"/>
          <w:b/>
          <w:bCs/>
          <w:sz w:val="28"/>
          <w:szCs w:val="28"/>
        </w:rPr>
      </w:pPr>
      <w:r>
        <w:rPr>
          <w:noProof/>
          <w:sz w:val="52"/>
          <w:szCs w:val="52"/>
        </w:rPr>
        <mc:AlternateContent>
          <mc:Choice Requires="wps">
            <w:drawing>
              <wp:anchor distT="0" distB="0" distL="114300" distR="114300" simplePos="0" relativeHeight="251681792" behindDoc="0" locked="0" layoutInCell="1" allowOverlap="1" wp14:anchorId="7EB7B317" wp14:editId="685E6ED7">
                <wp:simplePos x="0" y="0"/>
                <wp:positionH relativeFrom="column">
                  <wp:posOffset>-182212</wp:posOffset>
                </wp:positionH>
                <wp:positionV relativeFrom="paragraph">
                  <wp:posOffset>87630</wp:posOffset>
                </wp:positionV>
                <wp:extent cx="6352540" cy="5497830"/>
                <wp:effectExtent l="0" t="0" r="0" b="7620"/>
                <wp:wrapNone/>
                <wp:docPr id="14" name="Rectangle 14"/>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4.35pt;margin-top:6.9pt;width:500.2pt;height:43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" stroked="f" strokeweight="2pt">
                <v:fill r:id="rId17" o:title="" opacity="3277f" recolor="t" type="frame"/>
              </v:rect>
            </w:pict>
          </mc:Fallback>
        </mc:AlternateContent>
      </w:r>
      <w:r w:rsidR="00261008" w:rsidRPr="00261008">
        <w:rPr>
          <w:rFonts w:cstheme="minorHAnsi"/>
          <w:b/>
          <w:bCs/>
          <w:sz w:val="28"/>
          <w:szCs w:val="28"/>
        </w:rPr>
        <w:t>COACHES SAFETY ROUTINE</w:t>
      </w:r>
    </w:p>
    <w:p w:rsidR="00261008" w:rsidRPr="00DA5670" w:rsidRDefault="00261008" w:rsidP="00261008">
      <w:pPr>
        <w:spacing w:after="120"/>
        <w:ind w:left="288"/>
        <w:rPr>
          <w:rFonts w:cstheme="minorHAnsi"/>
          <w:bCs/>
        </w:rPr>
      </w:pPr>
      <w:r w:rsidRPr="00DA5670">
        <w:rPr>
          <w:rFonts w:cstheme="minorHAnsi"/>
          <w:bCs/>
        </w:rPr>
        <w:t>Prior to each practice or game coaches and their assistants should develop the habit of a safety check with the goal of</w:t>
      </w:r>
      <w:r>
        <w:rPr>
          <w:rFonts w:cstheme="minorHAnsi"/>
          <w:bCs/>
        </w:rPr>
        <w:t xml:space="preserve"> </w:t>
      </w:r>
      <w:r w:rsidRPr="00DA5670">
        <w:rPr>
          <w:rFonts w:cstheme="minorHAnsi"/>
          <w:bCs/>
        </w:rPr>
        <w:t>promoting a safe environment for both participants and spectators.</w:t>
      </w:r>
      <w:r>
        <w:rPr>
          <w:rFonts w:cstheme="minorHAnsi"/>
          <w:bCs/>
        </w:rPr>
        <w:t xml:space="preserve"> </w:t>
      </w:r>
    </w:p>
    <w:p w:rsidR="00261008" w:rsidRPr="00DA5670" w:rsidRDefault="00261008" w:rsidP="00261008">
      <w:pPr>
        <w:spacing w:after="120"/>
        <w:ind w:left="288"/>
        <w:rPr>
          <w:rFonts w:cstheme="minorHAnsi"/>
          <w:bCs/>
        </w:rPr>
      </w:pPr>
    </w:p>
    <w:p w:rsidR="00261008" w:rsidRPr="00C140D5" w:rsidRDefault="00261008" w:rsidP="00261008">
      <w:pPr>
        <w:spacing w:after="120"/>
        <w:ind w:left="288"/>
        <w:rPr>
          <w:rFonts w:cstheme="minorHAnsi"/>
          <w:b/>
          <w:bCs/>
        </w:rPr>
      </w:pPr>
      <w:r w:rsidRPr="00C140D5">
        <w:rPr>
          <w:rFonts w:cstheme="minorHAnsi"/>
          <w:b/>
          <w:bCs/>
        </w:rPr>
        <w:t>Goal Safety</w:t>
      </w:r>
    </w:p>
    <w:p w:rsidR="00261008" w:rsidRPr="00DA2DC3" w:rsidRDefault="00DA2DC3" w:rsidP="00FE494D">
      <w:pPr>
        <w:pStyle w:val="ListParagraph"/>
        <w:numPr>
          <w:ilvl w:val="0"/>
          <w:numId w:val="19"/>
        </w:numPr>
        <w:spacing w:after="120"/>
        <w:rPr>
          <w:rFonts w:cstheme="minorHAnsi"/>
          <w:bCs/>
        </w:rPr>
      </w:pPr>
      <w:r w:rsidRPr="00DA2DC3">
        <w:rPr>
          <w:rFonts w:cstheme="minorHAnsi"/>
          <w:bCs/>
        </w:rPr>
        <w:t>G</w:t>
      </w:r>
      <w:r w:rsidR="00261008" w:rsidRPr="00DA2DC3">
        <w:rPr>
          <w:rFonts w:cstheme="minorHAnsi"/>
          <w:bCs/>
        </w:rPr>
        <w:t>oal posts properly secured and anchored.</w:t>
      </w:r>
    </w:p>
    <w:p w:rsidR="00261008" w:rsidRPr="00DA2DC3" w:rsidRDefault="00261008" w:rsidP="00FE494D">
      <w:pPr>
        <w:pStyle w:val="ListParagraph"/>
        <w:numPr>
          <w:ilvl w:val="0"/>
          <w:numId w:val="19"/>
        </w:numPr>
        <w:spacing w:after="120"/>
        <w:rPr>
          <w:rFonts w:cstheme="minorHAnsi"/>
          <w:bCs/>
        </w:rPr>
      </w:pPr>
      <w:r w:rsidRPr="00DA2DC3">
        <w:rPr>
          <w:rFonts w:cstheme="minorHAnsi"/>
          <w:bCs/>
        </w:rPr>
        <w:t>Inspect goal post for sharp corners to include general integrity.</w:t>
      </w:r>
    </w:p>
    <w:p w:rsidR="00261008" w:rsidRPr="00DA2DC3" w:rsidRDefault="00261008" w:rsidP="00FE494D">
      <w:pPr>
        <w:pStyle w:val="ListParagraph"/>
        <w:numPr>
          <w:ilvl w:val="0"/>
          <w:numId w:val="19"/>
        </w:numPr>
        <w:spacing w:after="120"/>
        <w:rPr>
          <w:rFonts w:cstheme="minorHAnsi"/>
          <w:bCs/>
        </w:rPr>
      </w:pPr>
      <w:r w:rsidRPr="00DA2DC3">
        <w:rPr>
          <w:rFonts w:cstheme="minorHAnsi"/>
          <w:bCs/>
        </w:rPr>
        <w:t>Forbid any horseplay by players or members of the general public on or around any goal post.</w:t>
      </w:r>
    </w:p>
    <w:p w:rsidR="00261008" w:rsidRPr="00DA5670" w:rsidRDefault="00261008" w:rsidP="00261008">
      <w:pPr>
        <w:spacing w:after="120"/>
        <w:ind w:left="288"/>
        <w:rPr>
          <w:rFonts w:cstheme="minorHAnsi"/>
          <w:bCs/>
        </w:rPr>
      </w:pPr>
    </w:p>
    <w:p w:rsidR="00261008" w:rsidRPr="00C140D5" w:rsidRDefault="00261008" w:rsidP="00261008">
      <w:pPr>
        <w:spacing w:after="120"/>
        <w:ind w:left="288"/>
        <w:rPr>
          <w:rFonts w:cstheme="minorHAnsi"/>
          <w:b/>
          <w:bCs/>
        </w:rPr>
      </w:pPr>
      <w:r w:rsidRPr="00C140D5">
        <w:rPr>
          <w:rFonts w:cstheme="minorHAnsi"/>
          <w:b/>
          <w:bCs/>
        </w:rPr>
        <w:t>Field Safety</w:t>
      </w:r>
    </w:p>
    <w:p w:rsidR="00261008" w:rsidRDefault="00261008" w:rsidP="00FE494D">
      <w:pPr>
        <w:pStyle w:val="ListParagraph"/>
        <w:numPr>
          <w:ilvl w:val="0"/>
          <w:numId w:val="20"/>
        </w:numPr>
        <w:spacing w:after="120"/>
        <w:rPr>
          <w:rFonts w:cstheme="minorHAnsi"/>
          <w:bCs/>
        </w:rPr>
      </w:pPr>
      <w:r w:rsidRPr="00DA2DC3">
        <w:rPr>
          <w:rFonts w:cstheme="minorHAnsi"/>
          <w:bCs/>
        </w:rPr>
        <w:t>Inspect for foreign objects</w:t>
      </w:r>
      <w:r w:rsidR="00DA2DC3">
        <w:rPr>
          <w:rFonts w:cstheme="minorHAnsi"/>
          <w:bCs/>
        </w:rPr>
        <w:t>.</w:t>
      </w:r>
    </w:p>
    <w:p w:rsidR="00261008" w:rsidRDefault="00261008" w:rsidP="00FE494D">
      <w:pPr>
        <w:pStyle w:val="ListParagraph"/>
        <w:numPr>
          <w:ilvl w:val="0"/>
          <w:numId w:val="20"/>
        </w:numPr>
        <w:spacing w:after="120"/>
        <w:rPr>
          <w:rFonts w:cstheme="minorHAnsi"/>
          <w:bCs/>
        </w:rPr>
      </w:pPr>
      <w:r w:rsidRPr="00DA2DC3">
        <w:rPr>
          <w:rFonts w:cstheme="minorHAnsi"/>
          <w:bCs/>
        </w:rPr>
        <w:t>Make sure sprinkler heads are seated</w:t>
      </w:r>
      <w:r w:rsidR="00DA2DC3">
        <w:rPr>
          <w:rFonts w:cstheme="minorHAnsi"/>
          <w:bCs/>
        </w:rPr>
        <w:t>.</w:t>
      </w:r>
    </w:p>
    <w:p w:rsidR="00261008" w:rsidRPr="00DA2DC3" w:rsidRDefault="00261008" w:rsidP="00FE494D">
      <w:pPr>
        <w:pStyle w:val="ListParagraph"/>
        <w:numPr>
          <w:ilvl w:val="0"/>
          <w:numId w:val="20"/>
        </w:numPr>
        <w:spacing w:after="120"/>
        <w:rPr>
          <w:rFonts w:cstheme="minorHAnsi"/>
          <w:bCs/>
        </w:rPr>
      </w:pPr>
      <w:r w:rsidRPr="00DA2DC3">
        <w:rPr>
          <w:rFonts w:cstheme="minorHAnsi"/>
          <w:bCs/>
        </w:rPr>
        <w:t>Please ensure spectators observe 2’ Safety Space from Touch Line (The line between the sideline and observers)</w:t>
      </w:r>
      <w:r w:rsidR="00560BDB">
        <w:rPr>
          <w:rFonts w:cstheme="minorHAnsi"/>
          <w:bCs/>
        </w:rPr>
        <w:t>.</w:t>
      </w:r>
    </w:p>
    <w:p w:rsidR="00261008" w:rsidRDefault="00DA2DC3" w:rsidP="00FE494D">
      <w:pPr>
        <w:pStyle w:val="ListParagraph"/>
        <w:numPr>
          <w:ilvl w:val="0"/>
          <w:numId w:val="20"/>
        </w:numPr>
        <w:spacing w:after="120"/>
        <w:rPr>
          <w:rFonts w:cstheme="minorHAnsi"/>
          <w:bCs/>
        </w:rPr>
      </w:pPr>
      <w:r w:rsidRPr="00DA2DC3">
        <w:rPr>
          <w:rFonts w:cstheme="minorHAnsi"/>
          <w:bCs/>
        </w:rPr>
        <w:t>Notify</w:t>
      </w:r>
      <w:r w:rsidR="00261008" w:rsidRPr="00DA2DC3">
        <w:rPr>
          <w:rFonts w:cstheme="minorHAnsi"/>
          <w:bCs/>
        </w:rPr>
        <w:t xml:space="preserve"> club </w:t>
      </w:r>
      <w:r w:rsidRPr="00DA2DC3">
        <w:rPr>
          <w:rFonts w:cstheme="minorHAnsi"/>
          <w:bCs/>
        </w:rPr>
        <w:t>officials</w:t>
      </w:r>
      <w:r w:rsidR="00261008" w:rsidRPr="00DA2DC3">
        <w:rPr>
          <w:rFonts w:cstheme="minorHAnsi"/>
          <w:bCs/>
        </w:rPr>
        <w:t xml:space="preserve"> of unsafe field conditions</w:t>
      </w:r>
      <w:r>
        <w:rPr>
          <w:rFonts w:cstheme="minorHAnsi"/>
          <w:bCs/>
        </w:rPr>
        <w:t>.</w:t>
      </w:r>
    </w:p>
    <w:p w:rsidR="00261008" w:rsidRDefault="00261008" w:rsidP="00FE494D">
      <w:pPr>
        <w:pStyle w:val="ListParagraph"/>
        <w:numPr>
          <w:ilvl w:val="0"/>
          <w:numId w:val="20"/>
        </w:numPr>
        <w:spacing w:after="120"/>
        <w:rPr>
          <w:rFonts w:cstheme="minorHAnsi"/>
          <w:bCs/>
        </w:rPr>
      </w:pPr>
      <w:r w:rsidRPr="00DA2DC3">
        <w:rPr>
          <w:rFonts w:cstheme="minorHAnsi"/>
          <w:bCs/>
        </w:rPr>
        <w:t>Do not allow participation by your players until noted hazards have been corrected</w:t>
      </w:r>
      <w:r w:rsidR="00560BDB">
        <w:rPr>
          <w:rFonts w:cstheme="minorHAnsi"/>
          <w:bCs/>
        </w:rPr>
        <w:t>.</w:t>
      </w:r>
    </w:p>
    <w:p w:rsidR="00DA2DC3" w:rsidRDefault="00DA2DC3" w:rsidP="00DA2DC3">
      <w:pPr>
        <w:spacing w:after="120"/>
        <w:rPr>
          <w:rFonts w:cstheme="minorHAnsi"/>
          <w:bCs/>
        </w:rPr>
      </w:pPr>
    </w:p>
    <w:p w:rsidR="00DA2DC3" w:rsidRPr="00DA2DC3" w:rsidRDefault="00DA2DC3" w:rsidP="00DA2DC3">
      <w:pPr>
        <w:spacing w:after="120"/>
        <w:rPr>
          <w:rFonts w:cstheme="minorHAnsi"/>
          <w:b/>
          <w:bCs/>
        </w:rPr>
      </w:pPr>
      <w:r w:rsidRPr="00DA2DC3">
        <w:rPr>
          <w:rFonts w:cstheme="minorHAnsi"/>
          <w:b/>
          <w:bCs/>
        </w:rPr>
        <w:t xml:space="preserve">      Clothing\Uniform Safety</w:t>
      </w:r>
    </w:p>
    <w:p w:rsidR="00DA2DC3" w:rsidRDefault="00DA2DC3" w:rsidP="00FE494D">
      <w:pPr>
        <w:pStyle w:val="ListParagraph"/>
        <w:numPr>
          <w:ilvl w:val="0"/>
          <w:numId w:val="21"/>
        </w:numPr>
        <w:spacing w:after="120"/>
        <w:rPr>
          <w:rFonts w:cstheme="minorHAnsi"/>
          <w:bCs/>
        </w:rPr>
      </w:pPr>
      <w:r>
        <w:rPr>
          <w:rFonts w:cstheme="minorHAnsi"/>
          <w:bCs/>
        </w:rPr>
        <w:t>Make sure socks cover shin guards</w:t>
      </w:r>
      <w:r w:rsidR="00560BDB">
        <w:rPr>
          <w:rFonts w:cstheme="minorHAnsi"/>
          <w:bCs/>
        </w:rPr>
        <w:t>.</w:t>
      </w:r>
    </w:p>
    <w:p w:rsidR="00DA2DC3" w:rsidRDefault="00DA2DC3" w:rsidP="00FE494D">
      <w:pPr>
        <w:pStyle w:val="ListParagraph"/>
        <w:numPr>
          <w:ilvl w:val="0"/>
          <w:numId w:val="21"/>
        </w:numPr>
        <w:spacing w:after="120"/>
        <w:rPr>
          <w:rFonts w:cstheme="minorHAnsi"/>
          <w:bCs/>
        </w:rPr>
      </w:pPr>
      <w:r>
        <w:rPr>
          <w:rFonts w:cstheme="minorHAnsi"/>
          <w:bCs/>
        </w:rPr>
        <w:t>Make sure shoes are tied</w:t>
      </w:r>
      <w:r w:rsidR="00560BDB">
        <w:rPr>
          <w:rFonts w:cstheme="minorHAnsi"/>
          <w:bCs/>
        </w:rPr>
        <w:t>.</w:t>
      </w:r>
    </w:p>
    <w:p w:rsidR="00AC7A72" w:rsidRDefault="00486257" w:rsidP="00FE494D">
      <w:pPr>
        <w:pStyle w:val="ListParagraph"/>
        <w:numPr>
          <w:ilvl w:val="0"/>
          <w:numId w:val="21"/>
        </w:numPr>
        <w:spacing w:after="120"/>
        <w:rPr>
          <w:rFonts w:cstheme="minorHAnsi"/>
          <w:bCs/>
        </w:rPr>
      </w:pPr>
      <w:r>
        <w:rPr>
          <w:rFonts w:cstheme="minorHAnsi"/>
          <w:bCs/>
        </w:rPr>
        <w:t xml:space="preserve">Make sure </w:t>
      </w:r>
      <w:r w:rsidR="00D356AB">
        <w:rPr>
          <w:rFonts w:cstheme="minorHAnsi"/>
          <w:bCs/>
        </w:rPr>
        <w:t>pinnys (mesh vests)</w:t>
      </w:r>
      <w:r w:rsidR="00DA2DC3">
        <w:rPr>
          <w:rFonts w:cstheme="minorHAnsi"/>
          <w:bCs/>
        </w:rPr>
        <w:t xml:space="preserve"> are not </w:t>
      </w:r>
      <w:r w:rsidR="00AC7A72">
        <w:rPr>
          <w:rFonts w:cstheme="minorHAnsi"/>
          <w:bCs/>
        </w:rPr>
        <w:t>are not too restrictive or too tight</w:t>
      </w:r>
      <w:r w:rsidR="00560BDB">
        <w:rPr>
          <w:rFonts w:cstheme="minorHAnsi"/>
          <w:bCs/>
        </w:rPr>
        <w:t xml:space="preserve"> or too loose.</w:t>
      </w:r>
    </w:p>
    <w:p w:rsidR="00AC7A72" w:rsidRDefault="00AC7A72" w:rsidP="00FE494D">
      <w:pPr>
        <w:pStyle w:val="ListParagraph"/>
        <w:numPr>
          <w:ilvl w:val="0"/>
          <w:numId w:val="21"/>
        </w:numPr>
        <w:spacing w:after="120"/>
        <w:rPr>
          <w:rFonts w:cstheme="minorHAnsi"/>
          <w:bCs/>
        </w:rPr>
      </w:pPr>
      <w:r>
        <w:rPr>
          <w:rFonts w:cstheme="minorHAnsi"/>
          <w:bCs/>
        </w:rPr>
        <w:t>No jewelry is allowed</w:t>
      </w:r>
      <w:r w:rsidR="00560BDB">
        <w:rPr>
          <w:rFonts w:cstheme="minorHAnsi"/>
          <w:bCs/>
        </w:rPr>
        <w:t>.</w:t>
      </w:r>
    </w:p>
    <w:p w:rsidR="00A8247C" w:rsidRDefault="00DA2DC3" w:rsidP="00AC7A72">
      <w:pPr>
        <w:spacing w:after="120"/>
        <w:ind w:left="720"/>
        <w:rPr>
          <w:rFonts w:cstheme="minorHAnsi"/>
          <w:bCs/>
        </w:rPr>
      </w:pPr>
      <w:r w:rsidRPr="00AC7A72">
        <w:rPr>
          <w:rFonts w:cstheme="minorHAnsi"/>
          <w:bCs/>
        </w:rPr>
        <w:t xml:space="preserve"> </w:t>
      </w:r>
    </w:p>
    <w:p w:rsidR="00A8247C" w:rsidRDefault="00A8247C">
      <w:pPr>
        <w:rPr>
          <w:rFonts w:cstheme="minorHAnsi"/>
          <w:bCs/>
        </w:rPr>
      </w:pPr>
      <w:r>
        <w:rPr>
          <w:rFonts w:cstheme="minorHAnsi"/>
          <w:bCs/>
        </w:rPr>
        <w:br w:type="page"/>
      </w:r>
    </w:p>
    <w:p w:rsidR="00DA2DC3" w:rsidRDefault="00DA2DC3" w:rsidP="00AC7A72">
      <w:pPr>
        <w:spacing w:after="120"/>
        <w:ind w:left="720"/>
        <w:rPr>
          <w:rFonts w:cstheme="minorHAnsi"/>
          <w:bCs/>
        </w:rPr>
      </w:pPr>
    </w:p>
    <w:p w:rsidR="00A8247C" w:rsidRDefault="00A8247C" w:rsidP="00A8247C">
      <w:pPr>
        <w:spacing w:after="120"/>
        <w:ind w:left="720"/>
        <w:jc w:val="center"/>
        <w:rPr>
          <w:rFonts w:cstheme="minorHAnsi"/>
          <w:b/>
          <w:bCs/>
          <w:sz w:val="48"/>
          <w:szCs w:val="48"/>
        </w:rPr>
      </w:pPr>
    </w:p>
    <w:p w:rsidR="00A8247C" w:rsidRDefault="00A8247C" w:rsidP="00A8247C">
      <w:pPr>
        <w:spacing w:after="120"/>
        <w:ind w:left="720"/>
        <w:jc w:val="center"/>
        <w:rPr>
          <w:rFonts w:cstheme="minorHAnsi"/>
          <w:b/>
          <w:bCs/>
          <w:sz w:val="48"/>
          <w:szCs w:val="48"/>
        </w:rPr>
      </w:pPr>
    </w:p>
    <w:p w:rsidR="00A8247C" w:rsidRDefault="005209EE" w:rsidP="00A8247C">
      <w:pPr>
        <w:spacing w:after="120"/>
        <w:ind w:left="720"/>
        <w:jc w:val="center"/>
        <w:rPr>
          <w:rFonts w:cstheme="minorHAnsi"/>
          <w:b/>
          <w:bCs/>
          <w:sz w:val="48"/>
          <w:szCs w:val="48"/>
        </w:rPr>
      </w:pPr>
      <w:r>
        <w:rPr>
          <w:noProof/>
          <w:sz w:val="52"/>
          <w:szCs w:val="52"/>
        </w:rPr>
        <mc:AlternateContent>
          <mc:Choice Requires="wps">
            <w:drawing>
              <wp:anchor distT="0" distB="0" distL="114300" distR="114300" simplePos="0" relativeHeight="251692032" behindDoc="0" locked="0" layoutInCell="1" allowOverlap="1" wp14:anchorId="33FA4393" wp14:editId="22FF2EA7">
                <wp:simplePos x="0" y="0"/>
                <wp:positionH relativeFrom="column">
                  <wp:posOffset>-91325</wp:posOffset>
                </wp:positionH>
                <wp:positionV relativeFrom="paragraph">
                  <wp:posOffset>293370</wp:posOffset>
                </wp:positionV>
                <wp:extent cx="6352540" cy="5497830"/>
                <wp:effectExtent l="0" t="0" r="0" b="7620"/>
                <wp:wrapNone/>
                <wp:docPr id="39" name="Rectangle 39"/>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7.2pt;margin-top:23.1pt;width:500.2pt;height:43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" stroked="f" strokeweight="2pt">
                <v:fill r:id="rId17" o:title="" opacity="3277f" recolor="t" type="frame"/>
              </v:rect>
            </w:pict>
          </mc:Fallback>
        </mc:AlternateContent>
      </w:r>
    </w:p>
    <w:p w:rsidR="00A8247C" w:rsidRDefault="00A8247C" w:rsidP="00A8247C">
      <w:pPr>
        <w:spacing w:after="120"/>
        <w:ind w:left="720"/>
        <w:jc w:val="center"/>
        <w:rPr>
          <w:rFonts w:cstheme="minorHAnsi"/>
          <w:b/>
          <w:bCs/>
          <w:sz w:val="48"/>
          <w:szCs w:val="48"/>
        </w:rPr>
      </w:pPr>
    </w:p>
    <w:p w:rsidR="00A8247C" w:rsidRDefault="00A8247C" w:rsidP="00A8247C">
      <w:pPr>
        <w:spacing w:after="120"/>
        <w:ind w:left="720"/>
        <w:jc w:val="center"/>
        <w:rPr>
          <w:rFonts w:cstheme="minorHAnsi"/>
          <w:b/>
          <w:bCs/>
          <w:sz w:val="48"/>
          <w:szCs w:val="48"/>
        </w:rPr>
      </w:pPr>
    </w:p>
    <w:p w:rsidR="00A8247C" w:rsidRPr="00A8247C" w:rsidRDefault="00A8247C" w:rsidP="00A8247C">
      <w:pPr>
        <w:spacing w:after="120"/>
        <w:ind w:left="720"/>
        <w:rPr>
          <w:rFonts w:cstheme="minorHAnsi"/>
          <w:b/>
          <w:bCs/>
          <w:sz w:val="56"/>
          <w:szCs w:val="56"/>
        </w:rPr>
      </w:pPr>
      <w:r>
        <w:rPr>
          <w:rFonts w:cstheme="minorHAnsi"/>
          <w:b/>
          <w:bCs/>
          <w:sz w:val="48"/>
          <w:szCs w:val="48"/>
        </w:rPr>
        <w:t xml:space="preserve">  </w:t>
      </w:r>
      <w:r w:rsidRPr="00A8247C">
        <w:rPr>
          <w:rFonts w:cstheme="minorHAnsi"/>
          <w:b/>
          <w:bCs/>
          <w:sz w:val="56"/>
          <w:szCs w:val="56"/>
        </w:rPr>
        <w:t>Sample Activities\Practice Plans</w:t>
      </w:r>
    </w:p>
    <w:p w:rsidR="00A8247C" w:rsidRPr="00A8247C" w:rsidRDefault="00A8247C" w:rsidP="00A8247C">
      <w:pPr>
        <w:spacing w:after="120"/>
        <w:ind w:left="720"/>
        <w:jc w:val="center"/>
        <w:rPr>
          <w:rFonts w:cstheme="minorHAnsi"/>
          <w:b/>
          <w:bCs/>
          <w:sz w:val="56"/>
          <w:szCs w:val="56"/>
        </w:rPr>
      </w:pPr>
    </w:p>
    <w:p w:rsidR="00A8247C" w:rsidRPr="00A8247C" w:rsidRDefault="00A8247C" w:rsidP="00A8247C">
      <w:pPr>
        <w:spacing w:after="120"/>
        <w:ind w:left="720"/>
        <w:rPr>
          <w:rFonts w:cstheme="minorHAnsi"/>
          <w:b/>
          <w:bCs/>
          <w:sz w:val="56"/>
          <w:szCs w:val="56"/>
        </w:rPr>
      </w:pPr>
      <w:r w:rsidRPr="00A8247C">
        <w:rPr>
          <w:rFonts w:cstheme="minorHAnsi"/>
          <w:b/>
          <w:bCs/>
          <w:sz w:val="56"/>
          <w:szCs w:val="56"/>
        </w:rPr>
        <w:t xml:space="preserve">                       </w:t>
      </w:r>
      <w:r w:rsidR="006622B1">
        <w:rPr>
          <w:rFonts w:cstheme="minorHAnsi"/>
          <w:b/>
          <w:bCs/>
          <w:sz w:val="56"/>
          <w:szCs w:val="56"/>
        </w:rPr>
        <w:t>U5-U7</w:t>
      </w:r>
    </w:p>
    <w:p w:rsidR="00261008" w:rsidRDefault="00261008"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8D0F7D" w:rsidRDefault="008D0F7D" w:rsidP="00261008">
      <w:pPr>
        <w:spacing w:after="120"/>
        <w:ind w:left="288"/>
        <w:rPr>
          <w:rFonts w:cstheme="minorHAnsi"/>
          <w:b/>
          <w:bCs/>
          <w:sz w:val="32"/>
          <w:szCs w:val="32"/>
        </w:rPr>
      </w:pPr>
    </w:p>
    <w:p w:rsidR="00A8247C" w:rsidRPr="005548D9" w:rsidRDefault="005548D9" w:rsidP="00261008">
      <w:pPr>
        <w:spacing w:after="120"/>
        <w:ind w:left="288"/>
        <w:rPr>
          <w:rFonts w:cstheme="minorHAnsi"/>
          <w:b/>
          <w:bCs/>
          <w:sz w:val="32"/>
          <w:szCs w:val="32"/>
        </w:rPr>
      </w:pPr>
      <w:r w:rsidRPr="005548D9">
        <w:rPr>
          <w:rFonts w:cstheme="minorHAnsi"/>
          <w:b/>
          <w:bCs/>
          <w:sz w:val="32"/>
          <w:szCs w:val="32"/>
        </w:rPr>
        <w:t>U5-U</w:t>
      </w:r>
      <w:r w:rsidR="006622B1">
        <w:rPr>
          <w:rFonts w:cstheme="minorHAnsi"/>
          <w:b/>
          <w:bCs/>
          <w:sz w:val="32"/>
          <w:szCs w:val="32"/>
        </w:rPr>
        <w:t>7</w:t>
      </w:r>
      <w:r w:rsidRPr="005548D9">
        <w:rPr>
          <w:rFonts w:cstheme="minorHAnsi"/>
          <w:b/>
          <w:bCs/>
          <w:sz w:val="32"/>
          <w:szCs w:val="32"/>
        </w:rPr>
        <w:t xml:space="preserve"> Activities</w:t>
      </w:r>
      <w:r w:rsidR="009C3949">
        <w:rPr>
          <w:rFonts w:cstheme="minorHAnsi"/>
          <w:b/>
          <w:bCs/>
          <w:sz w:val="32"/>
          <w:szCs w:val="32"/>
        </w:rPr>
        <w:t xml:space="preserve"> - Dribbling</w:t>
      </w:r>
    </w:p>
    <w:tbl>
      <w:tblPr>
        <w:tblStyle w:val="TableGrid"/>
        <w:tblW w:w="0" w:type="auto"/>
        <w:tblLook w:val="04A0" w:firstRow="1" w:lastRow="0" w:firstColumn="1" w:lastColumn="0" w:noHBand="0" w:noVBand="1"/>
      </w:tblPr>
      <w:tblGrid>
        <w:gridCol w:w="3319"/>
        <w:gridCol w:w="3643"/>
        <w:gridCol w:w="2614"/>
      </w:tblGrid>
      <w:tr w:rsidR="00A8247C" w:rsidRPr="00281092" w:rsidTr="00A8247C">
        <w:tc>
          <w:tcPr>
            <w:tcW w:w="3319" w:type="dxa"/>
          </w:tcPr>
          <w:p w:rsidR="00A8247C" w:rsidRPr="00281092" w:rsidRDefault="005548D9" w:rsidP="008564D2">
            <w:pPr>
              <w:rPr>
                <w:b/>
              </w:rPr>
            </w:pPr>
            <w:r>
              <w:rPr>
                <w:b/>
              </w:rPr>
              <w:t xml:space="preserve"> Retrieval</w:t>
            </w:r>
          </w:p>
        </w:tc>
        <w:tc>
          <w:tcPr>
            <w:tcW w:w="3643" w:type="dxa"/>
          </w:tcPr>
          <w:p w:rsidR="00A8247C" w:rsidRPr="00281092" w:rsidRDefault="00A8247C" w:rsidP="008564D2">
            <w:pPr>
              <w:rPr>
                <w:b/>
              </w:rPr>
            </w:pPr>
            <w:r w:rsidRPr="00281092">
              <w:rPr>
                <w:b/>
              </w:rPr>
              <w:t>Description</w:t>
            </w:r>
          </w:p>
        </w:tc>
        <w:tc>
          <w:tcPr>
            <w:tcW w:w="2614" w:type="dxa"/>
          </w:tcPr>
          <w:p w:rsidR="00A8247C" w:rsidRPr="00281092" w:rsidRDefault="00A8247C" w:rsidP="008564D2">
            <w:pPr>
              <w:rPr>
                <w:b/>
              </w:rPr>
            </w:pPr>
            <w:r w:rsidRPr="00281092">
              <w:rPr>
                <w:b/>
              </w:rPr>
              <w:t>Coaching Points</w:t>
            </w:r>
          </w:p>
        </w:tc>
      </w:tr>
      <w:tr w:rsidR="00A8247C" w:rsidTr="00A8247C">
        <w:trPr>
          <w:trHeight w:val="2798"/>
        </w:trPr>
        <w:tc>
          <w:tcPr>
            <w:tcW w:w="3319" w:type="dxa"/>
          </w:tcPr>
          <w:p w:rsidR="00A8247C" w:rsidRDefault="00A8247C" w:rsidP="008564D2">
            <w:r>
              <w:rPr>
                <w:noProof/>
              </w:rPr>
              <w:drawing>
                <wp:inline distT="0" distB="0" distL="0" distR="0" wp14:anchorId="739EDD28" wp14:editId="30974DE1">
                  <wp:extent cx="1895921" cy="167238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 Retrieval.png"/>
                          <pic:cNvPicPr/>
                        </pic:nvPicPr>
                        <pic:blipFill>
                          <a:blip r:embed="rId21">
                            <a:extLst>
                              <a:ext uri="{28A0092B-C50C-407E-A947-70E740481C1C}">
                                <a14:useLocalDpi xmlns:a14="http://schemas.microsoft.com/office/drawing/2010/main" val="0"/>
                              </a:ext>
                            </a:extLst>
                          </a:blip>
                          <a:stretch>
                            <a:fillRect/>
                          </a:stretch>
                        </pic:blipFill>
                        <pic:spPr>
                          <a:xfrm>
                            <a:off x="0" y="0"/>
                            <a:ext cx="1904675" cy="1680111"/>
                          </a:xfrm>
                          <a:prstGeom prst="rect">
                            <a:avLst/>
                          </a:prstGeom>
                        </pic:spPr>
                      </pic:pic>
                    </a:graphicData>
                  </a:graphic>
                </wp:inline>
              </w:drawing>
            </w:r>
          </w:p>
          <w:p w:rsidR="00A8247C" w:rsidRDefault="00A8247C" w:rsidP="008564D2">
            <w:r>
              <w:t xml:space="preserve"> </w:t>
            </w:r>
          </w:p>
        </w:tc>
        <w:tc>
          <w:tcPr>
            <w:tcW w:w="3643" w:type="dxa"/>
          </w:tcPr>
          <w:p w:rsidR="00A8247C" w:rsidRDefault="005363EB" w:rsidP="008564D2">
            <w:r>
              <w:t>All players, with a ball.</w:t>
            </w:r>
          </w:p>
          <w:p w:rsidR="00E54069" w:rsidRDefault="00E54069" w:rsidP="008564D2">
            <w:r>
              <w:t>Hand ball to coach and say name</w:t>
            </w:r>
            <w:r w:rsidR="005363EB">
              <w:t>.</w:t>
            </w:r>
          </w:p>
          <w:p w:rsidR="00E54069" w:rsidRDefault="00E54069" w:rsidP="008564D2">
            <w:r>
              <w:t>Coach throws ball out and player goes and retrieves</w:t>
            </w:r>
            <w:r w:rsidR="005363EB">
              <w:t>.</w:t>
            </w:r>
          </w:p>
          <w:p w:rsidR="00E54069" w:rsidRDefault="00E54069" w:rsidP="008564D2"/>
          <w:p w:rsidR="00E54069" w:rsidRPr="00E54069" w:rsidRDefault="00E54069" w:rsidP="008564D2">
            <w:pPr>
              <w:rPr>
                <w:b/>
                <w:i/>
              </w:rPr>
            </w:pPr>
            <w:r w:rsidRPr="00E54069">
              <w:rPr>
                <w:b/>
                <w:i/>
              </w:rPr>
              <w:t>Progressions</w:t>
            </w:r>
          </w:p>
          <w:p w:rsidR="00E54069" w:rsidRDefault="00E54069" w:rsidP="008564D2">
            <w:r>
              <w:t>Make them use their feet</w:t>
            </w:r>
            <w:r w:rsidR="005363EB">
              <w:t>.</w:t>
            </w:r>
          </w:p>
          <w:p w:rsidR="00E54069" w:rsidRDefault="00E54069" w:rsidP="008564D2">
            <w:r>
              <w:t>Left\right foot only</w:t>
            </w:r>
            <w:r w:rsidR="005363EB">
              <w:t>.</w:t>
            </w:r>
          </w:p>
          <w:p w:rsidR="00E54069" w:rsidRDefault="00E54069" w:rsidP="008564D2">
            <w:r>
              <w:t>Limit # of touches</w:t>
            </w:r>
            <w:r w:rsidR="005363EB">
              <w:t>.</w:t>
            </w:r>
          </w:p>
          <w:p w:rsidR="00E54069" w:rsidRDefault="00E54069" w:rsidP="008564D2">
            <w:r>
              <w:t>Coach moves so kids have to find him</w:t>
            </w:r>
            <w:r w:rsidR="005363EB">
              <w:t>.</w:t>
            </w:r>
          </w:p>
        </w:tc>
        <w:tc>
          <w:tcPr>
            <w:tcW w:w="2614" w:type="dxa"/>
          </w:tcPr>
          <w:p w:rsidR="00A8247C" w:rsidRDefault="00E54069" w:rsidP="008564D2">
            <w:r>
              <w:t>Use “pinky toe” to dribble</w:t>
            </w:r>
            <w:r w:rsidR="005363EB">
              <w:t>.</w:t>
            </w:r>
          </w:p>
          <w:p w:rsidR="00E54069" w:rsidRDefault="00E54069" w:rsidP="008564D2">
            <w:r>
              <w:t>Keep ball close</w:t>
            </w:r>
            <w:r w:rsidR="005363EB">
              <w:t>.</w:t>
            </w:r>
          </w:p>
          <w:p w:rsidR="00E54069" w:rsidRDefault="00E54069" w:rsidP="005363EB">
            <w:r>
              <w:t>Toes down and slightly</w:t>
            </w:r>
            <w:r w:rsidR="005363EB">
              <w:t xml:space="preserve"> </w:t>
            </w:r>
            <w:r>
              <w:t>inward, ankle locked</w:t>
            </w:r>
            <w:r w:rsidR="005363EB">
              <w:t>.</w:t>
            </w:r>
            <w:r>
              <w:br/>
            </w:r>
          </w:p>
        </w:tc>
      </w:tr>
      <w:tr w:rsidR="00A8247C" w:rsidRPr="0097615B" w:rsidTr="00A8247C">
        <w:tc>
          <w:tcPr>
            <w:tcW w:w="3319" w:type="dxa"/>
          </w:tcPr>
          <w:p w:rsidR="00A8247C" w:rsidRPr="0097615B" w:rsidRDefault="005548D9" w:rsidP="008564D2">
            <w:pPr>
              <w:rPr>
                <w:b/>
              </w:rPr>
            </w:pPr>
            <w:r>
              <w:rPr>
                <w:b/>
              </w:rPr>
              <w:t xml:space="preserve"> Tag</w:t>
            </w:r>
          </w:p>
        </w:tc>
        <w:tc>
          <w:tcPr>
            <w:tcW w:w="3643" w:type="dxa"/>
          </w:tcPr>
          <w:p w:rsidR="00A8247C" w:rsidRPr="0097615B" w:rsidRDefault="00A8247C" w:rsidP="008564D2">
            <w:pPr>
              <w:rPr>
                <w:b/>
              </w:rPr>
            </w:pPr>
            <w:r w:rsidRPr="0097615B">
              <w:rPr>
                <w:b/>
              </w:rPr>
              <w:t>Description</w:t>
            </w:r>
          </w:p>
        </w:tc>
        <w:tc>
          <w:tcPr>
            <w:tcW w:w="2614" w:type="dxa"/>
          </w:tcPr>
          <w:p w:rsidR="00A8247C" w:rsidRPr="0097615B" w:rsidRDefault="00A8247C" w:rsidP="008564D2">
            <w:pPr>
              <w:rPr>
                <w:b/>
              </w:rPr>
            </w:pPr>
            <w:r w:rsidRPr="0097615B">
              <w:rPr>
                <w:b/>
              </w:rPr>
              <w:t>Coaching Points</w:t>
            </w:r>
          </w:p>
        </w:tc>
      </w:tr>
      <w:tr w:rsidR="00A8247C" w:rsidTr="00A8247C">
        <w:trPr>
          <w:trHeight w:val="2384"/>
        </w:trPr>
        <w:tc>
          <w:tcPr>
            <w:tcW w:w="3319" w:type="dxa"/>
          </w:tcPr>
          <w:p w:rsidR="00A8247C" w:rsidRDefault="00A8247C" w:rsidP="008564D2">
            <w:r>
              <w:rPr>
                <w:noProof/>
              </w:rPr>
              <w:drawing>
                <wp:inline distT="0" distB="0" distL="0" distR="0" wp14:anchorId="11B57A01" wp14:editId="7A162A6A">
                  <wp:extent cx="1900989" cy="143558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e Ta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3738" cy="1437663"/>
                          </a:xfrm>
                          <a:prstGeom prst="rect">
                            <a:avLst/>
                          </a:prstGeom>
                        </pic:spPr>
                      </pic:pic>
                    </a:graphicData>
                  </a:graphic>
                </wp:inline>
              </w:drawing>
            </w:r>
          </w:p>
          <w:p w:rsidR="00A8247C" w:rsidRDefault="00A8247C" w:rsidP="008564D2"/>
        </w:tc>
        <w:tc>
          <w:tcPr>
            <w:tcW w:w="3643" w:type="dxa"/>
          </w:tcPr>
          <w:p w:rsidR="00A8247C" w:rsidRDefault="00E54069" w:rsidP="008564D2">
            <w:r>
              <w:t>All Kids involved</w:t>
            </w:r>
            <w:r w:rsidR="005363EB">
              <w:t>.</w:t>
            </w:r>
          </w:p>
          <w:p w:rsidR="00E54069" w:rsidRDefault="00E54069" w:rsidP="008564D2">
            <w:r>
              <w:t xml:space="preserve">Freeze Tag – If tagged, freeze with ball above head, feet apart.  </w:t>
            </w:r>
            <w:r w:rsidR="00B62381">
              <w:t>Teammates</w:t>
            </w:r>
            <w:r>
              <w:t xml:space="preserve"> dribble thru legs to unfreeze</w:t>
            </w:r>
            <w:r w:rsidR="005363EB">
              <w:t>.</w:t>
            </w:r>
          </w:p>
          <w:p w:rsidR="00E54069" w:rsidRPr="00E54069" w:rsidRDefault="00E54069" w:rsidP="008564D2">
            <w:pPr>
              <w:rPr>
                <w:b/>
                <w:i/>
              </w:rPr>
            </w:pPr>
            <w:r w:rsidRPr="00E54069">
              <w:rPr>
                <w:b/>
                <w:i/>
              </w:rPr>
              <w:t>Progressions</w:t>
            </w:r>
          </w:p>
          <w:p w:rsidR="00E54069" w:rsidRDefault="00E54069" w:rsidP="00313155">
            <w:r>
              <w:t>Start without a ball</w:t>
            </w:r>
            <w:r w:rsidR="00313155">
              <w:t xml:space="preserve"> and teammates tag to unfreeze. T</w:t>
            </w:r>
            <w:r>
              <w:t>hen add ball</w:t>
            </w:r>
            <w:r w:rsidR="00313155">
              <w:t>.</w:t>
            </w:r>
          </w:p>
        </w:tc>
        <w:tc>
          <w:tcPr>
            <w:tcW w:w="2614" w:type="dxa"/>
          </w:tcPr>
          <w:p w:rsidR="00E54069" w:rsidRDefault="00E54069" w:rsidP="008564D2">
            <w:r>
              <w:t>Eyes up</w:t>
            </w:r>
            <w:r w:rsidR="005363EB">
              <w:t>.</w:t>
            </w:r>
          </w:p>
          <w:p w:rsidR="00E54069" w:rsidRDefault="00E54069" w:rsidP="008564D2">
            <w:r>
              <w:t>Keep ball close</w:t>
            </w:r>
            <w:r w:rsidR="005363EB">
              <w:t>.</w:t>
            </w:r>
          </w:p>
          <w:p w:rsidR="00E54069" w:rsidRDefault="00E54069" w:rsidP="008564D2">
            <w:r>
              <w:t>Toes down, ankle locked</w:t>
            </w:r>
            <w:r w:rsidR="005363EB">
              <w:t>.</w:t>
            </w:r>
          </w:p>
          <w:p w:rsidR="00E54069" w:rsidRDefault="00E54069" w:rsidP="008564D2">
            <w:r>
              <w:t>Change speed</w:t>
            </w:r>
            <w:r w:rsidR="005363EB">
              <w:t>.</w:t>
            </w:r>
          </w:p>
        </w:tc>
      </w:tr>
      <w:tr w:rsidR="00A8247C" w:rsidRPr="0097615B" w:rsidTr="00A8247C">
        <w:tc>
          <w:tcPr>
            <w:tcW w:w="3319" w:type="dxa"/>
          </w:tcPr>
          <w:p w:rsidR="00A8247C" w:rsidRPr="0097615B" w:rsidRDefault="005548D9" w:rsidP="008564D2">
            <w:pPr>
              <w:rPr>
                <w:b/>
              </w:rPr>
            </w:pPr>
            <w:r>
              <w:rPr>
                <w:b/>
              </w:rPr>
              <w:t>Gate Dribbling</w:t>
            </w:r>
          </w:p>
        </w:tc>
        <w:tc>
          <w:tcPr>
            <w:tcW w:w="3643" w:type="dxa"/>
          </w:tcPr>
          <w:p w:rsidR="00A8247C" w:rsidRPr="0097615B" w:rsidRDefault="00A8247C" w:rsidP="008564D2">
            <w:pPr>
              <w:rPr>
                <w:b/>
              </w:rPr>
            </w:pPr>
            <w:r w:rsidRPr="0097615B">
              <w:rPr>
                <w:b/>
              </w:rPr>
              <w:t>Description</w:t>
            </w:r>
          </w:p>
        </w:tc>
        <w:tc>
          <w:tcPr>
            <w:tcW w:w="2614" w:type="dxa"/>
          </w:tcPr>
          <w:p w:rsidR="00A8247C" w:rsidRPr="0097615B" w:rsidRDefault="00A8247C" w:rsidP="008564D2">
            <w:pPr>
              <w:rPr>
                <w:b/>
              </w:rPr>
            </w:pPr>
            <w:r w:rsidRPr="0097615B">
              <w:rPr>
                <w:b/>
              </w:rPr>
              <w:t>Coaching Points</w:t>
            </w:r>
          </w:p>
        </w:tc>
      </w:tr>
      <w:tr w:rsidR="00A8247C" w:rsidTr="00A8247C">
        <w:tc>
          <w:tcPr>
            <w:tcW w:w="3319" w:type="dxa"/>
          </w:tcPr>
          <w:p w:rsidR="00A8247C" w:rsidRDefault="00A8247C" w:rsidP="008564D2">
            <w:r>
              <w:rPr>
                <w:noProof/>
              </w:rPr>
              <w:drawing>
                <wp:inline distT="0" distB="0" distL="0" distR="0" wp14:anchorId="566FEBFB" wp14:editId="1EBCEE27">
                  <wp:extent cx="1900989" cy="143558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 Dribb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7434" cy="1440452"/>
                          </a:xfrm>
                          <a:prstGeom prst="rect">
                            <a:avLst/>
                          </a:prstGeom>
                        </pic:spPr>
                      </pic:pic>
                    </a:graphicData>
                  </a:graphic>
                </wp:inline>
              </w:drawing>
            </w:r>
          </w:p>
          <w:p w:rsidR="00A8247C" w:rsidRDefault="00A8247C" w:rsidP="008564D2"/>
        </w:tc>
        <w:tc>
          <w:tcPr>
            <w:tcW w:w="3643" w:type="dxa"/>
          </w:tcPr>
          <w:p w:rsidR="00A8247C" w:rsidRDefault="00E54069" w:rsidP="008564D2">
            <w:r>
              <w:t>All players with ball</w:t>
            </w:r>
            <w:r w:rsidR="005363EB">
              <w:t>.</w:t>
            </w:r>
          </w:p>
          <w:p w:rsidR="00E54069" w:rsidRDefault="00E54069" w:rsidP="008564D2">
            <w:r>
              <w:t>See how many gates they can go thru in 1 minute</w:t>
            </w:r>
            <w:r w:rsidR="00067EE9">
              <w:t>.  Can they beat their record by 1?</w:t>
            </w:r>
          </w:p>
          <w:p w:rsidR="00067EE9" w:rsidRDefault="00067EE9" w:rsidP="008564D2"/>
          <w:p w:rsidR="00067EE9" w:rsidRPr="00067EE9" w:rsidRDefault="00067EE9" w:rsidP="008564D2">
            <w:pPr>
              <w:rPr>
                <w:b/>
                <w:i/>
              </w:rPr>
            </w:pPr>
            <w:r w:rsidRPr="00067EE9">
              <w:rPr>
                <w:b/>
                <w:i/>
              </w:rPr>
              <w:t>Progressions</w:t>
            </w:r>
          </w:p>
          <w:p w:rsidR="00067EE9" w:rsidRDefault="00067EE9" w:rsidP="008564D2">
            <w:r>
              <w:t>Left\Right foot only</w:t>
            </w:r>
            <w:r w:rsidR="005363EB">
              <w:t>.</w:t>
            </w:r>
          </w:p>
          <w:p w:rsidR="00067EE9" w:rsidRDefault="00067EE9" w:rsidP="008564D2">
            <w:r>
              <w:t>Accelerate after leaving gate</w:t>
            </w:r>
            <w:r w:rsidR="005363EB">
              <w:t>.</w:t>
            </w:r>
          </w:p>
          <w:p w:rsidR="00B62381" w:rsidRDefault="00B62381" w:rsidP="008564D2">
            <w:r>
              <w:t>Coach or parent stand in gate which means it is closed.</w:t>
            </w:r>
          </w:p>
        </w:tc>
        <w:tc>
          <w:tcPr>
            <w:tcW w:w="2614" w:type="dxa"/>
          </w:tcPr>
          <w:p w:rsidR="00067EE9" w:rsidRDefault="00067EE9" w:rsidP="00067EE9">
            <w:r>
              <w:t>Use “pinky toe” to dribble</w:t>
            </w:r>
            <w:r w:rsidR="005363EB">
              <w:t>.</w:t>
            </w:r>
          </w:p>
          <w:p w:rsidR="00067EE9" w:rsidRDefault="00067EE9" w:rsidP="00067EE9">
            <w:r>
              <w:t>Keep ball close</w:t>
            </w:r>
            <w:r w:rsidR="005363EB">
              <w:t>.</w:t>
            </w:r>
          </w:p>
          <w:p w:rsidR="00A8247C" w:rsidRDefault="00067EE9" w:rsidP="00067EE9">
            <w:r>
              <w:t>Toes down and slightly inward, ankle locked</w:t>
            </w:r>
            <w:r w:rsidR="005363EB">
              <w:t>.</w:t>
            </w:r>
          </w:p>
          <w:p w:rsidR="00067EE9" w:rsidRDefault="00067EE9" w:rsidP="00067EE9">
            <w:r>
              <w:t>Eyes up</w:t>
            </w:r>
            <w:r w:rsidR="005363EB">
              <w:t>.</w:t>
            </w:r>
          </w:p>
          <w:p w:rsidR="00067EE9" w:rsidRDefault="00067EE9" w:rsidP="00067EE9">
            <w:r>
              <w:t>Accelerate</w:t>
            </w:r>
            <w:r w:rsidR="005363EB">
              <w:t>.</w:t>
            </w:r>
          </w:p>
        </w:tc>
      </w:tr>
      <w:tr w:rsidR="008D0F7D" w:rsidTr="00A8247C">
        <w:tc>
          <w:tcPr>
            <w:tcW w:w="3319" w:type="dxa"/>
          </w:tcPr>
          <w:p w:rsidR="008D0F7D" w:rsidRPr="008D0F7D" w:rsidRDefault="008D0F7D" w:rsidP="008564D2">
            <w:pPr>
              <w:rPr>
                <w:b/>
                <w:noProof/>
              </w:rPr>
            </w:pPr>
            <w:r w:rsidRPr="008D0F7D">
              <w:rPr>
                <w:b/>
                <w:noProof/>
              </w:rPr>
              <w:t>Game – 3 v3</w:t>
            </w:r>
          </w:p>
        </w:tc>
        <w:tc>
          <w:tcPr>
            <w:tcW w:w="3643" w:type="dxa"/>
          </w:tcPr>
          <w:p w:rsidR="008D0F7D" w:rsidRDefault="008D0F7D" w:rsidP="008564D2"/>
        </w:tc>
        <w:tc>
          <w:tcPr>
            <w:tcW w:w="2614" w:type="dxa"/>
          </w:tcPr>
          <w:p w:rsidR="008D0F7D" w:rsidRDefault="00FE13A7" w:rsidP="008564D2">
            <w:r w:rsidRPr="0097615B">
              <w:rPr>
                <w:b/>
              </w:rPr>
              <w:t>Coaching Points</w:t>
            </w:r>
          </w:p>
        </w:tc>
      </w:tr>
    </w:tbl>
    <w:p w:rsidR="00A8247C" w:rsidRDefault="00A8247C" w:rsidP="00261008">
      <w:pPr>
        <w:spacing w:after="120"/>
        <w:ind w:left="288"/>
        <w:rPr>
          <w:rFonts w:cstheme="minorHAnsi"/>
          <w:bCs/>
        </w:rPr>
      </w:pPr>
    </w:p>
    <w:p w:rsidR="008D0F7D" w:rsidRDefault="008D0F7D" w:rsidP="00261008">
      <w:pPr>
        <w:spacing w:after="120"/>
        <w:ind w:left="288"/>
        <w:rPr>
          <w:rFonts w:cstheme="minorHAnsi"/>
          <w:b/>
          <w:bCs/>
          <w:sz w:val="32"/>
          <w:szCs w:val="32"/>
        </w:rPr>
      </w:pPr>
    </w:p>
    <w:p w:rsidR="008D0F7D" w:rsidRDefault="008D0F7D" w:rsidP="00261008">
      <w:pPr>
        <w:spacing w:after="120"/>
        <w:ind w:left="288"/>
        <w:rPr>
          <w:rFonts w:cstheme="minorHAnsi"/>
          <w:b/>
          <w:bCs/>
          <w:sz w:val="32"/>
          <w:szCs w:val="32"/>
        </w:rPr>
      </w:pPr>
    </w:p>
    <w:p w:rsidR="00894C66" w:rsidRDefault="00894C66" w:rsidP="00261008">
      <w:pPr>
        <w:spacing w:after="120"/>
        <w:ind w:left="288"/>
        <w:rPr>
          <w:rFonts w:cstheme="minorHAnsi"/>
          <w:b/>
          <w:bCs/>
          <w:sz w:val="32"/>
          <w:szCs w:val="32"/>
        </w:rPr>
      </w:pPr>
      <w:r w:rsidRPr="00894C66">
        <w:rPr>
          <w:rFonts w:cstheme="minorHAnsi"/>
          <w:b/>
          <w:bCs/>
          <w:sz w:val="32"/>
          <w:szCs w:val="32"/>
        </w:rPr>
        <w:t>U5-U</w:t>
      </w:r>
      <w:r w:rsidR="006622B1">
        <w:rPr>
          <w:rFonts w:cstheme="minorHAnsi"/>
          <w:b/>
          <w:bCs/>
          <w:sz w:val="32"/>
          <w:szCs w:val="32"/>
        </w:rPr>
        <w:t>7</w:t>
      </w:r>
      <w:r w:rsidRPr="00894C66">
        <w:rPr>
          <w:rFonts w:cstheme="minorHAnsi"/>
          <w:b/>
          <w:bCs/>
          <w:sz w:val="32"/>
          <w:szCs w:val="32"/>
        </w:rPr>
        <w:t xml:space="preserve"> Activities</w:t>
      </w:r>
      <w:r w:rsidR="009C3949">
        <w:rPr>
          <w:rFonts w:cstheme="minorHAnsi"/>
          <w:b/>
          <w:bCs/>
          <w:sz w:val="32"/>
          <w:szCs w:val="32"/>
        </w:rPr>
        <w:t xml:space="preserve"> – Dribbling\Body Awareness</w:t>
      </w:r>
    </w:p>
    <w:tbl>
      <w:tblPr>
        <w:tblStyle w:val="TableGrid"/>
        <w:tblW w:w="0" w:type="auto"/>
        <w:tblLook w:val="04A0" w:firstRow="1" w:lastRow="0" w:firstColumn="1" w:lastColumn="0" w:noHBand="0" w:noVBand="1"/>
      </w:tblPr>
      <w:tblGrid>
        <w:gridCol w:w="3319"/>
        <w:gridCol w:w="3643"/>
        <w:gridCol w:w="2614"/>
      </w:tblGrid>
      <w:tr w:rsidR="00894C66" w:rsidRPr="00281092" w:rsidTr="008564D2">
        <w:tc>
          <w:tcPr>
            <w:tcW w:w="3319" w:type="dxa"/>
          </w:tcPr>
          <w:p w:rsidR="00894C66" w:rsidRPr="00281092" w:rsidRDefault="009C3949" w:rsidP="008564D2">
            <w:pPr>
              <w:rPr>
                <w:b/>
              </w:rPr>
            </w:pPr>
            <w:r>
              <w:rPr>
                <w:b/>
              </w:rPr>
              <w:t>Free Dribble</w:t>
            </w:r>
          </w:p>
        </w:tc>
        <w:tc>
          <w:tcPr>
            <w:tcW w:w="3643" w:type="dxa"/>
          </w:tcPr>
          <w:p w:rsidR="00894C66" w:rsidRPr="00281092" w:rsidRDefault="00894C66" w:rsidP="008564D2">
            <w:pPr>
              <w:rPr>
                <w:b/>
              </w:rPr>
            </w:pPr>
            <w:r w:rsidRPr="00281092">
              <w:rPr>
                <w:b/>
              </w:rPr>
              <w:t>Description</w:t>
            </w:r>
          </w:p>
        </w:tc>
        <w:tc>
          <w:tcPr>
            <w:tcW w:w="2614" w:type="dxa"/>
          </w:tcPr>
          <w:p w:rsidR="00894C66" w:rsidRPr="00281092" w:rsidRDefault="00894C66" w:rsidP="008564D2">
            <w:pPr>
              <w:rPr>
                <w:b/>
              </w:rPr>
            </w:pPr>
            <w:r w:rsidRPr="00281092">
              <w:rPr>
                <w:b/>
              </w:rPr>
              <w:t>Coaching Points</w:t>
            </w:r>
          </w:p>
        </w:tc>
      </w:tr>
      <w:tr w:rsidR="00894C66" w:rsidTr="00B52660">
        <w:trPr>
          <w:trHeight w:val="2573"/>
        </w:trPr>
        <w:tc>
          <w:tcPr>
            <w:tcW w:w="3319" w:type="dxa"/>
          </w:tcPr>
          <w:p w:rsidR="00894C66" w:rsidRDefault="00894C66" w:rsidP="008564D2">
            <w:r>
              <w:t xml:space="preserve"> </w:t>
            </w:r>
            <w:r w:rsidR="009C3949">
              <w:rPr>
                <w:noProof/>
              </w:rPr>
              <w:drawing>
                <wp:inline distT="0" distB="0" distL="0" distR="0" wp14:anchorId="074E12A8" wp14:editId="592E7DFD">
                  <wp:extent cx="1900989" cy="1434699"/>
                  <wp:effectExtent l="0" t="0" r="4445" b="0"/>
                  <wp:docPr id="26" name="Picture 26" descr="C:\Users\Doyle\Documents\Soccer\Images\U5-6\Free Dri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yle\Documents\Soccer\Images\U5-6\Free Dribbl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1014" cy="1434718"/>
                          </a:xfrm>
                          <a:prstGeom prst="rect">
                            <a:avLst/>
                          </a:prstGeom>
                          <a:noFill/>
                          <a:ln>
                            <a:noFill/>
                          </a:ln>
                        </pic:spPr>
                      </pic:pic>
                    </a:graphicData>
                  </a:graphic>
                </wp:inline>
              </w:drawing>
            </w:r>
          </w:p>
        </w:tc>
        <w:tc>
          <w:tcPr>
            <w:tcW w:w="3643" w:type="dxa"/>
          </w:tcPr>
          <w:p w:rsidR="00894C66" w:rsidRDefault="0056788C" w:rsidP="008564D2">
            <w:r>
              <w:t>All Players with a ball dribbling</w:t>
            </w:r>
            <w:r w:rsidR="005363EB">
              <w:t>.</w:t>
            </w:r>
          </w:p>
          <w:p w:rsidR="0056788C" w:rsidRDefault="0056788C" w:rsidP="008564D2">
            <w:r>
              <w:t>No collisions</w:t>
            </w:r>
            <w:r w:rsidR="005363EB">
              <w:t>.</w:t>
            </w:r>
          </w:p>
          <w:p w:rsidR="0056788C" w:rsidRDefault="0056788C" w:rsidP="008564D2">
            <w:r>
              <w:t>Encourage them to be creative</w:t>
            </w:r>
            <w:r w:rsidR="005363EB">
              <w:t>.</w:t>
            </w:r>
          </w:p>
          <w:p w:rsidR="0056788C" w:rsidRDefault="0056788C" w:rsidP="008564D2"/>
          <w:p w:rsidR="00983A10" w:rsidRPr="00983A10" w:rsidRDefault="00983A10" w:rsidP="008564D2">
            <w:pPr>
              <w:rPr>
                <w:b/>
                <w:i/>
              </w:rPr>
            </w:pPr>
            <w:r w:rsidRPr="00983A10">
              <w:rPr>
                <w:b/>
                <w:i/>
              </w:rPr>
              <w:t>Progressions</w:t>
            </w:r>
          </w:p>
          <w:p w:rsidR="00983A10" w:rsidRDefault="00983A10" w:rsidP="008564D2">
            <w:r>
              <w:t>Coach can put pressure on them.</w:t>
            </w:r>
          </w:p>
          <w:p w:rsidR="00983A10" w:rsidRDefault="00983A10" w:rsidP="008564D2">
            <w:r>
              <w:t>Players can dribble at each other, perform a move and accelerate away.</w:t>
            </w:r>
          </w:p>
        </w:tc>
        <w:tc>
          <w:tcPr>
            <w:tcW w:w="2614" w:type="dxa"/>
          </w:tcPr>
          <w:p w:rsidR="0056788C" w:rsidRDefault="0056788C" w:rsidP="0056788C">
            <w:r>
              <w:t>Use “pinky toe” to dribble</w:t>
            </w:r>
            <w:r w:rsidR="005363EB">
              <w:t>.</w:t>
            </w:r>
          </w:p>
          <w:p w:rsidR="0056788C" w:rsidRDefault="0056788C" w:rsidP="0056788C">
            <w:r>
              <w:t>Keep ball close</w:t>
            </w:r>
            <w:r w:rsidR="005363EB">
              <w:t>.</w:t>
            </w:r>
          </w:p>
          <w:p w:rsidR="00894C66" w:rsidRDefault="0056788C" w:rsidP="00983A10">
            <w:r>
              <w:t>Toes down and slightly inward</w:t>
            </w:r>
            <w:r w:rsidR="005363EB">
              <w:t>,</w:t>
            </w:r>
            <w:r w:rsidR="00983A10">
              <w:t xml:space="preserve"> </w:t>
            </w:r>
            <w:r>
              <w:t>ankle locked</w:t>
            </w:r>
            <w:r w:rsidR="005363EB">
              <w:t>.</w:t>
            </w:r>
          </w:p>
        </w:tc>
      </w:tr>
      <w:tr w:rsidR="00894C66" w:rsidRPr="0097615B" w:rsidTr="008564D2">
        <w:tc>
          <w:tcPr>
            <w:tcW w:w="3319" w:type="dxa"/>
          </w:tcPr>
          <w:p w:rsidR="00894C66" w:rsidRPr="0097615B" w:rsidRDefault="00894C66" w:rsidP="00894C66">
            <w:pPr>
              <w:rPr>
                <w:b/>
              </w:rPr>
            </w:pPr>
            <w:r>
              <w:rPr>
                <w:b/>
              </w:rPr>
              <w:t xml:space="preserve"> </w:t>
            </w:r>
            <w:r w:rsidR="00B52660">
              <w:rPr>
                <w:b/>
              </w:rPr>
              <w:t>Freeze Tag</w:t>
            </w:r>
          </w:p>
        </w:tc>
        <w:tc>
          <w:tcPr>
            <w:tcW w:w="3643" w:type="dxa"/>
          </w:tcPr>
          <w:p w:rsidR="00894C66" w:rsidRPr="0097615B" w:rsidRDefault="00894C66" w:rsidP="008564D2">
            <w:pPr>
              <w:rPr>
                <w:b/>
              </w:rPr>
            </w:pPr>
            <w:r w:rsidRPr="0097615B">
              <w:rPr>
                <w:b/>
              </w:rPr>
              <w:t>Description</w:t>
            </w:r>
          </w:p>
        </w:tc>
        <w:tc>
          <w:tcPr>
            <w:tcW w:w="2614" w:type="dxa"/>
          </w:tcPr>
          <w:p w:rsidR="00894C66" w:rsidRPr="0097615B" w:rsidRDefault="00894C66" w:rsidP="008564D2">
            <w:pPr>
              <w:rPr>
                <w:b/>
              </w:rPr>
            </w:pPr>
            <w:r w:rsidRPr="0097615B">
              <w:rPr>
                <w:b/>
              </w:rPr>
              <w:t>Coaching Points</w:t>
            </w:r>
          </w:p>
        </w:tc>
      </w:tr>
      <w:tr w:rsidR="00894C66" w:rsidTr="008564D2">
        <w:trPr>
          <w:trHeight w:val="2384"/>
        </w:trPr>
        <w:tc>
          <w:tcPr>
            <w:tcW w:w="3319" w:type="dxa"/>
          </w:tcPr>
          <w:p w:rsidR="00894C66" w:rsidRDefault="00B52660" w:rsidP="008564D2">
            <w:r>
              <w:rPr>
                <w:noProof/>
              </w:rPr>
              <w:drawing>
                <wp:inline distT="0" distB="0" distL="0" distR="0" wp14:anchorId="55392EA4" wp14:editId="0DBF1D34">
                  <wp:extent cx="1900989" cy="1434699"/>
                  <wp:effectExtent l="0" t="0" r="4445" b="0"/>
                  <wp:docPr id="25" name="Picture 25" descr="C:\Users\Doyle\Documents\Soccer\Images\U5-6\Freeze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yle\Documents\Soccer\Images\U5-6\Freeze Ta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4417" cy="1437286"/>
                          </a:xfrm>
                          <a:prstGeom prst="rect">
                            <a:avLst/>
                          </a:prstGeom>
                          <a:noFill/>
                          <a:ln>
                            <a:noFill/>
                          </a:ln>
                        </pic:spPr>
                      </pic:pic>
                    </a:graphicData>
                  </a:graphic>
                </wp:inline>
              </w:drawing>
            </w:r>
          </w:p>
          <w:p w:rsidR="00894C66" w:rsidRDefault="00894C66" w:rsidP="008564D2"/>
        </w:tc>
        <w:tc>
          <w:tcPr>
            <w:tcW w:w="3643" w:type="dxa"/>
          </w:tcPr>
          <w:p w:rsidR="00894C66" w:rsidRDefault="0056788C" w:rsidP="008564D2">
            <w:r>
              <w:t>1-2</w:t>
            </w:r>
            <w:r w:rsidR="006052BE">
              <w:t xml:space="preserve"> ”Freeze Monster”</w:t>
            </w:r>
            <w:r w:rsidR="005363EB">
              <w:t>.</w:t>
            </w:r>
          </w:p>
          <w:p w:rsidR="0056788C" w:rsidRDefault="0056788C" w:rsidP="008564D2">
            <w:r>
              <w:t>Tagged players freeze and lift ball above head, feet apart.</w:t>
            </w:r>
          </w:p>
          <w:p w:rsidR="0056788C" w:rsidRDefault="0056788C" w:rsidP="008564D2">
            <w:r>
              <w:t>Teammates dribble thru legs to unfreeze</w:t>
            </w:r>
            <w:r w:rsidR="005363EB">
              <w:t>.</w:t>
            </w:r>
          </w:p>
          <w:p w:rsidR="0056788C" w:rsidRDefault="0056788C" w:rsidP="008564D2"/>
          <w:p w:rsidR="0056788C" w:rsidRPr="0056788C" w:rsidRDefault="0056788C" w:rsidP="008564D2">
            <w:pPr>
              <w:rPr>
                <w:b/>
                <w:i/>
              </w:rPr>
            </w:pPr>
            <w:r w:rsidRPr="0056788C">
              <w:rPr>
                <w:b/>
                <w:i/>
              </w:rPr>
              <w:t>Progressions</w:t>
            </w:r>
          </w:p>
          <w:p w:rsidR="00983A10" w:rsidRDefault="0056788C" w:rsidP="008564D2">
            <w:r>
              <w:t>Start without a ball</w:t>
            </w:r>
            <w:r w:rsidR="00313155">
              <w:t xml:space="preserve">. </w:t>
            </w:r>
            <w:r w:rsidR="00983A10">
              <w:t>Teammates can unfreeze by tagging.</w:t>
            </w:r>
            <w:r w:rsidR="00313155">
              <w:t xml:space="preserve">  Then add ball.</w:t>
            </w:r>
          </w:p>
          <w:p w:rsidR="0056788C" w:rsidRDefault="00313155" w:rsidP="00313155">
            <w:r>
              <w:t>Left\Right foot only.</w:t>
            </w:r>
          </w:p>
        </w:tc>
        <w:tc>
          <w:tcPr>
            <w:tcW w:w="2614" w:type="dxa"/>
          </w:tcPr>
          <w:p w:rsidR="0056788C" w:rsidRDefault="0056788C" w:rsidP="0056788C">
            <w:r>
              <w:t>Use “pinky toe” to dribble</w:t>
            </w:r>
            <w:r w:rsidR="005363EB">
              <w:t>.</w:t>
            </w:r>
          </w:p>
          <w:p w:rsidR="0056788C" w:rsidRDefault="0056788C" w:rsidP="0056788C">
            <w:r>
              <w:t>Keep ball close</w:t>
            </w:r>
            <w:r w:rsidR="005363EB">
              <w:t>.</w:t>
            </w:r>
          </w:p>
          <w:p w:rsidR="00894C66" w:rsidRDefault="0056788C" w:rsidP="0056788C">
            <w:r>
              <w:t>Toes down and slightly inward</w:t>
            </w:r>
            <w:r w:rsidR="005363EB">
              <w:t xml:space="preserve">, </w:t>
            </w:r>
            <w:r>
              <w:t>ankle locked</w:t>
            </w:r>
          </w:p>
          <w:p w:rsidR="0056788C" w:rsidRDefault="0056788C" w:rsidP="0056788C">
            <w:r>
              <w:t>Slow down and use inside of foot when unfreezing teammate</w:t>
            </w:r>
            <w:r w:rsidR="005363EB">
              <w:t>.</w:t>
            </w:r>
          </w:p>
          <w:p w:rsidR="0056788C" w:rsidRDefault="0056788C" w:rsidP="0056788C">
            <w:r>
              <w:t xml:space="preserve"> </w:t>
            </w:r>
          </w:p>
        </w:tc>
      </w:tr>
      <w:tr w:rsidR="00894C66" w:rsidRPr="0097615B" w:rsidTr="008564D2">
        <w:tc>
          <w:tcPr>
            <w:tcW w:w="3319" w:type="dxa"/>
          </w:tcPr>
          <w:p w:rsidR="00894C66" w:rsidRPr="0097615B" w:rsidRDefault="009C3949" w:rsidP="008564D2">
            <w:pPr>
              <w:rPr>
                <w:b/>
              </w:rPr>
            </w:pPr>
            <w:r>
              <w:rPr>
                <w:b/>
              </w:rPr>
              <w:t>Get Outta Here</w:t>
            </w:r>
          </w:p>
        </w:tc>
        <w:tc>
          <w:tcPr>
            <w:tcW w:w="3643" w:type="dxa"/>
          </w:tcPr>
          <w:p w:rsidR="00894C66" w:rsidRPr="0097615B" w:rsidRDefault="00894C66" w:rsidP="008564D2">
            <w:pPr>
              <w:rPr>
                <w:b/>
              </w:rPr>
            </w:pPr>
            <w:r w:rsidRPr="0097615B">
              <w:rPr>
                <w:b/>
              </w:rPr>
              <w:t>Description</w:t>
            </w:r>
          </w:p>
        </w:tc>
        <w:tc>
          <w:tcPr>
            <w:tcW w:w="2614" w:type="dxa"/>
          </w:tcPr>
          <w:p w:rsidR="00894C66" w:rsidRPr="0097615B" w:rsidRDefault="00894C66" w:rsidP="008564D2">
            <w:pPr>
              <w:rPr>
                <w:b/>
              </w:rPr>
            </w:pPr>
            <w:r w:rsidRPr="0097615B">
              <w:rPr>
                <w:b/>
              </w:rPr>
              <w:t>Coaching Points</w:t>
            </w:r>
          </w:p>
        </w:tc>
      </w:tr>
      <w:tr w:rsidR="00894C66" w:rsidTr="008564D2">
        <w:tc>
          <w:tcPr>
            <w:tcW w:w="3319" w:type="dxa"/>
          </w:tcPr>
          <w:p w:rsidR="00894C66" w:rsidRDefault="00894C66" w:rsidP="008564D2"/>
          <w:p w:rsidR="00894C66" w:rsidRDefault="009C3949" w:rsidP="008564D2">
            <w:r>
              <w:rPr>
                <w:noProof/>
              </w:rPr>
              <w:drawing>
                <wp:inline distT="0" distB="0" distL="0" distR="0" wp14:anchorId="1F0C7852" wp14:editId="3C70B33D">
                  <wp:extent cx="1900989" cy="143558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Outta He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4271" cy="1438064"/>
                          </a:xfrm>
                          <a:prstGeom prst="rect">
                            <a:avLst/>
                          </a:prstGeom>
                        </pic:spPr>
                      </pic:pic>
                    </a:graphicData>
                  </a:graphic>
                </wp:inline>
              </w:drawing>
            </w:r>
          </w:p>
        </w:tc>
        <w:tc>
          <w:tcPr>
            <w:tcW w:w="3643" w:type="dxa"/>
          </w:tcPr>
          <w:p w:rsidR="00894C66" w:rsidRDefault="0056788C" w:rsidP="008564D2">
            <w:r>
              <w:t>2 teams &amp; coach</w:t>
            </w:r>
            <w:r w:rsidR="00313155">
              <w:t>,</w:t>
            </w:r>
            <w:r>
              <w:t xml:space="preserve"> </w:t>
            </w:r>
            <w:r w:rsidR="00313155">
              <w:t xml:space="preserve">on sideline, </w:t>
            </w:r>
            <w:r>
              <w:t>at mid field</w:t>
            </w:r>
            <w:r w:rsidR="005363EB">
              <w:t>.</w:t>
            </w:r>
          </w:p>
          <w:p w:rsidR="0056788C" w:rsidRDefault="0056788C" w:rsidP="008564D2">
            <w:r>
              <w:t>Balls at coach</w:t>
            </w:r>
            <w:r w:rsidR="00F43C9D">
              <w:t>’s</w:t>
            </w:r>
            <w:r>
              <w:t xml:space="preserve"> feet</w:t>
            </w:r>
            <w:r w:rsidR="005363EB">
              <w:t>.</w:t>
            </w:r>
          </w:p>
          <w:p w:rsidR="0056788C" w:rsidRDefault="0056788C" w:rsidP="008564D2">
            <w:r>
              <w:t>Goal on each end</w:t>
            </w:r>
            <w:r w:rsidR="005363EB">
              <w:t>.</w:t>
            </w:r>
          </w:p>
          <w:p w:rsidR="0056788C" w:rsidRDefault="0056788C" w:rsidP="008564D2">
            <w:r>
              <w:t>Coach kicks ball out and 2-3 players</w:t>
            </w:r>
          </w:p>
          <w:p w:rsidR="0056788C" w:rsidRDefault="005363EB" w:rsidP="008564D2">
            <w:r>
              <w:t>p</w:t>
            </w:r>
            <w:r w:rsidR="0056788C">
              <w:t>lay soccer to goals</w:t>
            </w:r>
            <w:r>
              <w:t>.</w:t>
            </w:r>
          </w:p>
          <w:p w:rsidR="0056788C" w:rsidRDefault="0056788C" w:rsidP="008564D2">
            <w:r>
              <w:t xml:space="preserve">Yell </w:t>
            </w:r>
            <w:r w:rsidR="005363EB">
              <w:t>“</w:t>
            </w:r>
            <w:r>
              <w:t xml:space="preserve">Get Outta </w:t>
            </w:r>
            <w:r w:rsidR="005363EB">
              <w:t>H</w:t>
            </w:r>
            <w:r>
              <w:t>ere</w:t>
            </w:r>
            <w:r w:rsidR="005363EB">
              <w:t>”</w:t>
            </w:r>
            <w:r>
              <w:t xml:space="preserve"> when out of bounds.</w:t>
            </w:r>
          </w:p>
          <w:p w:rsidR="0056788C" w:rsidRPr="0056788C" w:rsidRDefault="0056788C" w:rsidP="008564D2">
            <w:pPr>
              <w:rPr>
                <w:b/>
                <w:i/>
              </w:rPr>
            </w:pPr>
            <w:r w:rsidRPr="0056788C">
              <w:rPr>
                <w:b/>
                <w:i/>
              </w:rPr>
              <w:t>Progressions</w:t>
            </w:r>
          </w:p>
          <w:p w:rsidR="0056788C" w:rsidRDefault="0056788C" w:rsidP="00313155">
            <w:r>
              <w:t>Add kids</w:t>
            </w:r>
            <w:r w:rsidR="00313155">
              <w:t>. L</w:t>
            </w:r>
            <w:r>
              <w:t>eft</w:t>
            </w:r>
            <w:r w:rsidR="00313155">
              <w:t>\</w:t>
            </w:r>
            <w:r>
              <w:t xml:space="preserve"> right foot only</w:t>
            </w:r>
            <w:r w:rsidR="00313155">
              <w:t xml:space="preserve">. </w:t>
            </w:r>
          </w:p>
        </w:tc>
        <w:tc>
          <w:tcPr>
            <w:tcW w:w="2614" w:type="dxa"/>
          </w:tcPr>
          <w:p w:rsidR="0056788C" w:rsidRDefault="0056788C" w:rsidP="0056788C">
            <w:r>
              <w:t>Use “pinky toe” to dribble</w:t>
            </w:r>
            <w:r w:rsidR="005363EB">
              <w:t>.</w:t>
            </w:r>
          </w:p>
          <w:p w:rsidR="0056788C" w:rsidRDefault="0056788C" w:rsidP="0056788C">
            <w:r>
              <w:t>Keep ball close</w:t>
            </w:r>
            <w:r w:rsidR="005363EB">
              <w:t>.</w:t>
            </w:r>
          </w:p>
          <w:p w:rsidR="0056788C" w:rsidRDefault="0056788C" w:rsidP="0056788C">
            <w:r>
              <w:t>Toes down and slightly inward</w:t>
            </w:r>
            <w:r w:rsidR="005363EB">
              <w:t>,</w:t>
            </w:r>
            <w:r w:rsidR="00983A10">
              <w:t xml:space="preserve"> </w:t>
            </w:r>
            <w:r>
              <w:t>ankle locked</w:t>
            </w:r>
            <w:r w:rsidR="005363EB">
              <w:t>.</w:t>
            </w:r>
          </w:p>
          <w:p w:rsidR="00894C66" w:rsidRDefault="0056788C" w:rsidP="008564D2">
            <w:r>
              <w:t>Eyes Up</w:t>
            </w:r>
            <w:r w:rsidR="005363EB">
              <w:t>.</w:t>
            </w:r>
          </w:p>
        </w:tc>
      </w:tr>
      <w:tr w:rsidR="008D0F7D" w:rsidTr="008564D2">
        <w:tc>
          <w:tcPr>
            <w:tcW w:w="3319" w:type="dxa"/>
          </w:tcPr>
          <w:p w:rsidR="008D0F7D" w:rsidRPr="008D0F7D" w:rsidRDefault="008D0F7D" w:rsidP="008564D2">
            <w:pPr>
              <w:rPr>
                <w:b/>
                <w:noProof/>
              </w:rPr>
            </w:pPr>
            <w:r w:rsidRPr="008D0F7D">
              <w:rPr>
                <w:b/>
                <w:noProof/>
              </w:rPr>
              <w:t>Game – 3 v3</w:t>
            </w:r>
          </w:p>
        </w:tc>
        <w:tc>
          <w:tcPr>
            <w:tcW w:w="3643" w:type="dxa"/>
          </w:tcPr>
          <w:p w:rsidR="008D0F7D" w:rsidRDefault="008D0F7D" w:rsidP="008564D2"/>
        </w:tc>
        <w:tc>
          <w:tcPr>
            <w:tcW w:w="2614" w:type="dxa"/>
          </w:tcPr>
          <w:p w:rsidR="008D0F7D" w:rsidRDefault="00FE13A7" w:rsidP="008564D2">
            <w:r w:rsidRPr="0097615B">
              <w:rPr>
                <w:b/>
              </w:rPr>
              <w:t>Coaching Points</w:t>
            </w:r>
          </w:p>
        </w:tc>
      </w:tr>
    </w:tbl>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8D0F7D" w:rsidRDefault="008D0F7D" w:rsidP="00B52660">
      <w:pPr>
        <w:spacing w:after="120"/>
        <w:ind w:left="288"/>
        <w:rPr>
          <w:rFonts w:cstheme="minorHAnsi"/>
          <w:b/>
          <w:bCs/>
          <w:sz w:val="32"/>
          <w:szCs w:val="32"/>
        </w:rPr>
      </w:pPr>
    </w:p>
    <w:p w:rsidR="00B52660" w:rsidRDefault="00B52660" w:rsidP="00B52660">
      <w:pPr>
        <w:spacing w:after="120"/>
        <w:ind w:left="288"/>
        <w:rPr>
          <w:rFonts w:cstheme="minorHAnsi"/>
          <w:b/>
          <w:bCs/>
          <w:sz w:val="32"/>
          <w:szCs w:val="32"/>
        </w:rPr>
      </w:pPr>
      <w:r w:rsidRPr="00894C66">
        <w:rPr>
          <w:rFonts w:cstheme="minorHAnsi"/>
          <w:b/>
          <w:bCs/>
          <w:sz w:val="32"/>
          <w:szCs w:val="32"/>
        </w:rPr>
        <w:t>U5-U</w:t>
      </w:r>
      <w:r w:rsidR="006622B1">
        <w:rPr>
          <w:rFonts w:cstheme="minorHAnsi"/>
          <w:b/>
          <w:bCs/>
          <w:sz w:val="32"/>
          <w:szCs w:val="32"/>
        </w:rPr>
        <w:t>7</w:t>
      </w:r>
      <w:r w:rsidRPr="00894C66">
        <w:rPr>
          <w:rFonts w:cstheme="minorHAnsi"/>
          <w:b/>
          <w:bCs/>
          <w:sz w:val="32"/>
          <w:szCs w:val="32"/>
        </w:rPr>
        <w:t xml:space="preserve"> Activities</w:t>
      </w:r>
      <w:r w:rsidR="009C3949">
        <w:rPr>
          <w:rFonts w:cstheme="minorHAnsi"/>
          <w:b/>
          <w:bCs/>
          <w:sz w:val="32"/>
          <w:szCs w:val="32"/>
        </w:rPr>
        <w:t xml:space="preserve"> – Dribbling\Moves</w:t>
      </w:r>
    </w:p>
    <w:tbl>
      <w:tblPr>
        <w:tblStyle w:val="TableGrid"/>
        <w:tblW w:w="0" w:type="auto"/>
        <w:tblLook w:val="04A0" w:firstRow="1" w:lastRow="0" w:firstColumn="1" w:lastColumn="0" w:noHBand="0" w:noVBand="1"/>
      </w:tblPr>
      <w:tblGrid>
        <w:gridCol w:w="3319"/>
        <w:gridCol w:w="3643"/>
        <w:gridCol w:w="2614"/>
      </w:tblGrid>
      <w:tr w:rsidR="00B52660" w:rsidRPr="00281092" w:rsidTr="008564D2">
        <w:tc>
          <w:tcPr>
            <w:tcW w:w="3319" w:type="dxa"/>
          </w:tcPr>
          <w:p w:rsidR="00B52660" w:rsidRPr="00281092" w:rsidRDefault="00B52660" w:rsidP="008564D2">
            <w:pPr>
              <w:rPr>
                <w:b/>
              </w:rPr>
            </w:pPr>
            <w:r>
              <w:rPr>
                <w:b/>
              </w:rPr>
              <w:t xml:space="preserve"> Red Light, Green Light</w:t>
            </w:r>
          </w:p>
        </w:tc>
        <w:tc>
          <w:tcPr>
            <w:tcW w:w="3643" w:type="dxa"/>
          </w:tcPr>
          <w:p w:rsidR="00B52660" w:rsidRPr="00281092" w:rsidRDefault="00B52660" w:rsidP="008564D2">
            <w:pPr>
              <w:rPr>
                <w:b/>
              </w:rPr>
            </w:pPr>
            <w:r w:rsidRPr="00281092">
              <w:rPr>
                <w:b/>
              </w:rPr>
              <w:t>Description</w:t>
            </w:r>
          </w:p>
        </w:tc>
        <w:tc>
          <w:tcPr>
            <w:tcW w:w="2614" w:type="dxa"/>
          </w:tcPr>
          <w:p w:rsidR="00B52660" w:rsidRPr="00281092" w:rsidRDefault="00B52660" w:rsidP="008564D2">
            <w:pPr>
              <w:rPr>
                <w:b/>
              </w:rPr>
            </w:pPr>
            <w:r w:rsidRPr="00281092">
              <w:rPr>
                <w:b/>
              </w:rPr>
              <w:t>Coaching Points</w:t>
            </w:r>
          </w:p>
        </w:tc>
      </w:tr>
      <w:tr w:rsidR="00B52660" w:rsidTr="008564D2">
        <w:trPr>
          <w:trHeight w:val="2573"/>
        </w:trPr>
        <w:tc>
          <w:tcPr>
            <w:tcW w:w="3319" w:type="dxa"/>
          </w:tcPr>
          <w:p w:rsidR="00B52660" w:rsidRDefault="00B52660" w:rsidP="008564D2">
            <w:r>
              <w:t xml:space="preserve"> </w:t>
            </w:r>
            <w:r>
              <w:rPr>
                <w:noProof/>
              </w:rPr>
              <w:drawing>
                <wp:inline distT="0" distB="0" distL="0" distR="0" wp14:anchorId="06116B78" wp14:editId="655484DA">
                  <wp:extent cx="1897091" cy="1431758"/>
                  <wp:effectExtent l="0" t="0" r="8255" b="0"/>
                  <wp:docPr id="30" name="Picture 30" descr="C:\Users\Doyle\Documents\Soccer\Images\U5-6\Red Light, Green 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yle\Documents\Soccer\Images\U5-6\Red Light, Green Ligh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1014" cy="1434719"/>
                          </a:xfrm>
                          <a:prstGeom prst="rect">
                            <a:avLst/>
                          </a:prstGeom>
                          <a:noFill/>
                          <a:ln>
                            <a:noFill/>
                          </a:ln>
                        </pic:spPr>
                      </pic:pic>
                    </a:graphicData>
                  </a:graphic>
                </wp:inline>
              </w:drawing>
            </w:r>
          </w:p>
        </w:tc>
        <w:tc>
          <w:tcPr>
            <w:tcW w:w="3643" w:type="dxa"/>
          </w:tcPr>
          <w:p w:rsidR="00B52660" w:rsidRDefault="00134B63" w:rsidP="008564D2">
            <w:r>
              <w:t>All kids with ball on one side of field</w:t>
            </w:r>
            <w:r w:rsidR="005363EB">
              <w:t>.</w:t>
            </w:r>
          </w:p>
          <w:p w:rsidR="00134B63" w:rsidRDefault="00134B63" w:rsidP="008564D2">
            <w:r>
              <w:t>Coach commands</w:t>
            </w:r>
            <w:r w:rsidR="005363EB">
              <w:t>.</w:t>
            </w:r>
          </w:p>
          <w:p w:rsidR="00134B63" w:rsidRDefault="00134B63" w:rsidP="008564D2">
            <w:r>
              <w:t>Green</w:t>
            </w:r>
            <w:r w:rsidR="006052BE">
              <w:t xml:space="preserve"> Light</w:t>
            </w:r>
            <w:r>
              <w:t>=go</w:t>
            </w:r>
          </w:p>
          <w:p w:rsidR="00134B63" w:rsidRDefault="00134B63" w:rsidP="008564D2">
            <w:r>
              <w:t>Red</w:t>
            </w:r>
            <w:r w:rsidR="006052BE">
              <w:t xml:space="preserve"> Light</w:t>
            </w:r>
            <w:r>
              <w:t>=stop</w:t>
            </w:r>
          </w:p>
          <w:p w:rsidR="006052BE" w:rsidRDefault="006052BE" w:rsidP="008564D2">
            <w:r>
              <w:t>Dribble to far side of field and stop.</w:t>
            </w:r>
          </w:p>
          <w:p w:rsidR="00134B63" w:rsidRDefault="00134B63" w:rsidP="008564D2"/>
          <w:p w:rsidR="00134B63" w:rsidRPr="00134B63" w:rsidRDefault="00134B63" w:rsidP="008564D2">
            <w:pPr>
              <w:rPr>
                <w:b/>
                <w:i/>
              </w:rPr>
            </w:pPr>
            <w:r w:rsidRPr="00134B63">
              <w:rPr>
                <w:b/>
                <w:i/>
              </w:rPr>
              <w:t>Progressions</w:t>
            </w:r>
          </w:p>
          <w:p w:rsidR="00134B63" w:rsidRDefault="00134B63" w:rsidP="008564D2">
            <w:r>
              <w:t>Add yellow light</w:t>
            </w:r>
            <w:r w:rsidR="006052BE">
              <w:t>=slow.</w:t>
            </w:r>
          </w:p>
          <w:p w:rsidR="006052BE" w:rsidRDefault="006052BE" w:rsidP="008564D2">
            <w:r>
              <w:t>Add different color=give silly activity.</w:t>
            </w:r>
          </w:p>
          <w:p w:rsidR="00134B63" w:rsidRDefault="00134B63" w:rsidP="008564D2">
            <w:r>
              <w:t>Free “driving” with no collisions</w:t>
            </w:r>
            <w:r w:rsidR="005363EB">
              <w:t>.</w:t>
            </w:r>
          </w:p>
        </w:tc>
        <w:tc>
          <w:tcPr>
            <w:tcW w:w="2614" w:type="dxa"/>
          </w:tcPr>
          <w:p w:rsidR="00B52660" w:rsidRDefault="00134B63" w:rsidP="008564D2">
            <w:r>
              <w:t>Keep ball close</w:t>
            </w:r>
            <w:r w:rsidR="005363EB">
              <w:t>.</w:t>
            </w:r>
          </w:p>
          <w:p w:rsidR="00134B63" w:rsidRDefault="00134B63" w:rsidP="008564D2">
            <w:r>
              <w:t>Accelerate</w:t>
            </w:r>
            <w:r w:rsidR="005363EB">
              <w:t>.</w:t>
            </w:r>
          </w:p>
          <w:p w:rsidR="00134B63" w:rsidRDefault="00134B63" w:rsidP="008564D2">
            <w:r>
              <w:t>Use sole to stop ball</w:t>
            </w:r>
            <w:r w:rsidR="005363EB">
              <w:t>.</w:t>
            </w:r>
          </w:p>
          <w:p w:rsidR="00134B63" w:rsidRDefault="00134B63" w:rsidP="008564D2">
            <w:r>
              <w:t>No hands</w:t>
            </w:r>
            <w:r w:rsidR="005363EB">
              <w:t>. To stop ball.</w:t>
            </w:r>
          </w:p>
        </w:tc>
      </w:tr>
      <w:tr w:rsidR="00B52660" w:rsidRPr="0097615B" w:rsidTr="008564D2">
        <w:tc>
          <w:tcPr>
            <w:tcW w:w="3319" w:type="dxa"/>
          </w:tcPr>
          <w:p w:rsidR="00B52660" w:rsidRPr="0097615B" w:rsidRDefault="00B52660" w:rsidP="008564D2">
            <w:pPr>
              <w:rPr>
                <w:b/>
              </w:rPr>
            </w:pPr>
            <w:r>
              <w:rPr>
                <w:b/>
              </w:rPr>
              <w:t>Paint the Field</w:t>
            </w:r>
          </w:p>
        </w:tc>
        <w:tc>
          <w:tcPr>
            <w:tcW w:w="3643" w:type="dxa"/>
          </w:tcPr>
          <w:p w:rsidR="00B52660" w:rsidRPr="0097615B" w:rsidRDefault="00B52660" w:rsidP="008564D2">
            <w:pPr>
              <w:rPr>
                <w:b/>
              </w:rPr>
            </w:pPr>
            <w:r w:rsidRPr="0097615B">
              <w:rPr>
                <w:b/>
              </w:rPr>
              <w:t>Description</w:t>
            </w:r>
          </w:p>
        </w:tc>
        <w:tc>
          <w:tcPr>
            <w:tcW w:w="2614" w:type="dxa"/>
          </w:tcPr>
          <w:p w:rsidR="00B52660" w:rsidRPr="0097615B" w:rsidRDefault="00B52660" w:rsidP="008564D2">
            <w:pPr>
              <w:rPr>
                <w:b/>
              </w:rPr>
            </w:pPr>
            <w:r w:rsidRPr="0097615B">
              <w:rPr>
                <w:b/>
              </w:rPr>
              <w:t>Coaching Points</w:t>
            </w:r>
          </w:p>
        </w:tc>
      </w:tr>
      <w:tr w:rsidR="00B52660" w:rsidTr="008564D2">
        <w:trPr>
          <w:trHeight w:val="2384"/>
        </w:trPr>
        <w:tc>
          <w:tcPr>
            <w:tcW w:w="3319" w:type="dxa"/>
          </w:tcPr>
          <w:p w:rsidR="00B52660" w:rsidRDefault="00B52660" w:rsidP="008564D2">
            <w:r>
              <w:rPr>
                <w:noProof/>
              </w:rPr>
              <w:drawing>
                <wp:inline distT="0" distB="0" distL="0" distR="0" wp14:anchorId="1230E278" wp14:editId="786CBFED">
                  <wp:extent cx="1925053" cy="1452861"/>
                  <wp:effectExtent l="0" t="0" r="0" b="0"/>
                  <wp:docPr id="31" name="Picture 31" descr="C:\Users\Doyle\Documents\Soccer\Images\U5-6\Paint the 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yle\Documents\Soccer\Images\U5-6\Paint the Fiel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6067" cy="1453627"/>
                          </a:xfrm>
                          <a:prstGeom prst="rect">
                            <a:avLst/>
                          </a:prstGeom>
                          <a:noFill/>
                          <a:ln>
                            <a:noFill/>
                          </a:ln>
                        </pic:spPr>
                      </pic:pic>
                    </a:graphicData>
                  </a:graphic>
                </wp:inline>
              </w:drawing>
            </w:r>
          </w:p>
          <w:p w:rsidR="00B52660" w:rsidRDefault="00B52660" w:rsidP="008564D2"/>
        </w:tc>
        <w:tc>
          <w:tcPr>
            <w:tcW w:w="3643" w:type="dxa"/>
          </w:tcPr>
          <w:p w:rsidR="00B52660" w:rsidRDefault="00134B63" w:rsidP="008564D2">
            <w:r>
              <w:t>All Players with ball</w:t>
            </w:r>
            <w:r w:rsidR="006052BE">
              <w:t xml:space="preserve"> (paintbrush).</w:t>
            </w:r>
          </w:p>
          <w:p w:rsidR="00134B63" w:rsidRDefault="00134B63" w:rsidP="008564D2">
            <w:r>
              <w:t>Choose favorite color</w:t>
            </w:r>
            <w:r w:rsidR="005363EB">
              <w:t>.</w:t>
            </w:r>
          </w:p>
          <w:p w:rsidR="00134B63" w:rsidRDefault="00134B63" w:rsidP="008564D2">
            <w:r>
              <w:t>Try to “paint” entire field in 90 sec</w:t>
            </w:r>
            <w:r w:rsidR="005363EB">
              <w:t>.</w:t>
            </w:r>
          </w:p>
          <w:p w:rsidR="00134B63" w:rsidRDefault="00134B63" w:rsidP="008564D2"/>
          <w:p w:rsidR="00134B63" w:rsidRDefault="00134B63" w:rsidP="008564D2"/>
          <w:p w:rsidR="00134B63" w:rsidRPr="00134B63" w:rsidRDefault="00134B63" w:rsidP="008564D2">
            <w:pPr>
              <w:rPr>
                <w:b/>
                <w:i/>
              </w:rPr>
            </w:pPr>
            <w:r w:rsidRPr="00134B63">
              <w:rPr>
                <w:b/>
                <w:i/>
              </w:rPr>
              <w:t>Progressions</w:t>
            </w:r>
          </w:p>
          <w:p w:rsidR="00134B63" w:rsidRDefault="00134B63" w:rsidP="008564D2">
            <w:r>
              <w:t>Left\Right foot only</w:t>
            </w:r>
            <w:r w:rsidR="005363EB">
              <w:t>.</w:t>
            </w:r>
          </w:p>
          <w:p w:rsidR="00134B63" w:rsidRDefault="00134B63" w:rsidP="00134B63">
            <w:r>
              <w:t>Collision =“spilled paint” start over</w:t>
            </w:r>
            <w:r w:rsidR="005363EB">
              <w:t>.</w:t>
            </w:r>
          </w:p>
        </w:tc>
        <w:tc>
          <w:tcPr>
            <w:tcW w:w="2614" w:type="dxa"/>
          </w:tcPr>
          <w:p w:rsidR="00B52660" w:rsidRDefault="00134B63" w:rsidP="008564D2">
            <w:r>
              <w:t>Keep ball close</w:t>
            </w:r>
            <w:r w:rsidR="005363EB">
              <w:t>.</w:t>
            </w:r>
          </w:p>
          <w:p w:rsidR="00134B63" w:rsidRDefault="00134B63" w:rsidP="008564D2">
            <w:r>
              <w:t>Change direction and speed</w:t>
            </w:r>
            <w:r w:rsidR="005363EB">
              <w:t>.</w:t>
            </w:r>
          </w:p>
          <w:p w:rsidR="00134B63" w:rsidRDefault="00134B63" w:rsidP="008564D2">
            <w:r>
              <w:t>Eyes up</w:t>
            </w:r>
            <w:r w:rsidR="005363EB">
              <w:t>.</w:t>
            </w:r>
          </w:p>
          <w:p w:rsidR="00134B63" w:rsidRDefault="00134B63" w:rsidP="008564D2">
            <w:r>
              <w:t>Pinky toe dribbles</w:t>
            </w:r>
            <w:r w:rsidR="005363EB">
              <w:t>.</w:t>
            </w:r>
          </w:p>
        </w:tc>
      </w:tr>
      <w:tr w:rsidR="00B52660" w:rsidRPr="0097615B" w:rsidTr="008564D2">
        <w:tc>
          <w:tcPr>
            <w:tcW w:w="3319" w:type="dxa"/>
          </w:tcPr>
          <w:p w:rsidR="00B52660" w:rsidRPr="0097615B" w:rsidRDefault="00B52660" w:rsidP="008564D2">
            <w:pPr>
              <w:rPr>
                <w:b/>
              </w:rPr>
            </w:pPr>
            <w:r>
              <w:rPr>
                <w:b/>
              </w:rPr>
              <w:t xml:space="preserve"> Hospital Tag</w:t>
            </w:r>
          </w:p>
        </w:tc>
        <w:tc>
          <w:tcPr>
            <w:tcW w:w="3643" w:type="dxa"/>
          </w:tcPr>
          <w:p w:rsidR="00B52660" w:rsidRPr="0097615B" w:rsidRDefault="00B52660" w:rsidP="008564D2">
            <w:pPr>
              <w:rPr>
                <w:b/>
              </w:rPr>
            </w:pPr>
            <w:r w:rsidRPr="0097615B">
              <w:rPr>
                <w:b/>
              </w:rPr>
              <w:t>Description</w:t>
            </w:r>
          </w:p>
        </w:tc>
        <w:tc>
          <w:tcPr>
            <w:tcW w:w="2614" w:type="dxa"/>
          </w:tcPr>
          <w:p w:rsidR="00B52660" w:rsidRPr="0097615B" w:rsidRDefault="00B52660" w:rsidP="008564D2">
            <w:pPr>
              <w:rPr>
                <w:b/>
              </w:rPr>
            </w:pPr>
            <w:r w:rsidRPr="0097615B">
              <w:rPr>
                <w:b/>
              </w:rPr>
              <w:t>Coaching Points</w:t>
            </w:r>
          </w:p>
        </w:tc>
      </w:tr>
      <w:tr w:rsidR="00B52660" w:rsidTr="008564D2">
        <w:tc>
          <w:tcPr>
            <w:tcW w:w="3319" w:type="dxa"/>
          </w:tcPr>
          <w:p w:rsidR="00B52660" w:rsidRDefault="00B52660" w:rsidP="008564D2">
            <w:r>
              <w:rPr>
                <w:noProof/>
              </w:rPr>
              <w:drawing>
                <wp:inline distT="0" distB="0" distL="0" distR="0" wp14:anchorId="4FAE6527" wp14:editId="706B7822">
                  <wp:extent cx="1913021" cy="1443780"/>
                  <wp:effectExtent l="0" t="0" r="0" b="4445"/>
                  <wp:docPr id="32" name="Picture 32" descr="C:\Users\Doyle\Documents\Soccer\Images\U5-6\Hospital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yle\Documents\Soccer\Images\U5-6\Hospital Ta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3046" cy="1443799"/>
                          </a:xfrm>
                          <a:prstGeom prst="rect">
                            <a:avLst/>
                          </a:prstGeom>
                          <a:noFill/>
                          <a:ln>
                            <a:noFill/>
                          </a:ln>
                        </pic:spPr>
                      </pic:pic>
                    </a:graphicData>
                  </a:graphic>
                </wp:inline>
              </w:drawing>
            </w:r>
          </w:p>
          <w:p w:rsidR="00B52660" w:rsidRDefault="00B52660" w:rsidP="008564D2"/>
        </w:tc>
        <w:tc>
          <w:tcPr>
            <w:tcW w:w="3643" w:type="dxa"/>
          </w:tcPr>
          <w:p w:rsidR="00134B63" w:rsidRDefault="00134B63" w:rsidP="00134B63">
            <w:r>
              <w:t>1-2 taggers</w:t>
            </w:r>
            <w:r w:rsidR="005363EB">
              <w:t>.</w:t>
            </w:r>
          </w:p>
          <w:p w:rsidR="00134B63" w:rsidRDefault="005363EB" w:rsidP="00134B63">
            <w:r>
              <w:t xml:space="preserve"> If tagged,</w:t>
            </w:r>
            <w:r w:rsidR="00134B63">
              <w:t xml:space="preserve"> put bandaid (hand) on injured part.  3 bandaids go to “Hospital” where coach gives 3 toe touches as a “cure”</w:t>
            </w:r>
            <w:r>
              <w:t>.</w:t>
            </w:r>
          </w:p>
          <w:p w:rsidR="00134B63" w:rsidRDefault="00134B63" w:rsidP="008564D2"/>
          <w:p w:rsidR="00134B63" w:rsidRPr="00134B63" w:rsidRDefault="00134B63" w:rsidP="008564D2">
            <w:pPr>
              <w:rPr>
                <w:b/>
                <w:i/>
              </w:rPr>
            </w:pPr>
            <w:r w:rsidRPr="00134B63">
              <w:rPr>
                <w:b/>
                <w:i/>
              </w:rPr>
              <w:t>Progressions</w:t>
            </w:r>
          </w:p>
          <w:p w:rsidR="00134B63" w:rsidRDefault="00134B63" w:rsidP="008564D2">
            <w:r>
              <w:t>Add ball, Left\Right foot only</w:t>
            </w:r>
            <w:r w:rsidR="005363EB">
              <w:t>.</w:t>
            </w:r>
          </w:p>
          <w:p w:rsidR="00134B63" w:rsidRDefault="00134B63" w:rsidP="008564D2">
            <w:r>
              <w:t>Add taggers</w:t>
            </w:r>
            <w:r w:rsidR="005363EB">
              <w:t>.</w:t>
            </w:r>
          </w:p>
        </w:tc>
        <w:tc>
          <w:tcPr>
            <w:tcW w:w="2614" w:type="dxa"/>
          </w:tcPr>
          <w:p w:rsidR="00134B63" w:rsidRDefault="00134B63" w:rsidP="00134B63">
            <w:r>
              <w:t>Use “pinky toe” to dribble</w:t>
            </w:r>
            <w:r w:rsidR="005363EB">
              <w:t>.</w:t>
            </w:r>
          </w:p>
          <w:p w:rsidR="00134B63" w:rsidRDefault="00134B63" w:rsidP="00134B63">
            <w:r>
              <w:t>Keep ball close</w:t>
            </w:r>
            <w:r w:rsidR="005363EB">
              <w:t>.</w:t>
            </w:r>
          </w:p>
          <w:p w:rsidR="00134B63" w:rsidRDefault="00134B63" w:rsidP="00134B63">
            <w:r>
              <w:t>Toes down and slightly inward, ankle locked</w:t>
            </w:r>
            <w:r w:rsidR="005363EB">
              <w:t>.</w:t>
            </w:r>
          </w:p>
          <w:p w:rsidR="00134B63" w:rsidRDefault="00134B63" w:rsidP="00134B63">
            <w:r>
              <w:t>Eyes up</w:t>
            </w:r>
            <w:r w:rsidR="005363EB">
              <w:t>.</w:t>
            </w:r>
          </w:p>
          <w:p w:rsidR="00B52660" w:rsidRDefault="00134B63" w:rsidP="00134B63">
            <w:r>
              <w:t>Accelerate</w:t>
            </w:r>
            <w:r w:rsidR="005363EB">
              <w:t>.</w:t>
            </w:r>
          </w:p>
        </w:tc>
      </w:tr>
      <w:tr w:rsidR="008D0F7D" w:rsidTr="008564D2">
        <w:tc>
          <w:tcPr>
            <w:tcW w:w="3319" w:type="dxa"/>
          </w:tcPr>
          <w:p w:rsidR="008D0F7D" w:rsidRPr="008D0F7D" w:rsidRDefault="008D0F7D" w:rsidP="008564D2">
            <w:pPr>
              <w:rPr>
                <w:b/>
                <w:noProof/>
              </w:rPr>
            </w:pPr>
            <w:r w:rsidRPr="008D0F7D">
              <w:rPr>
                <w:b/>
                <w:noProof/>
              </w:rPr>
              <w:t>Game – 3 v 3</w:t>
            </w:r>
          </w:p>
        </w:tc>
        <w:tc>
          <w:tcPr>
            <w:tcW w:w="3643" w:type="dxa"/>
          </w:tcPr>
          <w:p w:rsidR="008D0F7D" w:rsidRDefault="008D0F7D" w:rsidP="008564D2"/>
        </w:tc>
        <w:tc>
          <w:tcPr>
            <w:tcW w:w="2614" w:type="dxa"/>
          </w:tcPr>
          <w:p w:rsidR="008D0F7D" w:rsidRDefault="00FE13A7" w:rsidP="008564D2">
            <w:r w:rsidRPr="0097615B">
              <w:rPr>
                <w:b/>
              </w:rPr>
              <w:t>Coaching Points</w:t>
            </w:r>
          </w:p>
        </w:tc>
      </w:tr>
    </w:tbl>
    <w:p w:rsidR="00B52660" w:rsidRPr="00B52660" w:rsidRDefault="00B52660" w:rsidP="00B52660">
      <w:pPr>
        <w:spacing w:after="120"/>
        <w:ind w:left="288"/>
        <w:rPr>
          <w:rFonts w:cstheme="minorHAnsi"/>
          <w:b/>
          <w:bCs/>
          <w:sz w:val="32"/>
          <w:szCs w:val="32"/>
        </w:rPr>
      </w:pPr>
    </w:p>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B52660" w:rsidRDefault="00B52660" w:rsidP="00B52660">
      <w:pPr>
        <w:spacing w:after="120"/>
        <w:ind w:left="288"/>
        <w:rPr>
          <w:rFonts w:cstheme="minorHAnsi"/>
          <w:b/>
          <w:bCs/>
          <w:sz w:val="32"/>
          <w:szCs w:val="32"/>
        </w:rPr>
      </w:pPr>
      <w:r w:rsidRPr="00894C66">
        <w:rPr>
          <w:rFonts w:cstheme="minorHAnsi"/>
          <w:b/>
          <w:bCs/>
          <w:sz w:val="32"/>
          <w:szCs w:val="32"/>
        </w:rPr>
        <w:t>U5-U</w:t>
      </w:r>
      <w:r w:rsidR="006622B1">
        <w:rPr>
          <w:rFonts w:cstheme="minorHAnsi"/>
          <w:b/>
          <w:bCs/>
          <w:sz w:val="32"/>
          <w:szCs w:val="32"/>
        </w:rPr>
        <w:t>7</w:t>
      </w:r>
      <w:r w:rsidRPr="00894C66">
        <w:rPr>
          <w:rFonts w:cstheme="minorHAnsi"/>
          <w:b/>
          <w:bCs/>
          <w:sz w:val="32"/>
          <w:szCs w:val="32"/>
        </w:rPr>
        <w:t xml:space="preserve"> Activities</w:t>
      </w:r>
      <w:r w:rsidR="009C3949">
        <w:rPr>
          <w:rFonts w:cstheme="minorHAnsi"/>
          <w:b/>
          <w:bCs/>
          <w:sz w:val="32"/>
          <w:szCs w:val="32"/>
        </w:rPr>
        <w:t xml:space="preserve"> – Dribbling\Body Awareness</w:t>
      </w:r>
    </w:p>
    <w:tbl>
      <w:tblPr>
        <w:tblStyle w:val="TableGrid"/>
        <w:tblW w:w="0" w:type="auto"/>
        <w:tblLook w:val="04A0" w:firstRow="1" w:lastRow="0" w:firstColumn="1" w:lastColumn="0" w:noHBand="0" w:noVBand="1"/>
      </w:tblPr>
      <w:tblGrid>
        <w:gridCol w:w="3336"/>
        <w:gridCol w:w="3632"/>
        <w:gridCol w:w="2608"/>
      </w:tblGrid>
      <w:tr w:rsidR="00B52660" w:rsidRPr="00281092" w:rsidTr="008564D2">
        <w:tc>
          <w:tcPr>
            <w:tcW w:w="3319" w:type="dxa"/>
          </w:tcPr>
          <w:p w:rsidR="00B52660" w:rsidRPr="00281092" w:rsidRDefault="00B52660" w:rsidP="00B52660">
            <w:pPr>
              <w:rPr>
                <w:b/>
              </w:rPr>
            </w:pPr>
            <w:r>
              <w:rPr>
                <w:b/>
              </w:rPr>
              <w:t>Sharks and Minnows</w:t>
            </w:r>
          </w:p>
        </w:tc>
        <w:tc>
          <w:tcPr>
            <w:tcW w:w="3643" w:type="dxa"/>
          </w:tcPr>
          <w:p w:rsidR="00B52660" w:rsidRPr="00281092" w:rsidRDefault="00B52660" w:rsidP="008564D2">
            <w:pPr>
              <w:rPr>
                <w:b/>
              </w:rPr>
            </w:pPr>
            <w:r w:rsidRPr="00281092">
              <w:rPr>
                <w:b/>
              </w:rPr>
              <w:t>Description</w:t>
            </w:r>
          </w:p>
        </w:tc>
        <w:tc>
          <w:tcPr>
            <w:tcW w:w="2614" w:type="dxa"/>
          </w:tcPr>
          <w:p w:rsidR="00B52660" w:rsidRPr="00281092" w:rsidRDefault="00B52660" w:rsidP="008564D2">
            <w:pPr>
              <w:rPr>
                <w:b/>
              </w:rPr>
            </w:pPr>
            <w:r w:rsidRPr="00281092">
              <w:rPr>
                <w:b/>
              </w:rPr>
              <w:t>Coaching Points</w:t>
            </w:r>
          </w:p>
        </w:tc>
      </w:tr>
      <w:tr w:rsidR="00B52660" w:rsidTr="008564D2">
        <w:trPr>
          <w:trHeight w:val="2573"/>
        </w:trPr>
        <w:tc>
          <w:tcPr>
            <w:tcW w:w="3319" w:type="dxa"/>
          </w:tcPr>
          <w:p w:rsidR="00B52660" w:rsidRDefault="00B52660" w:rsidP="008564D2">
            <w:r>
              <w:t xml:space="preserve"> </w:t>
            </w:r>
            <w:r>
              <w:rPr>
                <w:noProof/>
              </w:rPr>
              <w:drawing>
                <wp:inline distT="0" distB="0" distL="0" distR="0" wp14:anchorId="2A173FEF" wp14:editId="58FC7443">
                  <wp:extent cx="1897091" cy="1431758"/>
                  <wp:effectExtent l="0" t="0" r="8255" b="0"/>
                  <wp:docPr id="33" name="Picture 33" descr="C:\Users\Doyle\Documents\Soccer\Images\U5-6\Red Light, Green 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yle\Documents\Soccer\Images\U5-6\Red Light, Green Ligh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1014" cy="1434719"/>
                          </a:xfrm>
                          <a:prstGeom prst="rect">
                            <a:avLst/>
                          </a:prstGeom>
                          <a:noFill/>
                          <a:ln>
                            <a:noFill/>
                          </a:ln>
                        </pic:spPr>
                      </pic:pic>
                    </a:graphicData>
                  </a:graphic>
                </wp:inline>
              </w:drawing>
            </w:r>
          </w:p>
        </w:tc>
        <w:tc>
          <w:tcPr>
            <w:tcW w:w="3643" w:type="dxa"/>
          </w:tcPr>
          <w:p w:rsidR="003312F4" w:rsidRDefault="006052BE" w:rsidP="003312F4">
            <w:r>
              <w:t>All kids (</w:t>
            </w:r>
            <w:r w:rsidR="003312F4">
              <w:t>minnows) with ball on one side of field</w:t>
            </w:r>
            <w:r w:rsidR="005363EB">
              <w:t>.</w:t>
            </w:r>
          </w:p>
          <w:p w:rsidR="003312F4" w:rsidRDefault="003312F4" w:rsidP="003312F4">
            <w:r>
              <w:t>1-2 sharks</w:t>
            </w:r>
            <w:r w:rsidR="005363EB">
              <w:t>.</w:t>
            </w:r>
          </w:p>
          <w:p w:rsidR="003312F4" w:rsidRDefault="003312F4" w:rsidP="003312F4">
            <w:r>
              <w:t>Minnows try to dribble across field without getting ball kicked out</w:t>
            </w:r>
            <w:r w:rsidR="006052BE">
              <w:t xml:space="preserve"> </w:t>
            </w:r>
            <w:r>
              <w:t>(eaten) by sharks</w:t>
            </w:r>
            <w:r w:rsidR="005363EB">
              <w:t>.  “Eaten</w:t>
            </w:r>
            <w:r w:rsidR="006052BE">
              <w:t>”</w:t>
            </w:r>
            <w:r w:rsidR="005363EB">
              <w:t xml:space="preserve"> players become sharks.</w:t>
            </w:r>
          </w:p>
          <w:p w:rsidR="003312F4" w:rsidRDefault="003312F4" w:rsidP="003312F4"/>
          <w:p w:rsidR="003312F4" w:rsidRPr="00134B63" w:rsidRDefault="003312F4" w:rsidP="003312F4">
            <w:pPr>
              <w:rPr>
                <w:b/>
                <w:i/>
              </w:rPr>
            </w:pPr>
            <w:r w:rsidRPr="00134B63">
              <w:rPr>
                <w:b/>
                <w:i/>
              </w:rPr>
              <w:t>Progressions</w:t>
            </w:r>
          </w:p>
          <w:p w:rsidR="003312F4" w:rsidRDefault="003312F4" w:rsidP="003312F4">
            <w:r>
              <w:t>Add sharks (parents?)</w:t>
            </w:r>
            <w:r w:rsidR="005363EB">
              <w:t>.</w:t>
            </w:r>
          </w:p>
          <w:p w:rsidR="00B52660" w:rsidRDefault="003312F4" w:rsidP="003312F4">
            <w:r>
              <w:t xml:space="preserve">Make </w:t>
            </w:r>
            <w:r w:rsidR="00313155">
              <w:t>“</w:t>
            </w:r>
            <w:r>
              <w:t>ocean</w:t>
            </w:r>
            <w:r w:rsidR="00313155">
              <w:t>”</w:t>
            </w:r>
            <w:r>
              <w:t xml:space="preserve"> smaller</w:t>
            </w:r>
            <w:r w:rsidR="005363EB">
              <w:t>.</w:t>
            </w:r>
          </w:p>
        </w:tc>
        <w:tc>
          <w:tcPr>
            <w:tcW w:w="2614" w:type="dxa"/>
          </w:tcPr>
          <w:p w:rsidR="00B52660" w:rsidRDefault="003312F4" w:rsidP="008564D2">
            <w:r>
              <w:t>Eyes up</w:t>
            </w:r>
            <w:r w:rsidR="005363EB">
              <w:t>.</w:t>
            </w:r>
          </w:p>
          <w:p w:rsidR="003312F4" w:rsidRDefault="003312F4" w:rsidP="008564D2">
            <w:r>
              <w:t>Pinky toe dribbling</w:t>
            </w:r>
            <w:r w:rsidR="005363EB">
              <w:t>.</w:t>
            </w:r>
          </w:p>
          <w:p w:rsidR="003312F4" w:rsidRDefault="003312F4" w:rsidP="008564D2">
            <w:r>
              <w:t>Change of speed and direction</w:t>
            </w:r>
            <w:r w:rsidR="005363EB">
              <w:t>.</w:t>
            </w:r>
          </w:p>
          <w:p w:rsidR="003312F4" w:rsidRDefault="003312F4" w:rsidP="008564D2">
            <w:r>
              <w:t>Ball close</w:t>
            </w:r>
            <w:r w:rsidR="005363EB">
              <w:t>.</w:t>
            </w:r>
          </w:p>
        </w:tc>
      </w:tr>
      <w:tr w:rsidR="00B52660" w:rsidRPr="0097615B" w:rsidTr="008564D2">
        <w:tc>
          <w:tcPr>
            <w:tcW w:w="3319" w:type="dxa"/>
          </w:tcPr>
          <w:p w:rsidR="00B52660" w:rsidRPr="0097615B" w:rsidRDefault="00B52660" w:rsidP="00B52660">
            <w:pPr>
              <w:rPr>
                <w:b/>
              </w:rPr>
            </w:pPr>
            <w:r>
              <w:rPr>
                <w:b/>
              </w:rPr>
              <w:t>Body Part Dribble</w:t>
            </w:r>
          </w:p>
        </w:tc>
        <w:tc>
          <w:tcPr>
            <w:tcW w:w="3643" w:type="dxa"/>
          </w:tcPr>
          <w:p w:rsidR="00B52660" w:rsidRPr="0097615B" w:rsidRDefault="00B52660" w:rsidP="008564D2">
            <w:pPr>
              <w:rPr>
                <w:b/>
              </w:rPr>
            </w:pPr>
            <w:r w:rsidRPr="0097615B">
              <w:rPr>
                <w:b/>
              </w:rPr>
              <w:t>Description</w:t>
            </w:r>
          </w:p>
        </w:tc>
        <w:tc>
          <w:tcPr>
            <w:tcW w:w="2614" w:type="dxa"/>
          </w:tcPr>
          <w:p w:rsidR="00B52660" w:rsidRPr="0097615B" w:rsidRDefault="00B52660" w:rsidP="008564D2">
            <w:pPr>
              <w:rPr>
                <w:b/>
              </w:rPr>
            </w:pPr>
            <w:r w:rsidRPr="0097615B">
              <w:rPr>
                <w:b/>
              </w:rPr>
              <w:t>Coaching Points</w:t>
            </w:r>
          </w:p>
        </w:tc>
      </w:tr>
      <w:tr w:rsidR="00B52660" w:rsidTr="008564D2">
        <w:trPr>
          <w:trHeight w:val="2384"/>
        </w:trPr>
        <w:tc>
          <w:tcPr>
            <w:tcW w:w="3319" w:type="dxa"/>
          </w:tcPr>
          <w:p w:rsidR="00B52660" w:rsidRDefault="00B52660" w:rsidP="008564D2">
            <w:r>
              <w:rPr>
                <w:noProof/>
              </w:rPr>
              <w:drawing>
                <wp:inline distT="0" distB="0" distL="0" distR="0" wp14:anchorId="68051045" wp14:editId="254E106B">
                  <wp:extent cx="1897091" cy="1431758"/>
                  <wp:effectExtent l="0" t="0" r="8255" b="0"/>
                  <wp:docPr id="36" name="Picture 36" descr="C:\Users\Doyle\Documents\Soccer\Images\U5-6\Body Part Dri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yle\Documents\Soccer\Images\U5-6\Body Part Dribbl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284" cy="1437941"/>
                          </a:xfrm>
                          <a:prstGeom prst="rect">
                            <a:avLst/>
                          </a:prstGeom>
                          <a:noFill/>
                          <a:ln>
                            <a:noFill/>
                          </a:ln>
                        </pic:spPr>
                      </pic:pic>
                    </a:graphicData>
                  </a:graphic>
                </wp:inline>
              </w:drawing>
            </w:r>
          </w:p>
          <w:p w:rsidR="00B52660" w:rsidRDefault="00B52660" w:rsidP="008564D2"/>
        </w:tc>
        <w:tc>
          <w:tcPr>
            <w:tcW w:w="3643" w:type="dxa"/>
          </w:tcPr>
          <w:p w:rsidR="00B52660" w:rsidRDefault="003312F4" w:rsidP="008564D2">
            <w:r>
              <w:t>All kids with ball dribbling</w:t>
            </w:r>
            <w:r w:rsidR="005363EB">
              <w:t>.</w:t>
            </w:r>
          </w:p>
          <w:p w:rsidR="003312F4" w:rsidRDefault="003312F4" w:rsidP="008564D2">
            <w:r>
              <w:t>On Coach command</w:t>
            </w:r>
            <w:r w:rsidR="006052BE">
              <w:t>,</w:t>
            </w:r>
            <w:r>
              <w:t xml:space="preserve"> kids must stop ball with body part</w:t>
            </w:r>
            <w:r w:rsidR="005363EB">
              <w:t>.</w:t>
            </w:r>
          </w:p>
          <w:p w:rsidR="003312F4" w:rsidRDefault="003312F4" w:rsidP="008564D2"/>
          <w:p w:rsidR="003312F4" w:rsidRPr="005363EB" w:rsidRDefault="003312F4" w:rsidP="008564D2">
            <w:pPr>
              <w:rPr>
                <w:b/>
                <w:i/>
              </w:rPr>
            </w:pPr>
            <w:r w:rsidRPr="005363EB">
              <w:rPr>
                <w:b/>
                <w:i/>
              </w:rPr>
              <w:t>Progressions</w:t>
            </w:r>
          </w:p>
          <w:p w:rsidR="003312F4" w:rsidRDefault="003312F4" w:rsidP="008564D2">
            <w:r>
              <w:t>Name 2 body parts</w:t>
            </w:r>
            <w:r w:rsidR="00313155">
              <w:t>.</w:t>
            </w:r>
          </w:p>
          <w:p w:rsidR="00313155" w:rsidRDefault="00313155" w:rsidP="008564D2">
            <w:r>
              <w:t>Stop ball in 2 seconds.</w:t>
            </w:r>
          </w:p>
        </w:tc>
        <w:tc>
          <w:tcPr>
            <w:tcW w:w="2614" w:type="dxa"/>
          </w:tcPr>
          <w:p w:rsidR="00C2763B" w:rsidRDefault="00C2763B" w:rsidP="00C2763B">
            <w:r>
              <w:t>Eyes up</w:t>
            </w:r>
            <w:r w:rsidR="005363EB">
              <w:t>.</w:t>
            </w:r>
          </w:p>
          <w:p w:rsidR="00C2763B" w:rsidRDefault="00C2763B" w:rsidP="00C2763B">
            <w:r>
              <w:t>Pinky toe dribbling</w:t>
            </w:r>
            <w:r w:rsidR="005363EB">
              <w:t>.</w:t>
            </w:r>
          </w:p>
          <w:p w:rsidR="00C2763B" w:rsidRDefault="00C2763B" w:rsidP="00C2763B">
            <w:r>
              <w:t>Change of speed and direction</w:t>
            </w:r>
            <w:r w:rsidR="005363EB">
              <w:t>.</w:t>
            </w:r>
          </w:p>
          <w:p w:rsidR="00B52660" w:rsidRDefault="00C2763B" w:rsidP="00C2763B">
            <w:r>
              <w:t>Ball close</w:t>
            </w:r>
            <w:r w:rsidR="005363EB">
              <w:t>.</w:t>
            </w:r>
          </w:p>
        </w:tc>
      </w:tr>
      <w:tr w:rsidR="00B52660" w:rsidRPr="0097615B" w:rsidTr="008564D2">
        <w:tc>
          <w:tcPr>
            <w:tcW w:w="3319" w:type="dxa"/>
          </w:tcPr>
          <w:p w:rsidR="00B52660" w:rsidRPr="0097615B" w:rsidRDefault="00B52660" w:rsidP="008564D2">
            <w:pPr>
              <w:rPr>
                <w:b/>
              </w:rPr>
            </w:pPr>
            <w:r>
              <w:rPr>
                <w:b/>
              </w:rPr>
              <w:t xml:space="preserve"> Knockout</w:t>
            </w:r>
          </w:p>
        </w:tc>
        <w:tc>
          <w:tcPr>
            <w:tcW w:w="3643" w:type="dxa"/>
          </w:tcPr>
          <w:p w:rsidR="00B52660" w:rsidRPr="0097615B" w:rsidRDefault="00B52660" w:rsidP="008564D2">
            <w:pPr>
              <w:rPr>
                <w:b/>
              </w:rPr>
            </w:pPr>
            <w:r w:rsidRPr="0097615B">
              <w:rPr>
                <w:b/>
              </w:rPr>
              <w:t>Description</w:t>
            </w:r>
          </w:p>
        </w:tc>
        <w:tc>
          <w:tcPr>
            <w:tcW w:w="2614" w:type="dxa"/>
          </w:tcPr>
          <w:p w:rsidR="00B52660" w:rsidRPr="0097615B" w:rsidRDefault="00B52660" w:rsidP="008564D2">
            <w:pPr>
              <w:rPr>
                <w:b/>
              </w:rPr>
            </w:pPr>
            <w:r w:rsidRPr="0097615B">
              <w:rPr>
                <w:b/>
              </w:rPr>
              <w:t>Coaching Points</w:t>
            </w:r>
          </w:p>
        </w:tc>
      </w:tr>
      <w:tr w:rsidR="00B52660" w:rsidTr="008564D2">
        <w:tc>
          <w:tcPr>
            <w:tcW w:w="3319" w:type="dxa"/>
          </w:tcPr>
          <w:p w:rsidR="00B52660" w:rsidRDefault="00B52660" w:rsidP="008564D2">
            <w:r>
              <w:rPr>
                <w:noProof/>
              </w:rPr>
              <w:drawing>
                <wp:inline distT="0" distB="0" distL="0" distR="0" wp14:anchorId="3ED89B2F" wp14:editId="16C62A66">
                  <wp:extent cx="1976801" cy="1491915"/>
                  <wp:effectExtent l="0" t="0" r="4445" b="0"/>
                  <wp:docPr id="37" name="Picture 37" descr="C:\Users\Doyle\Documents\Soccer\Images\U5-6\Knock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yle\Documents\Soccer\Images\U5-6\Knockou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7944" cy="1492777"/>
                          </a:xfrm>
                          <a:prstGeom prst="rect">
                            <a:avLst/>
                          </a:prstGeom>
                          <a:noFill/>
                          <a:ln>
                            <a:noFill/>
                          </a:ln>
                        </pic:spPr>
                      </pic:pic>
                    </a:graphicData>
                  </a:graphic>
                </wp:inline>
              </w:drawing>
            </w:r>
          </w:p>
          <w:p w:rsidR="00B52660" w:rsidRDefault="00B52660" w:rsidP="008564D2"/>
        </w:tc>
        <w:tc>
          <w:tcPr>
            <w:tcW w:w="3643" w:type="dxa"/>
          </w:tcPr>
          <w:p w:rsidR="00B52660" w:rsidRDefault="00AA1378" w:rsidP="008564D2">
            <w:r>
              <w:t>All kids with ball, dribbling</w:t>
            </w:r>
            <w:r w:rsidR="005363EB">
              <w:t>.</w:t>
            </w:r>
          </w:p>
          <w:p w:rsidR="00AA1378" w:rsidRDefault="00AA1378" w:rsidP="008564D2">
            <w:r>
              <w:t>Try to knock ball out</w:t>
            </w:r>
            <w:r w:rsidR="005363EB">
              <w:t>.</w:t>
            </w:r>
          </w:p>
          <w:p w:rsidR="00AA1378" w:rsidRDefault="00AA1378" w:rsidP="008564D2">
            <w:r>
              <w:t>If knocked out, perform simple task (</w:t>
            </w:r>
            <w:r w:rsidR="0035582A">
              <w:t>e.g.</w:t>
            </w:r>
            <w:r>
              <w:t>3 jumping jacks) then re</w:t>
            </w:r>
            <w:r w:rsidR="0035582A">
              <w:t>-</w:t>
            </w:r>
            <w:r>
              <w:t>enter game.</w:t>
            </w:r>
          </w:p>
          <w:p w:rsidR="00AA1378" w:rsidRDefault="00AA1378" w:rsidP="008564D2"/>
          <w:p w:rsidR="00AA1378" w:rsidRPr="00AA1378" w:rsidRDefault="00AA1378" w:rsidP="008564D2">
            <w:pPr>
              <w:rPr>
                <w:b/>
                <w:i/>
              </w:rPr>
            </w:pPr>
            <w:r w:rsidRPr="00AA1378">
              <w:rPr>
                <w:b/>
                <w:i/>
              </w:rPr>
              <w:t>Prog</w:t>
            </w:r>
            <w:r w:rsidR="00F43C9D">
              <w:rPr>
                <w:b/>
                <w:i/>
              </w:rPr>
              <w:t>r</w:t>
            </w:r>
            <w:r w:rsidRPr="00AA1378">
              <w:rPr>
                <w:b/>
                <w:i/>
              </w:rPr>
              <w:t>essions</w:t>
            </w:r>
          </w:p>
          <w:p w:rsidR="00AA1378" w:rsidRDefault="00AA1378" w:rsidP="008564D2">
            <w:r>
              <w:t>Introduce “shielding” (using body) to protect ball</w:t>
            </w:r>
            <w:r w:rsidR="005363EB">
              <w:t>.</w:t>
            </w:r>
          </w:p>
        </w:tc>
        <w:tc>
          <w:tcPr>
            <w:tcW w:w="2614" w:type="dxa"/>
          </w:tcPr>
          <w:p w:rsidR="00B52660" w:rsidRDefault="00AA1378" w:rsidP="008564D2">
            <w:r>
              <w:t>Eyes up</w:t>
            </w:r>
            <w:r w:rsidR="005363EB">
              <w:t>.</w:t>
            </w:r>
          </w:p>
          <w:p w:rsidR="00AA1378" w:rsidRDefault="00AA1378" w:rsidP="008564D2">
            <w:r>
              <w:t>Use moves, change of speed to get away</w:t>
            </w:r>
            <w:r w:rsidR="005363EB">
              <w:t>.</w:t>
            </w:r>
            <w:r>
              <w:t xml:space="preserve"> </w:t>
            </w:r>
          </w:p>
          <w:p w:rsidR="00AA1378" w:rsidRDefault="00AA1378" w:rsidP="008564D2">
            <w:r>
              <w:t>Use body\bottom to shield ball from opponent</w:t>
            </w:r>
            <w:r w:rsidR="005363EB">
              <w:t>.</w:t>
            </w:r>
          </w:p>
          <w:p w:rsidR="00AA1378" w:rsidRDefault="00AA1378" w:rsidP="008564D2"/>
        </w:tc>
      </w:tr>
      <w:tr w:rsidR="008D0F7D" w:rsidTr="008564D2">
        <w:tc>
          <w:tcPr>
            <w:tcW w:w="3319" w:type="dxa"/>
          </w:tcPr>
          <w:p w:rsidR="008D0F7D" w:rsidRPr="008D0F7D" w:rsidRDefault="008D0F7D" w:rsidP="008564D2">
            <w:pPr>
              <w:rPr>
                <w:b/>
                <w:noProof/>
              </w:rPr>
            </w:pPr>
            <w:r w:rsidRPr="008D0F7D">
              <w:rPr>
                <w:b/>
                <w:noProof/>
              </w:rPr>
              <w:t>Game – 3 v3</w:t>
            </w:r>
          </w:p>
        </w:tc>
        <w:tc>
          <w:tcPr>
            <w:tcW w:w="3643" w:type="dxa"/>
          </w:tcPr>
          <w:p w:rsidR="008D0F7D" w:rsidRDefault="008D0F7D" w:rsidP="008564D2"/>
        </w:tc>
        <w:tc>
          <w:tcPr>
            <w:tcW w:w="2614" w:type="dxa"/>
          </w:tcPr>
          <w:p w:rsidR="008D0F7D" w:rsidRDefault="00FE13A7" w:rsidP="008564D2">
            <w:r w:rsidRPr="0097615B">
              <w:rPr>
                <w:b/>
              </w:rPr>
              <w:t>Coaching Points</w:t>
            </w:r>
          </w:p>
        </w:tc>
      </w:tr>
    </w:tbl>
    <w:p w:rsidR="00B52660" w:rsidRDefault="00B52660" w:rsidP="00261008">
      <w:pPr>
        <w:spacing w:after="120"/>
        <w:ind w:left="288"/>
        <w:rPr>
          <w:rFonts w:cstheme="minorHAnsi"/>
          <w:bCs/>
        </w:rPr>
      </w:pPr>
    </w:p>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B52660" w:rsidRDefault="00B52660" w:rsidP="00261008">
      <w:pPr>
        <w:spacing w:after="120"/>
        <w:ind w:left="288"/>
        <w:rPr>
          <w:rFonts w:cstheme="minorHAnsi"/>
          <w:bCs/>
        </w:rPr>
      </w:pPr>
    </w:p>
    <w:p w:rsidR="00B52660" w:rsidRDefault="00B52660" w:rsidP="00261008">
      <w:pPr>
        <w:spacing w:after="120"/>
        <w:ind w:left="288"/>
        <w:rPr>
          <w:rFonts w:cstheme="minorHAnsi"/>
          <w:bCs/>
        </w:rPr>
      </w:pPr>
    </w:p>
    <w:p w:rsidR="00B52660" w:rsidRDefault="004C1487" w:rsidP="00261008">
      <w:pPr>
        <w:spacing w:after="120"/>
        <w:ind w:left="288"/>
        <w:rPr>
          <w:rFonts w:cstheme="minorHAnsi"/>
          <w:bCs/>
        </w:rPr>
      </w:pPr>
      <w:r>
        <w:rPr>
          <w:noProof/>
          <w:sz w:val="52"/>
          <w:szCs w:val="52"/>
        </w:rPr>
        <mc:AlternateContent>
          <mc:Choice Requires="wps">
            <w:drawing>
              <wp:anchor distT="0" distB="0" distL="114300" distR="114300" simplePos="0" relativeHeight="251689984" behindDoc="0" locked="0" layoutInCell="1" allowOverlap="1" wp14:anchorId="5B1C180C" wp14:editId="5FD3610B">
                <wp:simplePos x="0" y="0"/>
                <wp:positionH relativeFrom="column">
                  <wp:posOffset>-106680</wp:posOffset>
                </wp:positionH>
                <wp:positionV relativeFrom="paragraph">
                  <wp:posOffset>127635</wp:posOffset>
                </wp:positionV>
                <wp:extent cx="6352540" cy="5497830"/>
                <wp:effectExtent l="0" t="0" r="0" b="7620"/>
                <wp:wrapNone/>
                <wp:docPr id="38" name="Rectangle 38"/>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8.4pt;margin-top:10.05pt;width:500.2pt;height:43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" stroked="f" strokeweight="2pt">
                <v:fill r:id="rId30" o:title="" opacity="3277f" recolor="t" type="frame"/>
              </v:rect>
            </w:pict>
          </mc:Fallback>
        </mc:AlternateContent>
      </w:r>
    </w:p>
    <w:p w:rsidR="00B52660" w:rsidRDefault="00B52660" w:rsidP="00261008">
      <w:pPr>
        <w:spacing w:after="120"/>
        <w:ind w:left="288"/>
        <w:rPr>
          <w:rFonts w:cstheme="minorHAnsi"/>
          <w:bCs/>
        </w:rPr>
      </w:pPr>
    </w:p>
    <w:p w:rsidR="00B52660" w:rsidRDefault="00B52660" w:rsidP="00261008">
      <w:pPr>
        <w:spacing w:after="120"/>
        <w:ind w:left="288"/>
        <w:rPr>
          <w:rFonts w:cstheme="minorHAnsi"/>
          <w:bCs/>
        </w:rPr>
      </w:pPr>
    </w:p>
    <w:p w:rsidR="00B52660" w:rsidRDefault="00B52660" w:rsidP="00261008">
      <w:pPr>
        <w:spacing w:after="120"/>
        <w:ind w:left="288"/>
        <w:rPr>
          <w:rFonts w:cstheme="minorHAnsi"/>
          <w:bCs/>
        </w:rPr>
      </w:pPr>
    </w:p>
    <w:p w:rsidR="00B52660" w:rsidRDefault="00B52660" w:rsidP="00261008">
      <w:pPr>
        <w:spacing w:after="120"/>
        <w:ind w:left="288"/>
        <w:rPr>
          <w:rFonts w:cstheme="minorHAnsi"/>
          <w:bCs/>
        </w:rPr>
      </w:pPr>
    </w:p>
    <w:p w:rsidR="00B52660" w:rsidRPr="00A8247C" w:rsidRDefault="00B52660" w:rsidP="00B52660">
      <w:pPr>
        <w:spacing w:after="120"/>
        <w:ind w:left="720"/>
        <w:rPr>
          <w:rFonts w:cstheme="minorHAnsi"/>
          <w:b/>
          <w:bCs/>
          <w:sz w:val="56"/>
          <w:szCs w:val="56"/>
        </w:rPr>
      </w:pPr>
      <w:r>
        <w:rPr>
          <w:rFonts w:cstheme="minorHAnsi"/>
          <w:b/>
          <w:bCs/>
          <w:sz w:val="48"/>
          <w:szCs w:val="48"/>
        </w:rPr>
        <w:t xml:space="preserve">  </w:t>
      </w:r>
      <w:r w:rsidRPr="00A8247C">
        <w:rPr>
          <w:rFonts w:cstheme="minorHAnsi"/>
          <w:b/>
          <w:bCs/>
          <w:sz w:val="56"/>
          <w:szCs w:val="56"/>
        </w:rPr>
        <w:t>Sample Activities\Practice Plans</w:t>
      </w:r>
    </w:p>
    <w:p w:rsidR="00B52660" w:rsidRPr="00A8247C" w:rsidRDefault="00B52660" w:rsidP="00B52660">
      <w:pPr>
        <w:spacing w:after="120"/>
        <w:ind w:left="720"/>
        <w:jc w:val="center"/>
        <w:rPr>
          <w:rFonts w:cstheme="minorHAnsi"/>
          <w:b/>
          <w:bCs/>
          <w:sz w:val="56"/>
          <w:szCs w:val="56"/>
        </w:rPr>
      </w:pPr>
    </w:p>
    <w:p w:rsidR="00B52660" w:rsidRDefault="00B52660" w:rsidP="00B52660">
      <w:pPr>
        <w:spacing w:after="120"/>
        <w:ind w:left="720"/>
        <w:rPr>
          <w:rFonts w:cstheme="minorHAnsi"/>
          <w:b/>
          <w:bCs/>
          <w:sz w:val="56"/>
          <w:szCs w:val="56"/>
        </w:rPr>
      </w:pPr>
      <w:r w:rsidRPr="00A8247C">
        <w:rPr>
          <w:rFonts w:cstheme="minorHAnsi"/>
          <w:b/>
          <w:bCs/>
          <w:sz w:val="56"/>
          <w:szCs w:val="56"/>
        </w:rPr>
        <w:t xml:space="preserve">                       U</w:t>
      </w:r>
      <w:r w:rsidR="006622B1">
        <w:rPr>
          <w:rFonts w:cstheme="minorHAnsi"/>
          <w:b/>
          <w:bCs/>
          <w:sz w:val="56"/>
          <w:szCs w:val="56"/>
        </w:rPr>
        <w:t>8-U10</w:t>
      </w:r>
    </w:p>
    <w:p w:rsidR="00B52660" w:rsidRDefault="00B52660" w:rsidP="00B52660">
      <w:pPr>
        <w:spacing w:after="120"/>
        <w:ind w:left="720"/>
        <w:rPr>
          <w:rFonts w:cstheme="minorHAnsi"/>
          <w:bCs/>
        </w:rPr>
      </w:pPr>
    </w:p>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894C66" w:rsidRDefault="00894C66"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A8247C" w:rsidRDefault="00A8247C" w:rsidP="00261008">
      <w:pPr>
        <w:spacing w:after="120"/>
        <w:ind w:left="288"/>
        <w:rPr>
          <w:rFonts w:cstheme="minorHAnsi"/>
          <w:bCs/>
        </w:rPr>
      </w:pPr>
    </w:p>
    <w:p w:rsidR="00B52660" w:rsidRDefault="00B52660" w:rsidP="00261008">
      <w:pPr>
        <w:spacing w:after="120"/>
        <w:ind w:left="288"/>
        <w:rPr>
          <w:rFonts w:cstheme="minorHAnsi"/>
          <w:bCs/>
        </w:rPr>
      </w:pPr>
    </w:p>
    <w:p w:rsidR="00B52660" w:rsidRDefault="00B52660" w:rsidP="00261008">
      <w:pPr>
        <w:spacing w:after="120"/>
        <w:ind w:left="288"/>
        <w:rPr>
          <w:rFonts w:cstheme="minorHAnsi"/>
          <w:bCs/>
        </w:rPr>
      </w:pPr>
    </w:p>
    <w:p w:rsidR="00B52660" w:rsidRDefault="00B52660" w:rsidP="00261008">
      <w:pPr>
        <w:spacing w:after="120"/>
        <w:ind w:left="288"/>
        <w:rPr>
          <w:rFonts w:cstheme="minorHAnsi"/>
          <w:bCs/>
        </w:rPr>
      </w:pPr>
    </w:p>
    <w:p w:rsidR="00B52660" w:rsidRDefault="00B52660" w:rsidP="00261008">
      <w:pPr>
        <w:spacing w:after="120"/>
        <w:ind w:left="288"/>
        <w:rPr>
          <w:rFonts w:cstheme="minorHAnsi"/>
          <w:bCs/>
        </w:rPr>
      </w:pPr>
    </w:p>
    <w:p w:rsidR="008D0F7D" w:rsidRDefault="008D0F7D" w:rsidP="00261008">
      <w:pPr>
        <w:spacing w:after="120"/>
        <w:ind w:left="288"/>
        <w:rPr>
          <w:rFonts w:cstheme="minorHAnsi"/>
          <w:b/>
          <w:bCs/>
          <w:sz w:val="32"/>
          <w:szCs w:val="32"/>
        </w:rPr>
      </w:pPr>
    </w:p>
    <w:p w:rsidR="00E56E2C" w:rsidRPr="00E56E2C" w:rsidRDefault="00E56E2C" w:rsidP="00261008">
      <w:pPr>
        <w:spacing w:after="120"/>
        <w:ind w:left="288"/>
        <w:rPr>
          <w:rFonts w:cstheme="minorHAnsi"/>
          <w:b/>
          <w:bCs/>
          <w:sz w:val="32"/>
          <w:szCs w:val="32"/>
        </w:rPr>
      </w:pPr>
      <w:r w:rsidRPr="00E56E2C">
        <w:rPr>
          <w:rFonts w:cstheme="minorHAnsi"/>
          <w:b/>
          <w:bCs/>
          <w:sz w:val="32"/>
          <w:szCs w:val="32"/>
        </w:rPr>
        <w:t>U</w:t>
      </w:r>
      <w:r w:rsidR="000C4FB9">
        <w:rPr>
          <w:rFonts w:cstheme="minorHAnsi"/>
          <w:b/>
          <w:bCs/>
          <w:sz w:val="32"/>
          <w:szCs w:val="32"/>
        </w:rPr>
        <w:t>8-U10</w:t>
      </w:r>
      <w:r w:rsidRPr="00E56E2C">
        <w:rPr>
          <w:rFonts w:cstheme="minorHAnsi"/>
          <w:b/>
          <w:bCs/>
          <w:sz w:val="32"/>
          <w:szCs w:val="32"/>
        </w:rPr>
        <w:t xml:space="preserve"> Activities</w:t>
      </w:r>
      <w:r w:rsidR="00DF0AA9">
        <w:rPr>
          <w:rFonts w:cstheme="minorHAnsi"/>
          <w:b/>
          <w:bCs/>
          <w:sz w:val="32"/>
          <w:szCs w:val="32"/>
        </w:rPr>
        <w:t xml:space="preserve"> – Dribbling\Shielding</w:t>
      </w:r>
    </w:p>
    <w:tbl>
      <w:tblPr>
        <w:tblStyle w:val="TableGrid"/>
        <w:tblW w:w="0" w:type="auto"/>
        <w:tblLook w:val="04A0" w:firstRow="1" w:lastRow="0" w:firstColumn="1" w:lastColumn="0" w:noHBand="0" w:noVBand="1"/>
      </w:tblPr>
      <w:tblGrid>
        <w:gridCol w:w="3319"/>
        <w:gridCol w:w="3643"/>
        <w:gridCol w:w="2614"/>
      </w:tblGrid>
      <w:tr w:rsidR="00486257" w:rsidTr="00486257">
        <w:trPr>
          <w:trHeight w:val="278"/>
        </w:trPr>
        <w:tc>
          <w:tcPr>
            <w:tcW w:w="3319" w:type="dxa"/>
          </w:tcPr>
          <w:p w:rsidR="00486257" w:rsidRPr="00CB64B7" w:rsidRDefault="00CB64B7" w:rsidP="008564D2">
            <w:pPr>
              <w:rPr>
                <w:b/>
                <w:noProof/>
              </w:rPr>
            </w:pPr>
            <w:r w:rsidRPr="00CB64B7">
              <w:rPr>
                <w:b/>
                <w:noProof/>
              </w:rPr>
              <w:t>Shadow Dribbling</w:t>
            </w:r>
          </w:p>
        </w:tc>
        <w:tc>
          <w:tcPr>
            <w:tcW w:w="3643" w:type="dxa"/>
          </w:tcPr>
          <w:p w:rsidR="00486257" w:rsidRDefault="004E034E" w:rsidP="008564D2">
            <w:r w:rsidRPr="0097615B">
              <w:rPr>
                <w:b/>
              </w:rPr>
              <w:t>Description</w:t>
            </w:r>
          </w:p>
        </w:tc>
        <w:tc>
          <w:tcPr>
            <w:tcW w:w="2614" w:type="dxa"/>
          </w:tcPr>
          <w:p w:rsidR="00486257" w:rsidRDefault="00FE13A7" w:rsidP="008564D2">
            <w:r w:rsidRPr="0097615B">
              <w:rPr>
                <w:b/>
              </w:rPr>
              <w:t>Coaching Points</w:t>
            </w:r>
          </w:p>
        </w:tc>
      </w:tr>
      <w:tr w:rsidR="00E56E2C" w:rsidTr="008564D2">
        <w:trPr>
          <w:trHeight w:val="2573"/>
        </w:trPr>
        <w:tc>
          <w:tcPr>
            <w:tcW w:w="3319" w:type="dxa"/>
          </w:tcPr>
          <w:p w:rsidR="00E56E2C" w:rsidRDefault="00CB64B7" w:rsidP="008564D2">
            <w:r>
              <w:rPr>
                <w:noProof/>
              </w:rPr>
              <w:drawing>
                <wp:inline distT="0" distB="0" distL="0" distR="0" wp14:anchorId="50BB083C" wp14:editId="3237B43F">
                  <wp:extent cx="1944918" cy="1467853"/>
                  <wp:effectExtent l="0" t="0" r="0" b="0"/>
                  <wp:docPr id="60" name="Picture 60" descr="C:\Users\Doyle\Documents\Soccer\Images\U-8-10\Shadow Dri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yle\Documents\Soccer\Images\U-8-10\Shadow Dribbl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4421" cy="1475025"/>
                          </a:xfrm>
                          <a:prstGeom prst="rect">
                            <a:avLst/>
                          </a:prstGeom>
                          <a:noFill/>
                          <a:ln>
                            <a:noFill/>
                          </a:ln>
                        </pic:spPr>
                      </pic:pic>
                    </a:graphicData>
                  </a:graphic>
                </wp:inline>
              </w:drawing>
            </w:r>
          </w:p>
        </w:tc>
        <w:tc>
          <w:tcPr>
            <w:tcW w:w="3643" w:type="dxa"/>
          </w:tcPr>
          <w:p w:rsidR="00E56E2C" w:rsidRDefault="00AC5F51" w:rsidP="008564D2">
            <w:r>
              <w:t xml:space="preserve">All players in pairs, </w:t>
            </w:r>
            <w:r w:rsidR="00C102DB">
              <w:t>1</w:t>
            </w:r>
            <w:r>
              <w:t xml:space="preserve"> player is leader, 1 is “shadow”.</w:t>
            </w:r>
          </w:p>
          <w:p w:rsidR="00AC5F51" w:rsidRDefault="00AC5F51" w:rsidP="008564D2">
            <w:r>
              <w:t>“Shadow” tries to copy leader</w:t>
            </w:r>
            <w:r w:rsidR="00714D32">
              <w:t>.</w:t>
            </w:r>
          </w:p>
          <w:p w:rsidR="00AC5F51" w:rsidRDefault="00AC5F51" w:rsidP="008564D2">
            <w:r>
              <w:t>Switch roles</w:t>
            </w:r>
            <w:r w:rsidR="00714D32">
              <w:t>.</w:t>
            </w:r>
          </w:p>
          <w:p w:rsidR="00AC5F51" w:rsidRDefault="00AC5F51" w:rsidP="008564D2"/>
          <w:p w:rsidR="00AC5F51" w:rsidRPr="00AC5F51" w:rsidRDefault="00AC5F51" w:rsidP="008564D2">
            <w:pPr>
              <w:rPr>
                <w:b/>
                <w:i/>
              </w:rPr>
            </w:pPr>
            <w:r w:rsidRPr="00AC5F51">
              <w:rPr>
                <w:b/>
                <w:i/>
              </w:rPr>
              <w:t>Progressions</w:t>
            </w:r>
          </w:p>
          <w:p w:rsidR="00AC5F51" w:rsidRDefault="00AC5F51" w:rsidP="008564D2">
            <w:r>
              <w:t>Right\Left foot only</w:t>
            </w:r>
            <w:r w:rsidR="00714D32">
              <w:t>.</w:t>
            </w:r>
          </w:p>
          <w:p w:rsidR="00AC5F51" w:rsidRDefault="00AC5F51" w:rsidP="008564D2">
            <w:r>
              <w:t>Make groups of 3</w:t>
            </w:r>
            <w:r w:rsidR="00714D32">
              <w:t>.</w:t>
            </w:r>
          </w:p>
          <w:p w:rsidR="00AC5F51" w:rsidRDefault="00AC5F51" w:rsidP="008564D2"/>
        </w:tc>
        <w:tc>
          <w:tcPr>
            <w:tcW w:w="2614" w:type="dxa"/>
          </w:tcPr>
          <w:p w:rsidR="00714D32" w:rsidRDefault="00AC5F51" w:rsidP="008564D2">
            <w:r>
              <w:t>Leader makes quick</w:t>
            </w:r>
          </w:p>
          <w:p w:rsidR="00E56E2C" w:rsidRDefault="00C102DB" w:rsidP="008564D2">
            <w:r>
              <w:t>c</w:t>
            </w:r>
            <w:r w:rsidR="00AC5F51">
              <w:t>hanges of direction and speed</w:t>
            </w:r>
            <w:r w:rsidR="00714D32">
              <w:t>.</w:t>
            </w:r>
          </w:p>
          <w:p w:rsidR="00AC5F51" w:rsidRDefault="00AC5F51" w:rsidP="008564D2">
            <w:r>
              <w:t>Pinky toe dribbling</w:t>
            </w:r>
            <w:r w:rsidR="00714D32">
              <w:t>.</w:t>
            </w:r>
          </w:p>
          <w:p w:rsidR="00AC5F51" w:rsidRDefault="00AC5F51" w:rsidP="008564D2">
            <w:r>
              <w:t>Eyes up</w:t>
            </w:r>
            <w:r w:rsidR="00714D32">
              <w:t>.</w:t>
            </w:r>
          </w:p>
        </w:tc>
      </w:tr>
      <w:tr w:rsidR="00E56E2C" w:rsidRPr="0097615B" w:rsidTr="008564D2">
        <w:tc>
          <w:tcPr>
            <w:tcW w:w="3319" w:type="dxa"/>
          </w:tcPr>
          <w:p w:rsidR="00E56E2C" w:rsidRPr="0097615B" w:rsidRDefault="00CB64B7" w:rsidP="008564D2">
            <w:pPr>
              <w:rPr>
                <w:b/>
              </w:rPr>
            </w:pPr>
            <w:r>
              <w:rPr>
                <w:b/>
              </w:rPr>
              <w:t>Dribble-Shield</w:t>
            </w:r>
          </w:p>
        </w:tc>
        <w:tc>
          <w:tcPr>
            <w:tcW w:w="3643" w:type="dxa"/>
          </w:tcPr>
          <w:p w:rsidR="00E56E2C" w:rsidRPr="0097615B" w:rsidRDefault="00E56E2C" w:rsidP="008564D2">
            <w:pPr>
              <w:rPr>
                <w:b/>
              </w:rPr>
            </w:pPr>
            <w:r w:rsidRPr="0097615B">
              <w:rPr>
                <w:b/>
              </w:rPr>
              <w:t>Description</w:t>
            </w:r>
          </w:p>
        </w:tc>
        <w:tc>
          <w:tcPr>
            <w:tcW w:w="2614" w:type="dxa"/>
          </w:tcPr>
          <w:p w:rsidR="00E56E2C" w:rsidRPr="0097615B" w:rsidRDefault="00E56E2C" w:rsidP="008564D2">
            <w:pPr>
              <w:rPr>
                <w:b/>
              </w:rPr>
            </w:pPr>
            <w:r w:rsidRPr="0097615B">
              <w:rPr>
                <w:b/>
              </w:rPr>
              <w:t>Coaching Points</w:t>
            </w:r>
          </w:p>
        </w:tc>
      </w:tr>
      <w:tr w:rsidR="00E56E2C" w:rsidTr="008564D2">
        <w:trPr>
          <w:trHeight w:val="2384"/>
        </w:trPr>
        <w:tc>
          <w:tcPr>
            <w:tcW w:w="3319" w:type="dxa"/>
          </w:tcPr>
          <w:p w:rsidR="00E56E2C" w:rsidRDefault="00CB64B7" w:rsidP="008564D2">
            <w:r>
              <w:rPr>
                <w:noProof/>
              </w:rPr>
              <w:drawing>
                <wp:inline distT="0" distB="0" distL="0" distR="0" wp14:anchorId="1F7EBFCD" wp14:editId="5C90D923">
                  <wp:extent cx="1949116" cy="1471022"/>
                  <wp:effectExtent l="0" t="0" r="0" b="0"/>
                  <wp:docPr id="55" name="Picture 55" descr="C:\Users\Doyle\Documents\Soccer\Images\U-8-10\Dribble-Sh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yle\Documents\Soccer\Images\U-8-10\Dribble-Shiel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9142" cy="1471041"/>
                          </a:xfrm>
                          <a:prstGeom prst="rect">
                            <a:avLst/>
                          </a:prstGeom>
                          <a:noFill/>
                          <a:ln>
                            <a:noFill/>
                          </a:ln>
                        </pic:spPr>
                      </pic:pic>
                    </a:graphicData>
                  </a:graphic>
                </wp:inline>
              </w:drawing>
            </w:r>
          </w:p>
          <w:p w:rsidR="00E56E2C" w:rsidRDefault="00E56E2C" w:rsidP="008564D2"/>
        </w:tc>
        <w:tc>
          <w:tcPr>
            <w:tcW w:w="3643" w:type="dxa"/>
          </w:tcPr>
          <w:p w:rsidR="00E56E2C" w:rsidRDefault="00AC5F51" w:rsidP="008564D2">
            <w:r>
              <w:t>Pairs, one ball</w:t>
            </w:r>
            <w:r w:rsidR="00714D32">
              <w:t>.</w:t>
            </w:r>
          </w:p>
          <w:p w:rsidR="00AC5F51" w:rsidRDefault="00AC5F51" w:rsidP="008564D2">
            <w:r>
              <w:t>Leader dribbles and tries to keep “shadow” from stealing ball.  If ball stolen, roles reverse.</w:t>
            </w:r>
          </w:p>
          <w:p w:rsidR="00AC5F51" w:rsidRDefault="00AC5F51" w:rsidP="008564D2">
            <w:r>
              <w:t>60-90 seconds, switch roles if they haven’t</w:t>
            </w:r>
            <w:r w:rsidR="00714D32">
              <w:t>.</w:t>
            </w:r>
          </w:p>
          <w:p w:rsidR="00AC5F51" w:rsidRDefault="00AC5F51" w:rsidP="008564D2"/>
          <w:p w:rsidR="00AC5F51" w:rsidRDefault="00AC5F51" w:rsidP="008564D2">
            <w:pPr>
              <w:rPr>
                <w:b/>
                <w:i/>
              </w:rPr>
            </w:pPr>
            <w:r w:rsidRPr="00AC5F51">
              <w:rPr>
                <w:b/>
                <w:i/>
              </w:rPr>
              <w:t>Progressions</w:t>
            </w:r>
          </w:p>
          <w:p w:rsidR="00AC5F51" w:rsidRPr="004C3B3A" w:rsidRDefault="004C3B3A" w:rsidP="008564D2">
            <w:r w:rsidRPr="004C3B3A">
              <w:t>Left\Right foot only</w:t>
            </w:r>
            <w:r w:rsidR="00714D32">
              <w:t>.</w:t>
            </w:r>
          </w:p>
        </w:tc>
        <w:tc>
          <w:tcPr>
            <w:tcW w:w="2614" w:type="dxa"/>
          </w:tcPr>
          <w:p w:rsidR="00E56E2C" w:rsidRDefault="00AC5F51" w:rsidP="008564D2">
            <w:r>
              <w:t>Use foot away from defender to dribble</w:t>
            </w:r>
            <w:r w:rsidR="00714D32">
              <w:t>.</w:t>
            </w:r>
          </w:p>
          <w:p w:rsidR="00111BB1" w:rsidRDefault="00111BB1" w:rsidP="008564D2">
            <w:r>
              <w:t>Body sideway on defender.</w:t>
            </w:r>
          </w:p>
          <w:p w:rsidR="00111BB1" w:rsidRDefault="00111BB1" w:rsidP="008564D2">
            <w:r>
              <w:t>Knees bent.</w:t>
            </w:r>
          </w:p>
          <w:p w:rsidR="00AC5F51" w:rsidRDefault="00AC5F51" w:rsidP="008564D2">
            <w:r>
              <w:t>Change of speed</w:t>
            </w:r>
            <w:r w:rsidR="00714D32">
              <w:t>.</w:t>
            </w:r>
          </w:p>
          <w:p w:rsidR="00AC5F51" w:rsidRDefault="00AC5F51" w:rsidP="008564D2">
            <w:r>
              <w:t>Keep ball close</w:t>
            </w:r>
            <w:r w:rsidR="00714D32">
              <w:t>.</w:t>
            </w:r>
          </w:p>
        </w:tc>
      </w:tr>
      <w:tr w:rsidR="00E56E2C" w:rsidRPr="0097615B" w:rsidTr="008564D2">
        <w:tc>
          <w:tcPr>
            <w:tcW w:w="3319" w:type="dxa"/>
          </w:tcPr>
          <w:p w:rsidR="00E56E2C" w:rsidRPr="0097615B" w:rsidRDefault="00E56E2C" w:rsidP="008564D2">
            <w:pPr>
              <w:rPr>
                <w:b/>
              </w:rPr>
            </w:pPr>
            <w:r>
              <w:rPr>
                <w:b/>
              </w:rPr>
              <w:t>Knockout</w:t>
            </w:r>
          </w:p>
        </w:tc>
        <w:tc>
          <w:tcPr>
            <w:tcW w:w="3643" w:type="dxa"/>
          </w:tcPr>
          <w:p w:rsidR="00E56E2C" w:rsidRPr="0097615B" w:rsidRDefault="00E56E2C" w:rsidP="008564D2">
            <w:pPr>
              <w:rPr>
                <w:b/>
              </w:rPr>
            </w:pPr>
            <w:r w:rsidRPr="0097615B">
              <w:rPr>
                <w:b/>
              </w:rPr>
              <w:t>Description</w:t>
            </w:r>
          </w:p>
        </w:tc>
        <w:tc>
          <w:tcPr>
            <w:tcW w:w="2614" w:type="dxa"/>
          </w:tcPr>
          <w:p w:rsidR="00E56E2C" w:rsidRPr="0097615B" w:rsidRDefault="00E56E2C" w:rsidP="008564D2">
            <w:pPr>
              <w:rPr>
                <w:b/>
              </w:rPr>
            </w:pPr>
            <w:r w:rsidRPr="0097615B">
              <w:rPr>
                <w:b/>
              </w:rPr>
              <w:t>Coaching Points</w:t>
            </w:r>
          </w:p>
        </w:tc>
      </w:tr>
      <w:tr w:rsidR="00E56E2C" w:rsidTr="008564D2">
        <w:tc>
          <w:tcPr>
            <w:tcW w:w="3319" w:type="dxa"/>
          </w:tcPr>
          <w:p w:rsidR="00E56E2C" w:rsidRDefault="00E56E2C" w:rsidP="008564D2">
            <w:r>
              <w:rPr>
                <w:noProof/>
              </w:rPr>
              <w:drawing>
                <wp:inline distT="0" distB="0" distL="0" distR="0" wp14:anchorId="796E613E" wp14:editId="1A9588C7">
                  <wp:extent cx="1897092" cy="1431758"/>
                  <wp:effectExtent l="0" t="0" r="8255" b="0"/>
                  <wp:docPr id="23" name="Picture 23" descr="C:\Users\Doyle\Documents\Soccer\Images\U5-6\Knock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yle\Documents\Soccer\Images\U5-6\Knockou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189" cy="1432586"/>
                          </a:xfrm>
                          <a:prstGeom prst="rect">
                            <a:avLst/>
                          </a:prstGeom>
                          <a:noFill/>
                          <a:ln>
                            <a:noFill/>
                          </a:ln>
                        </pic:spPr>
                      </pic:pic>
                    </a:graphicData>
                  </a:graphic>
                </wp:inline>
              </w:drawing>
            </w:r>
          </w:p>
          <w:p w:rsidR="00E56E2C" w:rsidRDefault="00E56E2C" w:rsidP="008564D2"/>
        </w:tc>
        <w:tc>
          <w:tcPr>
            <w:tcW w:w="3643" w:type="dxa"/>
          </w:tcPr>
          <w:p w:rsidR="00AC5F51" w:rsidRDefault="00AC5F51" w:rsidP="00AC5F51">
            <w:r>
              <w:t>All kids with ball, dribbling</w:t>
            </w:r>
            <w:r w:rsidR="00714D32">
              <w:t>.</w:t>
            </w:r>
          </w:p>
          <w:p w:rsidR="00AC5F51" w:rsidRDefault="00AC5F51" w:rsidP="00AC5F51">
            <w:r>
              <w:t>Try to knock ball out</w:t>
            </w:r>
            <w:r w:rsidR="00714D32">
              <w:t>.</w:t>
            </w:r>
          </w:p>
          <w:p w:rsidR="00AC5F51" w:rsidRDefault="00AC5F51" w:rsidP="00AC5F51">
            <w:r>
              <w:t>If knocked out, perform simple task (3 jumping jacks) then reenter game.</w:t>
            </w:r>
          </w:p>
          <w:p w:rsidR="00AC5F51" w:rsidRDefault="00AC5F51" w:rsidP="00AC5F51"/>
          <w:p w:rsidR="00AC5F51" w:rsidRPr="00AA1378" w:rsidRDefault="00AC5F51" w:rsidP="00AC5F51">
            <w:pPr>
              <w:rPr>
                <w:b/>
                <w:i/>
              </w:rPr>
            </w:pPr>
            <w:r w:rsidRPr="00AA1378">
              <w:rPr>
                <w:b/>
                <w:i/>
              </w:rPr>
              <w:t>Prog</w:t>
            </w:r>
            <w:r w:rsidR="00C102DB">
              <w:rPr>
                <w:b/>
                <w:i/>
              </w:rPr>
              <w:t>r</w:t>
            </w:r>
            <w:r w:rsidRPr="00AA1378">
              <w:rPr>
                <w:b/>
                <w:i/>
              </w:rPr>
              <w:t>essions</w:t>
            </w:r>
          </w:p>
          <w:p w:rsidR="00E56E2C" w:rsidRDefault="00AC5F51" w:rsidP="00AC5F51">
            <w:r>
              <w:t>Introduce “shielding” (using body) to protect ball</w:t>
            </w:r>
            <w:r w:rsidR="00C102DB">
              <w:t>.</w:t>
            </w:r>
          </w:p>
        </w:tc>
        <w:tc>
          <w:tcPr>
            <w:tcW w:w="2614" w:type="dxa"/>
          </w:tcPr>
          <w:p w:rsidR="00AC5F51" w:rsidRDefault="00AC5F51" w:rsidP="00AC5F51">
            <w:r>
              <w:t>Eyes up</w:t>
            </w:r>
            <w:r w:rsidR="00714D32">
              <w:t>.</w:t>
            </w:r>
          </w:p>
          <w:p w:rsidR="00AC5F51" w:rsidRDefault="00AC5F51" w:rsidP="00AC5F51">
            <w:r>
              <w:t>Use moves, change of speed to get away</w:t>
            </w:r>
            <w:r w:rsidR="00714D32">
              <w:t>.</w:t>
            </w:r>
            <w:r>
              <w:t xml:space="preserve"> </w:t>
            </w:r>
          </w:p>
          <w:p w:rsidR="00AC5F51" w:rsidRDefault="00AC5F51" w:rsidP="00AC5F51">
            <w:r>
              <w:t>Use body\bottom to shield ball from opponent</w:t>
            </w:r>
            <w:r w:rsidR="00714D32">
              <w:t>.</w:t>
            </w:r>
          </w:p>
          <w:p w:rsidR="00E56E2C" w:rsidRDefault="00E56E2C" w:rsidP="008564D2"/>
        </w:tc>
      </w:tr>
      <w:tr w:rsidR="00CB64B7" w:rsidTr="008564D2">
        <w:tc>
          <w:tcPr>
            <w:tcW w:w="3319" w:type="dxa"/>
          </w:tcPr>
          <w:p w:rsidR="00CB64B7" w:rsidRPr="008D0F7D" w:rsidRDefault="00CB64B7" w:rsidP="008564D2">
            <w:pPr>
              <w:rPr>
                <w:b/>
                <w:noProof/>
              </w:rPr>
            </w:pPr>
            <w:r w:rsidRPr="008D0F7D">
              <w:rPr>
                <w:b/>
                <w:noProof/>
              </w:rPr>
              <w:t>Gave 5 v 5</w:t>
            </w:r>
          </w:p>
        </w:tc>
        <w:tc>
          <w:tcPr>
            <w:tcW w:w="3643" w:type="dxa"/>
          </w:tcPr>
          <w:p w:rsidR="00CB64B7" w:rsidRDefault="00CB64B7" w:rsidP="008564D2"/>
        </w:tc>
        <w:tc>
          <w:tcPr>
            <w:tcW w:w="2614" w:type="dxa"/>
          </w:tcPr>
          <w:p w:rsidR="00CB64B7" w:rsidRDefault="00FE13A7" w:rsidP="008564D2">
            <w:r w:rsidRPr="0097615B">
              <w:rPr>
                <w:b/>
              </w:rPr>
              <w:t>Coaching Points</w:t>
            </w:r>
          </w:p>
        </w:tc>
      </w:tr>
    </w:tbl>
    <w:p w:rsidR="00E56E2C" w:rsidRDefault="00E56E2C" w:rsidP="00261008">
      <w:pPr>
        <w:spacing w:after="120"/>
        <w:ind w:left="288"/>
        <w:rPr>
          <w:rFonts w:cstheme="minorHAnsi"/>
          <w:bCs/>
        </w:rPr>
      </w:pPr>
    </w:p>
    <w:p w:rsidR="00E56E2C" w:rsidRDefault="00E56E2C" w:rsidP="00261008">
      <w:pPr>
        <w:spacing w:after="120"/>
        <w:ind w:left="288"/>
        <w:rPr>
          <w:rFonts w:cstheme="minorHAnsi"/>
          <w:bCs/>
        </w:rPr>
      </w:pPr>
    </w:p>
    <w:p w:rsidR="00E56E2C" w:rsidRDefault="00E56E2C" w:rsidP="00261008">
      <w:pPr>
        <w:spacing w:after="120"/>
        <w:ind w:left="288"/>
        <w:rPr>
          <w:rFonts w:cstheme="minorHAnsi"/>
          <w:bCs/>
        </w:rPr>
      </w:pPr>
    </w:p>
    <w:p w:rsidR="00E56E2C" w:rsidRDefault="00E56E2C" w:rsidP="00261008">
      <w:pPr>
        <w:spacing w:after="120"/>
        <w:ind w:left="288"/>
        <w:rPr>
          <w:rFonts w:cstheme="minorHAnsi"/>
          <w:bCs/>
        </w:rPr>
      </w:pPr>
    </w:p>
    <w:p w:rsidR="005808A8" w:rsidRDefault="005808A8" w:rsidP="00E56E2C">
      <w:pPr>
        <w:spacing w:after="120"/>
        <w:ind w:left="288"/>
        <w:rPr>
          <w:rFonts w:cstheme="minorHAnsi"/>
          <w:bCs/>
        </w:rPr>
      </w:pPr>
    </w:p>
    <w:p w:rsidR="00E56E2C" w:rsidRPr="00E56E2C" w:rsidRDefault="00E56E2C" w:rsidP="00E56E2C">
      <w:pPr>
        <w:spacing w:after="120"/>
        <w:ind w:left="288"/>
        <w:rPr>
          <w:rFonts w:cstheme="minorHAnsi"/>
          <w:b/>
          <w:bCs/>
          <w:sz w:val="32"/>
          <w:szCs w:val="32"/>
        </w:rPr>
      </w:pPr>
      <w:r w:rsidRPr="00E56E2C">
        <w:rPr>
          <w:rFonts w:cstheme="minorHAnsi"/>
          <w:b/>
          <w:bCs/>
          <w:sz w:val="32"/>
          <w:szCs w:val="32"/>
        </w:rPr>
        <w:t>U</w:t>
      </w:r>
      <w:r w:rsidR="000C4FB9">
        <w:rPr>
          <w:rFonts w:cstheme="minorHAnsi"/>
          <w:b/>
          <w:bCs/>
          <w:sz w:val="32"/>
          <w:szCs w:val="32"/>
        </w:rPr>
        <w:t>8-U10</w:t>
      </w:r>
      <w:r w:rsidRPr="00E56E2C">
        <w:rPr>
          <w:rFonts w:cstheme="minorHAnsi"/>
          <w:b/>
          <w:bCs/>
          <w:sz w:val="32"/>
          <w:szCs w:val="32"/>
        </w:rPr>
        <w:t xml:space="preserve"> Activities</w:t>
      </w:r>
      <w:r w:rsidR="00DF0AA9">
        <w:rPr>
          <w:rFonts w:cstheme="minorHAnsi"/>
          <w:b/>
          <w:bCs/>
          <w:sz w:val="32"/>
          <w:szCs w:val="32"/>
        </w:rPr>
        <w:t xml:space="preserve"> - Passing</w:t>
      </w:r>
    </w:p>
    <w:tbl>
      <w:tblPr>
        <w:tblStyle w:val="TableGrid"/>
        <w:tblW w:w="0" w:type="auto"/>
        <w:tblLook w:val="04A0" w:firstRow="1" w:lastRow="0" w:firstColumn="1" w:lastColumn="0" w:noHBand="0" w:noVBand="1"/>
      </w:tblPr>
      <w:tblGrid>
        <w:gridCol w:w="3319"/>
        <w:gridCol w:w="3643"/>
        <w:gridCol w:w="2614"/>
      </w:tblGrid>
      <w:tr w:rsidR="00486257" w:rsidTr="00486257">
        <w:trPr>
          <w:trHeight w:val="278"/>
        </w:trPr>
        <w:tc>
          <w:tcPr>
            <w:tcW w:w="3319" w:type="dxa"/>
          </w:tcPr>
          <w:p w:rsidR="00486257" w:rsidRPr="00CB64B7" w:rsidRDefault="00CB64B7" w:rsidP="008564D2">
            <w:pPr>
              <w:rPr>
                <w:b/>
                <w:noProof/>
              </w:rPr>
            </w:pPr>
            <w:r w:rsidRPr="00CB64B7">
              <w:rPr>
                <w:b/>
                <w:noProof/>
              </w:rPr>
              <w:t>Sequence Passing</w:t>
            </w:r>
          </w:p>
        </w:tc>
        <w:tc>
          <w:tcPr>
            <w:tcW w:w="3643" w:type="dxa"/>
          </w:tcPr>
          <w:p w:rsidR="00486257" w:rsidRDefault="004E034E" w:rsidP="008564D2">
            <w:r w:rsidRPr="0097615B">
              <w:rPr>
                <w:b/>
              </w:rPr>
              <w:t>Description</w:t>
            </w:r>
          </w:p>
        </w:tc>
        <w:tc>
          <w:tcPr>
            <w:tcW w:w="2614" w:type="dxa"/>
          </w:tcPr>
          <w:p w:rsidR="00486257" w:rsidRDefault="00FE13A7" w:rsidP="008564D2">
            <w:r w:rsidRPr="0097615B">
              <w:rPr>
                <w:b/>
              </w:rPr>
              <w:t>Coaching Points</w:t>
            </w:r>
          </w:p>
        </w:tc>
      </w:tr>
      <w:tr w:rsidR="00E56E2C" w:rsidTr="008564D2">
        <w:trPr>
          <w:trHeight w:val="2573"/>
        </w:trPr>
        <w:tc>
          <w:tcPr>
            <w:tcW w:w="3319" w:type="dxa"/>
          </w:tcPr>
          <w:p w:rsidR="00E56E2C" w:rsidRDefault="00CB64B7" w:rsidP="008564D2">
            <w:r>
              <w:rPr>
                <w:noProof/>
              </w:rPr>
              <w:drawing>
                <wp:inline distT="0" distB="0" distL="0" distR="0" wp14:anchorId="4BAD240B" wp14:editId="4C4C9914">
                  <wp:extent cx="1881150" cy="1419727"/>
                  <wp:effectExtent l="0" t="0" r="5080" b="9525"/>
                  <wp:docPr id="58" name="Picture 58" descr="C:\Users\Doyle\Documents\Soccer\Images\U-8-10\Sequence Pa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yle\Documents\Soccer\Images\U-8-10\Sequence Passi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1175" cy="1419746"/>
                          </a:xfrm>
                          <a:prstGeom prst="rect">
                            <a:avLst/>
                          </a:prstGeom>
                          <a:noFill/>
                          <a:ln>
                            <a:noFill/>
                          </a:ln>
                        </pic:spPr>
                      </pic:pic>
                    </a:graphicData>
                  </a:graphic>
                </wp:inline>
              </w:drawing>
            </w:r>
          </w:p>
        </w:tc>
        <w:tc>
          <w:tcPr>
            <w:tcW w:w="3643" w:type="dxa"/>
          </w:tcPr>
          <w:p w:rsidR="00065E0A" w:rsidRDefault="00065E0A" w:rsidP="008564D2">
            <w:r>
              <w:t>All Players numbered sequentially,</w:t>
            </w:r>
          </w:p>
          <w:p w:rsidR="00065E0A" w:rsidRDefault="00065E0A" w:rsidP="008564D2">
            <w:r>
              <w:t xml:space="preserve">1 ball.  #1 passes to #2, #2 passes to </w:t>
            </w:r>
            <w:r w:rsidR="00313155">
              <w:t>#</w:t>
            </w:r>
            <w:r>
              <w:t>3 etc.  Last # passes to #1.</w:t>
            </w:r>
          </w:p>
          <w:p w:rsidR="00065E0A" w:rsidRPr="00D92BE2" w:rsidRDefault="00065E0A" w:rsidP="008564D2">
            <w:pPr>
              <w:rPr>
                <w:u w:val="single"/>
              </w:rPr>
            </w:pPr>
            <w:r w:rsidRPr="00D92BE2">
              <w:rPr>
                <w:u w:val="single"/>
              </w:rPr>
              <w:t>Everyone moving all the time.</w:t>
            </w:r>
          </w:p>
          <w:p w:rsidR="00065E0A" w:rsidRDefault="00065E0A" w:rsidP="008564D2"/>
          <w:p w:rsidR="00065E0A" w:rsidRDefault="00065E0A" w:rsidP="008564D2"/>
          <w:p w:rsidR="00065E0A" w:rsidRPr="00065E0A" w:rsidRDefault="00065E0A" w:rsidP="008564D2">
            <w:pPr>
              <w:rPr>
                <w:b/>
                <w:i/>
              </w:rPr>
            </w:pPr>
            <w:r w:rsidRPr="00065E0A">
              <w:rPr>
                <w:b/>
                <w:i/>
              </w:rPr>
              <w:t>Progressions</w:t>
            </w:r>
          </w:p>
          <w:p w:rsidR="00065E0A" w:rsidRDefault="00313155" w:rsidP="008564D2">
            <w:r>
              <w:t>Add second ball.</w:t>
            </w:r>
          </w:p>
          <w:p w:rsidR="00065E0A" w:rsidRDefault="00065E0A" w:rsidP="008564D2">
            <w:r>
              <w:t>Add time limit to 3 complete circuits</w:t>
            </w:r>
            <w:r w:rsidR="00313155">
              <w:t>.</w:t>
            </w:r>
          </w:p>
          <w:p w:rsidR="00065E0A" w:rsidRDefault="00065E0A" w:rsidP="008564D2"/>
        </w:tc>
        <w:tc>
          <w:tcPr>
            <w:tcW w:w="2614" w:type="dxa"/>
          </w:tcPr>
          <w:p w:rsidR="00065E0A" w:rsidRDefault="00065E0A" w:rsidP="008564D2">
            <w:r>
              <w:t>Inside of foot</w:t>
            </w:r>
            <w:r w:rsidR="00714D32">
              <w:t>.</w:t>
            </w:r>
          </w:p>
          <w:p w:rsidR="00E56E2C" w:rsidRDefault="00065E0A" w:rsidP="008564D2">
            <w:r>
              <w:t>Accuracy of pass</w:t>
            </w:r>
            <w:r w:rsidR="00714D32">
              <w:t>.</w:t>
            </w:r>
          </w:p>
          <w:p w:rsidR="00065E0A" w:rsidRDefault="00D92BE2" w:rsidP="00D92BE2">
            <w:r>
              <w:t xml:space="preserve">Belly button </w:t>
            </w:r>
            <w:r w:rsidR="00065E0A">
              <w:t xml:space="preserve">pointing </w:t>
            </w:r>
            <w:r>
              <w:t>to target</w:t>
            </w:r>
            <w:r w:rsidR="00065E0A">
              <w:t>.</w:t>
            </w:r>
          </w:p>
          <w:p w:rsidR="00D92BE2" w:rsidRDefault="00D92BE2" w:rsidP="00D92BE2">
            <w:r>
              <w:t>Can players think in advance?</w:t>
            </w:r>
          </w:p>
        </w:tc>
      </w:tr>
      <w:tr w:rsidR="00E56E2C" w:rsidRPr="0097615B" w:rsidTr="008564D2">
        <w:tc>
          <w:tcPr>
            <w:tcW w:w="3319" w:type="dxa"/>
          </w:tcPr>
          <w:p w:rsidR="00E56E2C" w:rsidRPr="0097615B" w:rsidRDefault="00CB64B7" w:rsidP="008564D2">
            <w:pPr>
              <w:rPr>
                <w:b/>
              </w:rPr>
            </w:pPr>
            <w:r>
              <w:rPr>
                <w:b/>
              </w:rPr>
              <w:t>Gates Passing</w:t>
            </w:r>
          </w:p>
        </w:tc>
        <w:tc>
          <w:tcPr>
            <w:tcW w:w="3643" w:type="dxa"/>
          </w:tcPr>
          <w:p w:rsidR="00E56E2C" w:rsidRPr="0097615B" w:rsidRDefault="00E56E2C" w:rsidP="008564D2">
            <w:pPr>
              <w:rPr>
                <w:b/>
              </w:rPr>
            </w:pPr>
            <w:r w:rsidRPr="0097615B">
              <w:rPr>
                <w:b/>
              </w:rPr>
              <w:t>Description</w:t>
            </w:r>
          </w:p>
        </w:tc>
        <w:tc>
          <w:tcPr>
            <w:tcW w:w="2614" w:type="dxa"/>
          </w:tcPr>
          <w:p w:rsidR="00E56E2C" w:rsidRPr="0097615B" w:rsidRDefault="00E56E2C" w:rsidP="008564D2">
            <w:pPr>
              <w:rPr>
                <w:b/>
              </w:rPr>
            </w:pPr>
            <w:r w:rsidRPr="0097615B">
              <w:rPr>
                <w:b/>
              </w:rPr>
              <w:t>Coaching Points</w:t>
            </w:r>
          </w:p>
        </w:tc>
      </w:tr>
      <w:tr w:rsidR="00E56E2C" w:rsidTr="008564D2">
        <w:trPr>
          <w:trHeight w:val="2384"/>
        </w:trPr>
        <w:tc>
          <w:tcPr>
            <w:tcW w:w="3319" w:type="dxa"/>
          </w:tcPr>
          <w:p w:rsidR="00E56E2C" w:rsidRDefault="00CB64B7" w:rsidP="008564D2">
            <w:r>
              <w:rPr>
                <w:noProof/>
              </w:rPr>
              <w:drawing>
                <wp:inline distT="0" distB="0" distL="0" distR="0" wp14:anchorId="7221ADD9" wp14:editId="11174CCE">
                  <wp:extent cx="1888958" cy="1425620"/>
                  <wp:effectExtent l="0" t="0" r="0" b="3175"/>
                  <wp:docPr id="59" name="Picture 59" descr="C:\Users\Doyle\Documents\Soccer\Images\U-8-10\Gates Pa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yle\Documents\Soccer\Images\U-8-10\Gates Passin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8983" cy="1425639"/>
                          </a:xfrm>
                          <a:prstGeom prst="rect">
                            <a:avLst/>
                          </a:prstGeom>
                          <a:noFill/>
                          <a:ln>
                            <a:noFill/>
                          </a:ln>
                        </pic:spPr>
                      </pic:pic>
                    </a:graphicData>
                  </a:graphic>
                </wp:inline>
              </w:drawing>
            </w:r>
          </w:p>
          <w:p w:rsidR="00E56E2C" w:rsidRDefault="00E56E2C" w:rsidP="008564D2"/>
        </w:tc>
        <w:tc>
          <w:tcPr>
            <w:tcW w:w="3643" w:type="dxa"/>
          </w:tcPr>
          <w:p w:rsidR="00E56E2C" w:rsidRDefault="00D92BE2" w:rsidP="008564D2">
            <w:r>
              <w:t>Players in pairs, 1</w:t>
            </w:r>
            <w:r w:rsidR="00065E0A">
              <w:t xml:space="preserve"> ball</w:t>
            </w:r>
            <w:r w:rsidR="00714D32">
              <w:t>.</w:t>
            </w:r>
          </w:p>
          <w:p w:rsidR="00065E0A" w:rsidRDefault="00065E0A" w:rsidP="008564D2">
            <w:r>
              <w:t>Passing to each other through gates</w:t>
            </w:r>
            <w:r w:rsidR="00714D32">
              <w:t>.</w:t>
            </w:r>
          </w:p>
          <w:p w:rsidR="00065E0A" w:rsidRDefault="00065E0A" w:rsidP="008564D2"/>
          <w:p w:rsidR="00065E0A" w:rsidRDefault="00065E0A" w:rsidP="008564D2"/>
          <w:p w:rsidR="00065E0A" w:rsidRDefault="00065E0A" w:rsidP="008564D2"/>
          <w:p w:rsidR="00065E0A" w:rsidRDefault="00065E0A" w:rsidP="008564D2">
            <w:pPr>
              <w:rPr>
                <w:b/>
                <w:i/>
              </w:rPr>
            </w:pPr>
            <w:r w:rsidRPr="00065E0A">
              <w:rPr>
                <w:b/>
                <w:i/>
              </w:rPr>
              <w:t>Progressions</w:t>
            </w:r>
          </w:p>
          <w:p w:rsidR="00065E0A" w:rsidRDefault="00065E0A" w:rsidP="008564D2">
            <w:r w:rsidRPr="00065E0A">
              <w:t>Time limit, can they beat previous score?</w:t>
            </w:r>
            <w:r w:rsidR="00907DF3">
              <w:t xml:space="preserve">  Must go to different gates.</w:t>
            </w:r>
          </w:p>
          <w:p w:rsidR="00065E0A" w:rsidRPr="00065E0A" w:rsidRDefault="00065E0A" w:rsidP="008564D2">
            <w:r>
              <w:t>Left\Right foot only</w:t>
            </w:r>
            <w:r w:rsidR="00313155">
              <w:t>.</w:t>
            </w:r>
          </w:p>
        </w:tc>
        <w:tc>
          <w:tcPr>
            <w:tcW w:w="2614" w:type="dxa"/>
          </w:tcPr>
          <w:p w:rsidR="00E56E2C" w:rsidRDefault="00065E0A" w:rsidP="008564D2">
            <w:r>
              <w:t>Inside of foot</w:t>
            </w:r>
            <w:r w:rsidR="00BB3590">
              <w:t xml:space="preserve"> to pass</w:t>
            </w:r>
            <w:r w:rsidR="00714D32">
              <w:t>.</w:t>
            </w:r>
          </w:p>
          <w:p w:rsidR="00065E0A" w:rsidRDefault="00065E0A" w:rsidP="008564D2">
            <w:r>
              <w:t>Toes up, ankle locked</w:t>
            </w:r>
            <w:r w:rsidR="00714D32">
              <w:t>.</w:t>
            </w:r>
          </w:p>
          <w:p w:rsidR="00065E0A" w:rsidRDefault="00065E0A" w:rsidP="008564D2">
            <w:r>
              <w:t xml:space="preserve">Belly button pointing </w:t>
            </w:r>
            <w:r w:rsidR="00D92BE2">
              <w:t>to target</w:t>
            </w:r>
            <w:r w:rsidR="00714D32">
              <w:t>.</w:t>
            </w:r>
          </w:p>
          <w:p w:rsidR="00065E0A" w:rsidRDefault="00065E0A" w:rsidP="008564D2">
            <w:r>
              <w:t>Pace of pass</w:t>
            </w:r>
            <w:r w:rsidR="00714D32">
              <w:t>.</w:t>
            </w:r>
          </w:p>
        </w:tc>
      </w:tr>
      <w:tr w:rsidR="00E56E2C" w:rsidRPr="0097615B" w:rsidTr="008564D2">
        <w:tc>
          <w:tcPr>
            <w:tcW w:w="3319" w:type="dxa"/>
          </w:tcPr>
          <w:p w:rsidR="00E56E2C" w:rsidRPr="0097615B" w:rsidRDefault="00CB64B7" w:rsidP="008564D2">
            <w:pPr>
              <w:rPr>
                <w:b/>
              </w:rPr>
            </w:pPr>
            <w:r>
              <w:rPr>
                <w:b/>
              </w:rPr>
              <w:t>Bullseye</w:t>
            </w:r>
          </w:p>
        </w:tc>
        <w:tc>
          <w:tcPr>
            <w:tcW w:w="3643" w:type="dxa"/>
          </w:tcPr>
          <w:p w:rsidR="00E56E2C" w:rsidRPr="0097615B" w:rsidRDefault="00E56E2C" w:rsidP="008564D2">
            <w:pPr>
              <w:rPr>
                <w:b/>
              </w:rPr>
            </w:pPr>
            <w:r w:rsidRPr="0097615B">
              <w:rPr>
                <w:b/>
              </w:rPr>
              <w:t>Description</w:t>
            </w:r>
          </w:p>
        </w:tc>
        <w:tc>
          <w:tcPr>
            <w:tcW w:w="2614" w:type="dxa"/>
          </w:tcPr>
          <w:p w:rsidR="00E56E2C" w:rsidRPr="0097615B" w:rsidRDefault="00E56E2C" w:rsidP="008564D2">
            <w:pPr>
              <w:rPr>
                <w:b/>
              </w:rPr>
            </w:pPr>
            <w:r w:rsidRPr="0097615B">
              <w:rPr>
                <w:b/>
              </w:rPr>
              <w:t>Coaching Points</w:t>
            </w:r>
          </w:p>
        </w:tc>
      </w:tr>
      <w:tr w:rsidR="00E56E2C" w:rsidTr="008564D2">
        <w:tc>
          <w:tcPr>
            <w:tcW w:w="3319" w:type="dxa"/>
          </w:tcPr>
          <w:p w:rsidR="00E56E2C" w:rsidRDefault="00CB64B7" w:rsidP="008564D2">
            <w:r>
              <w:rPr>
                <w:noProof/>
              </w:rPr>
              <w:drawing>
                <wp:inline distT="0" distB="0" distL="0" distR="0" wp14:anchorId="1A47A612" wp14:editId="49BAB391">
                  <wp:extent cx="1881149" cy="1419726"/>
                  <wp:effectExtent l="0" t="0" r="5080" b="9525"/>
                  <wp:docPr id="57" name="Picture 57" descr="C:\Users\Doyle\Documents\Soccer\Images\U-8-10\Bulls 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yle\Documents\Soccer\Images\U-8-10\Bulls Ey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339" cy="1426662"/>
                          </a:xfrm>
                          <a:prstGeom prst="rect">
                            <a:avLst/>
                          </a:prstGeom>
                          <a:noFill/>
                          <a:ln>
                            <a:noFill/>
                          </a:ln>
                        </pic:spPr>
                      </pic:pic>
                    </a:graphicData>
                  </a:graphic>
                </wp:inline>
              </w:drawing>
            </w:r>
          </w:p>
          <w:p w:rsidR="00E56E2C" w:rsidRDefault="00E56E2C" w:rsidP="008564D2"/>
        </w:tc>
        <w:tc>
          <w:tcPr>
            <w:tcW w:w="3643" w:type="dxa"/>
          </w:tcPr>
          <w:p w:rsidR="00907DF3" w:rsidRDefault="00907DF3" w:rsidP="008564D2">
            <w:r>
              <w:t>2 teams, 1 ball, collection of balls at coach’s feet.</w:t>
            </w:r>
          </w:p>
          <w:p w:rsidR="00907DF3" w:rsidRDefault="00907DF3" w:rsidP="008564D2">
            <w:r>
              <w:t>2 balls on cones with small circle of cones around.</w:t>
            </w:r>
          </w:p>
          <w:p w:rsidR="00907DF3" w:rsidRDefault="00907DF3" w:rsidP="008564D2">
            <w:r>
              <w:t xml:space="preserve">Teams score by knocking ball off cone. </w:t>
            </w:r>
            <w:r w:rsidRPr="00C102DB">
              <w:rPr>
                <w:u w:val="single"/>
              </w:rPr>
              <w:t>Players may not enter circle.</w:t>
            </w:r>
          </w:p>
          <w:p w:rsidR="00907DF3" w:rsidRDefault="00D92BE2" w:rsidP="008564D2">
            <w:pPr>
              <w:rPr>
                <w:b/>
                <w:i/>
              </w:rPr>
            </w:pPr>
            <w:r w:rsidRPr="00D92BE2">
              <w:rPr>
                <w:b/>
                <w:i/>
              </w:rPr>
              <w:t>Progressions</w:t>
            </w:r>
          </w:p>
          <w:p w:rsidR="00D92BE2" w:rsidRPr="00D92BE2" w:rsidRDefault="00D92BE2" w:rsidP="008564D2">
            <w:r w:rsidRPr="00D92BE2">
              <w:t>Limit # of touch</w:t>
            </w:r>
            <w:r>
              <w:t>e</w:t>
            </w:r>
            <w:r w:rsidRPr="00D92BE2">
              <w:t>s</w:t>
            </w:r>
            <w:r w:rsidR="00313155">
              <w:t xml:space="preserve"> each player can have</w:t>
            </w:r>
            <w:r>
              <w:t>.</w:t>
            </w:r>
          </w:p>
          <w:p w:rsidR="00D92BE2" w:rsidRPr="00D92BE2" w:rsidRDefault="00D92BE2" w:rsidP="008564D2">
            <w:pPr>
              <w:rPr>
                <w:b/>
                <w:i/>
              </w:rPr>
            </w:pPr>
            <w:r w:rsidRPr="00D92BE2">
              <w:t>Make space smaller</w:t>
            </w:r>
            <w:r>
              <w:t>.</w:t>
            </w:r>
          </w:p>
        </w:tc>
        <w:tc>
          <w:tcPr>
            <w:tcW w:w="2614" w:type="dxa"/>
          </w:tcPr>
          <w:p w:rsidR="00E56E2C" w:rsidRDefault="00907DF3" w:rsidP="008564D2">
            <w:r>
              <w:t>Passing to teammates</w:t>
            </w:r>
            <w:r w:rsidR="00714D32">
              <w:t>.</w:t>
            </w:r>
          </w:p>
          <w:p w:rsidR="00907DF3" w:rsidRDefault="00907DF3" w:rsidP="008564D2">
            <w:r>
              <w:t>Toes up, ankle locked</w:t>
            </w:r>
            <w:r w:rsidR="00714D32">
              <w:t>.</w:t>
            </w:r>
          </w:p>
          <w:p w:rsidR="00907DF3" w:rsidRDefault="00907DF3" w:rsidP="00907DF3">
            <w:r>
              <w:t>Can they recognize when area is congested and change the “point of attack” by quickly going elsewhere?</w:t>
            </w:r>
          </w:p>
        </w:tc>
      </w:tr>
      <w:tr w:rsidR="00CB64B7" w:rsidTr="008564D2">
        <w:tc>
          <w:tcPr>
            <w:tcW w:w="3319" w:type="dxa"/>
          </w:tcPr>
          <w:p w:rsidR="00CB64B7" w:rsidRPr="008D0F7D" w:rsidRDefault="00CB64B7" w:rsidP="008564D2">
            <w:pPr>
              <w:rPr>
                <w:b/>
                <w:noProof/>
              </w:rPr>
            </w:pPr>
            <w:r w:rsidRPr="008D0F7D">
              <w:rPr>
                <w:b/>
                <w:noProof/>
              </w:rPr>
              <w:t>Game 5 v 5</w:t>
            </w:r>
          </w:p>
        </w:tc>
        <w:tc>
          <w:tcPr>
            <w:tcW w:w="3643" w:type="dxa"/>
          </w:tcPr>
          <w:p w:rsidR="00CB64B7" w:rsidRDefault="00CB64B7" w:rsidP="008564D2"/>
        </w:tc>
        <w:tc>
          <w:tcPr>
            <w:tcW w:w="2614" w:type="dxa"/>
          </w:tcPr>
          <w:p w:rsidR="00CB64B7" w:rsidRDefault="00FE13A7" w:rsidP="008564D2">
            <w:r w:rsidRPr="0097615B">
              <w:rPr>
                <w:b/>
              </w:rPr>
              <w:t>Coaching Points</w:t>
            </w:r>
          </w:p>
        </w:tc>
      </w:tr>
    </w:tbl>
    <w:p w:rsidR="00E56E2C" w:rsidRDefault="00E56E2C" w:rsidP="00261008">
      <w:pPr>
        <w:spacing w:after="120"/>
        <w:ind w:left="288"/>
        <w:rPr>
          <w:rFonts w:cstheme="minorHAnsi"/>
          <w:bCs/>
        </w:rPr>
      </w:pPr>
    </w:p>
    <w:p w:rsidR="00E56E2C" w:rsidRDefault="00E56E2C" w:rsidP="00261008">
      <w:pPr>
        <w:spacing w:after="120"/>
        <w:ind w:left="288"/>
        <w:rPr>
          <w:rFonts w:cstheme="minorHAnsi"/>
          <w:bCs/>
        </w:rPr>
      </w:pPr>
    </w:p>
    <w:p w:rsidR="00E56E2C" w:rsidRDefault="00E56E2C" w:rsidP="00261008">
      <w:pPr>
        <w:spacing w:after="120"/>
        <w:ind w:left="288"/>
        <w:rPr>
          <w:rFonts w:cstheme="minorHAnsi"/>
          <w:bCs/>
        </w:rPr>
      </w:pPr>
    </w:p>
    <w:p w:rsidR="00E56E2C" w:rsidRDefault="00E56E2C" w:rsidP="00261008">
      <w:pPr>
        <w:spacing w:after="120"/>
        <w:ind w:left="288"/>
        <w:rPr>
          <w:rFonts w:cstheme="minorHAnsi"/>
          <w:bCs/>
        </w:rPr>
      </w:pPr>
    </w:p>
    <w:p w:rsidR="008D0F7D" w:rsidRPr="005808A8" w:rsidRDefault="008D0F7D" w:rsidP="00E56E2C">
      <w:pPr>
        <w:spacing w:after="120"/>
        <w:ind w:left="288"/>
        <w:rPr>
          <w:rFonts w:cstheme="minorHAnsi"/>
          <w:b/>
          <w:bCs/>
        </w:rPr>
      </w:pPr>
    </w:p>
    <w:p w:rsidR="00E56E2C" w:rsidRPr="00E56E2C" w:rsidRDefault="00E56E2C" w:rsidP="00E56E2C">
      <w:pPr>
        <w:spacing w:after="120"/>
        <w:ind w:left="288"/>
        <w:rPr>
          <w:rFonts w:cstheme="minorHAnsi"/>
          <w:b/>
          <w:bCs/>
          <w:sz w:val="32"/>
          <w:szCs w:val="32"/>
        </w:rPr>
      </w:pPr>
      <w:r w:rsidRPr="00E56E2C">
        <w:rPr>
          <w:rFonts w:cstheme="minorHAnsi"/>
          <w:b/>
          <w:bCs/>
          <w:sz w:val="32"/>
          <w:szCs w:val="32"/>
        </w:rPr>
        <w:t>U</w:t>
      </w:r>
      <w:r w:rsidR="000C4FB9">
        <w:rPr>
          <w:rFonts w:cstheme="minorHAnsi"/>
          <w:b/>
          <w:bCs/>
          <w:sz w:val="32"/>
          <w:szCs w:val="32"/>
        </w:rPr>
        <w:t>8-U10</w:t>
      </w:r>
      <w:r w:rsidRPr="00E56E2C">
        <w:rPr>
          <w:rFonts w:cstheme="minorHAnsi"/>
          <w:b/>
          <w:bCs/>
          <w:sz w:val="32"/>
          <w:szCs w:val="32"/>
        </w:rPr>
        <w:t xml:space="preserve"> Activities</w:t>
      </w:r>
      <w:r w:rsidR="00DF0AA9">
        <w:rPr>
          <w:rFonts w:cstheme="minorHAnsi"/>
          <w:b/>
          <w:bCs/>
          <w:sz w:val="32"/>
          <w:szCs w:val="32"/>
        </w:rPr>
        <w:t xml:space="preserve"> – Team-Work to goals</w:t>
      </w:r>
    </w:p>
    <w:tbl>
      <w:tblPr>
        <w:tblStyle w:val="TableGrid"/>
        <w:tblW w:w="0" w:type="auto"/>
        <w:tblLook w:val="04A0" w:firstRow="1" w:lastRow="0" w:firstColumn="1" w:lastColumn="0" w:noHBand="0" w:noVBand="1"/>
      </w:tblPr>
      <w:tblGrid>
        <w:gridCol w:w="3336"/>
        <w:gridCol w:w="3631"/>
        <w:gridCol w:w="2609"/>
      </w:tblGrid>
      <w:tr w:rsidR="00486257" w:rsidTr="00486257">
        <w:trPr>
          <w:trHeight w:val="278"/>
        </w:trPr>
        <w:tc>
          <w:tcPr>
            <w:tcW w:w="3319" w:type="dxa"/>
          </w:tcPr>
          <w:p w:rsidR="00486257" w:rsidRPr="00CB64B7" w:rsidRDefault="00CB64B7" w:rsidP="008564D2">
            <w:pPr>
              <w:rPr>
                <w:b/>
                <w:noProof/>
              </w:rPr>
            </w:pPr>
            <w:r w:rsidRPr="00CB64B7">
              <w:rPr>
                <w:b/>
                <w:noProof/>
              </w:rPr>
              <w:t>Eagles Nest</w:t>
            </w:r>
          </w:p>
        </w:tc>
        <w:tc>
          <w:tcPr>
            <w:tcW w:w="3643" w:type="dxa"/>
          </w:tcPr>
          <w:p w:rsidR="00486257" w:rsidRDefault="004E034E" w:rsidP="008564D2">
            <w:r w:rsidRPr="0097615B">
              <w:rPr>
                <w:b/>
              </w:rPr>
              <w:t>Description</w:t>
            </w:r>
          </w:p>
        </w:tc>
        <w:tc>
          <w:tcPr>
            <w:tcW w:w="2614" w:type="dxa"/>
          </w:tcPr>
          <w:p w:rsidR="00486257" w:rsidRDefault="00FE13A7" w:rsidP="008564D2">
            <w:r w:rsidRPr="0097615B">
              <w:rPr>
                <w:b/>
              </w:rPr>
              <w:t>Coaching Points</w:t>
            </w:r>
          </w:p>
        </w:tc>
      </w:tr>
      <w:tr w:rsidR="00E56E2C" w:rsidTr="008564D2">
        <w:trPr>
          <w:trHeight w:val="2573"/>
        </w:trPr>
        <w:tc>
          <w:tcPr>
            <w:tcW w:w="3319" w:type="dxa"/>
          </w:tcPr>
          <w:p w:rsidR="00E56E2C" w:rsidRDefault="00CB64B7" w:rsidP="008564D2">
            <w:r>
              <w:rPr>
                <w:noProof/>
              </w:rPr>
              <w:drawing>
                <wp:inline distT="0" distB="0" distL="0" distR="0" wp14:anchorId="3C35702D" wp14:editId="691D512D">
                  <wp:extent cx="1961147" cy="1480102"/>
                  <wp:effectExtent l="0" t="0" r="1270" b="6350"/>
                  <wp:docPr id="62" name="Picture 62" descr="C:\Users\Doyle\Documents\Soccer\Images\U-8-10\Eagles 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yle\Documents\Soccer\Images\U-8-10\Eagles Nest.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1173" cy="1480122"/>
                          </a:xfrm>
                          <a:prstGeom prst="rect">
                            <a:avLst/>
                          </a:prstGeom>
                          <a:noFill/>
                          <a:ln>
                            <a:noFill/>
                          </a:ln>
                        </pic:spPr>
                      </pic:pic>
                    </a:graphicData>
                  </a:graphic>
                </wp:inline>
              </w:drawing>
            </w:r>
          </w:p>
        </w:tc>
        <w:tc>
          <w:tcPr>
            <w:tcW w:w="3643" w:type="dxa"/>
          </w:tcPr>
          <w:p w:rsidR="00E56E2C" w:rsidRDefault="00DD2415" w:rsidP="008564D2">
            <w:r>
              <w:t>All Players in 4 teams</w:t>
            </w:r>
            <w:r w:rsidR="00714D32">
              <w:t>.</w:t>
            </w:r>
          </w:p>
          <w:p w:rsidR="00DD2415" w:rsidRDefault="00DD2415" w:rsidP="008564D2">
            <w:r>
              <w:t>4 rectangles (nests) in corners</w:t>
            </w:r>
            <w:r w:rsidR="00714D32">
              <w:t>.</w:t>
            </w:r>
          </w:p>
          <w:p w:rsidR="00DD2415" w:rsidRDefault="00DD2415" w:rsidP="008564D2">
            <w:r>
              <w:t>Collection of balls</w:t>
            </w:r>
            <w:r w:rsidR="00C102DB">
              <w:t xml:space="preserve"> </w:t>
            </w:r>
            <w:r>
              <w:t>(eggs) in center of field</w:t>
            </w:r>
            <w:r w:rsidR="00714D32">
              <w:t>.</w:t>
            </w:r>
          </w:p>
          <w:p w:rsidR="00DD2415" w:rsidRDefault="00DD2415" w:rsidP="008564D2">
            <w:r>
              <w:t>Players get eggs and bring to nest, the</w:t>
            </w:r>
            <w:r w:rsidR="00C102DB">
              <w:t>n</w:t>
            </w:r>
            <w:r>
              <w:t xml:space="preserve"> steal from other nests.</w:t>
            </w:r>
          </w:p>
          <w:p w:rsidR="00DD2415" w:rsidRPr="00DD2415" w:rsidRDefault="00DD2415" w:rsidP="008564D2">
            <w:pPr>
              <w:rPr>
                <w:b/>
                <w:i/>
              </w:rPr>
            </w:pPr>
            <w:r w:rsidRPr="00DD2415">
              <w:rPr>
                <w:b/>
                <w:i/>
              </w:rPr>
              <w:t>Progressions</w:t>
            </w:r>
          </w:p>
          <w:p w:rsidR="00DD2415" w:rsidRDefault="00DD2415" w:rsidP="008564D2">
            <w:r>
              <w:t>Require a pass</w:t>
            </w:r>
            <w:r w:rsidR="00624327">
              <w:t xml:space="preserve"> before scoring</w:t>
            </w:r>
            <w:r w:rsidR="00714D32">
              <w:t>.</w:t>
            </w:r>
          </w:p>
          <w:p w:rsidR="00DD2415" w:rsidRDefault="00DD2415" w:rsidP="00DD2415">
            <w:r>
              <w:t>Limit # of touches when dribbling</w:t>
            </w:r>
            <w:r w:rsidR="00714D32">
              <w:t>.</w:t>
            </w:r>
          </w:p>
        </w:tc>
        <w:tc>
          <w:tcPr>
            <w:tcW w:w="2614" w:type="dxa"/>
          </w:tcPr>
          <w:p w:rsidR="00E56E2C" w:rsidRDefault="00DD2415" w:rsidP="008564D2">
            <w:r>
              <w:t>Teamwork</w:t>
            </w:r>
            <w:r w:rsidR="00714D32">
              <w:t>.</w:t>
            </w:r>
          </w:p>
          <w:p w:rsidR="00DD2415" w:rsidRDefault="00DD2415" w:rsidP="008564D2">
            <w:r>
              <w:t>Let them solve problems</w:t>
            </w:r>
            <w:r w:rsidR="00714D32">
              <w:t>.</w:t>
            </w:r>
          </w:p>
          <w:p w:rsidR="00DD2415" w:rsidRDefault="00D92BE2" w:rsidP="008564D2">
            <w:r>
              <w:t>Can they figure out how to get eggs to nest faster?</w:t>
            </w:r>
          </w:p>
        </w:tc>
      </w:tr>
      <w:tr w:rsidR="00E56E2C" w:rsidRPr="0097615B" w:rsidTr="008564D2">
        <w:tc>
          <w:tcPr>
            <w:tcW w:w="3319" w:type="dxa"/>
          </w:tcPr>
          <w:p w:rsidR="00E56E2C" w:rsidRPr="0097615B" w:rsidRDefault="00CB64B7" w:rsidP="008564D2">
            <w:pPr>
              <w:rPr>
                <w:b/>
              </w:rPr>
            </w:pPr>
            <w:r>
              <w:rPr>
                <w:b/>
              </w:rPr>
              <w:t>2v2 to End Zones</w:t>
            </w:r>
          </w:p>
        </w:tc>
        <w:tc>
          <w:tcPr>
            <w:tcW w:w="3643" w:type="dxa"/>
          </w:tcPr>
          <w:p w:rsidR="00E56E2C" w:rsidRPr="0097615B" w:rsidRDefault="00E56E2C" w:rsidP="008564D2">
            <w:pPr>
              <w:rPr>
                <w:b/>
              </w:rPr>
            </w:pPr>
            <w:r w:rsidRPr="0097615B">
              <w:rPr>
                <w:b/>
              </w:rPr>
              <w:t>Description</w:t>
            </w:r>
          </w:p>
        </w:tc>
        <w:tc>
          <w:tcPr>
            <w:tcW w:w="2614" w:type="dxa"/>
          </w:tcPr>
          <w:p w:rsidR="00E56E2C" w:rsidRPr="0097615B" w:rsidRDefault="00E56E2C" w:rsidP="008564D2">
            <w:pPr>
              <w:rPr>
                <w:b/>
              </w:rPr>
            </w:pPr>
            <w:r w:rsidRPr="0097615B">
              <w:rPr>
                <w:b/>
              </w:rPr>
              <w:t>Coaching Points</w:t>
            </w:r>
          </w:p>
        </w:tc>
      </w:tr>
      <w:tr w:rsidR="00E56E2C" w:rsidTr="008564D2">
        <w:trPr>
          <w:trHeight w:val="2384"/>
        </w:trPr>
        <w:tc>
          <w:tcPr>
            <w:tcW w:w="3319" w:type="dxa"/>
          </w:tcPr>
          <w:p w:rsidR="00E56E2C" w:rsidRDefault="00CB64B7" w:rsidP="008564D2">
            <w:r>
              <w:rPr>
                <w:noProof/>
              </w:rPr>
              <w:drawing>
                <wp:inline distT="0" distB="0" distL="0" distR="0" wp14:anchorId="24C01B98" wp14:editId="78EF4D70">
                  <wp:extent cx="1961147" cy="1480102"/>
                  <wp:effectExtent l="0" t="0" r="1270" b="6350"/>
                  <wp:docPr id="61" name="Picture 61" descr="C:\Users\Doyle\Documents\Soccer\Images\U-8-10\2v2 to End 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yle\Documents\Soccer\Images\U-8-10\2v2 to End Zone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9617" cy="1486494"/>
                          </a:xfrm>
                          <a:prstGeom prst="rect">
                            <a:avLst/>
                          </a:prstGeom>
                          <a:noFill/>
                          <a:ln>
                            <a:noFill/>
                          </a:ln>
                        </pic:spPr>
                      </pic:pic>
                    </a:graphicData>
                  </a:graphic>
                </wp:inline>
              </w:drawing>
            </w:r>
          </w:p>
          <w:p w:rsidR="00E56E2C" w:rsidRDefault="00E56E2C" w:rsidP="008564D2"/>
        </w:tc>
        <w:tc>
          <w:tcPr>
            <w:tcW w:w="3643" w:type="dxa"/>
          </w:tcPr>
          <w:p w:rsidR="00E56E2C" w:rsidRDefault="00C07857" w:rsidP="008564D2">
            <w:r>
              <w:t>2 Teams, o</w:t>
            </w:r>
            <w:r w:rsidR="00C102DB">
              <w:t>pposite</w:t>
            </w:r>
            <w:r>
              <w:t xml:space="preserve"> side</w:t>
            </w:r>
            <w:r w:rsidR="00C102DB">
              <w:t>s</w:t>
            </w:r>
            <w:r>
              <w:t xml:space="preserve"> of field in 2 lines.</w:t>
            </w:r>
          </w:p>
          <w:p w:rsidR="00BB3590" w:rsidRDefault="00D92BE2" w:rsidP="008564D2">
            <w:r>
              <w:t>Coach serve</w:t>
            </w:r>
            <w:r w:rsidR="00C07857">
              <w:t>s ball</w:t>
            </w:r>
            <w:r w:rsidR="00714D32">
              <w:t>.</w:t>
            </w:r>
          </w:p>
          <w:p w:rsidR="00C07857" w:rsidRDefault="00BB3590" w:rsidP="008564D2">
            <w:r>
              <w:t>P</w:t>
            </w:r>
            <w:r w:rsidR="00C07857">
              <w:t>airs try to score by dribbling into</w:t>
            </w:r>
            <w:r w:rsidR="00C102DB">
              <w:t xml:space="preserve"> </w:t>
            </w:r>
            <w:r w:rsidR="00C07857">
              <w:t>opponents end zone</w:t>
            </w:r>
            <w:r>
              <w:t xml:space="preserve"> &amp; stopping ball</w:t>
            </w:r>
            <w:r w:rsidR="00714D32">
              <w:t>.</w:t>
            </w:r>
          </w:p>
          <w:p w:rsidR="00C07857" w:rsidRDefault="00C07857" w:rsidP="008564D2"/>
          <w:p w:rsidR="00C07857" w:rsidRDefault="00C07857" w:rsidP="008564D2">
            <w:pPr>
              <w:rPr>
                <w:b/>
                <w:i/>
              </w:rPr>
            </w:pPr>
            <w:r w:rsidRPr="00C07857">
              <w:rPr>
                <w:b/>
                <w:i/>
              </w:rPr>
              <w:t>Progressions</w:t>
            </w:r>
          </w:p>
          <w:p w:rsidR="00C07857" w:rsidRDefault="00C07857" w:rsidP="008564D2">
            <w:r w:rsidRPr="00C07857">
              <w:t>Require a pass</w:t>
            </w:r>
            <w:r w:rsidR="00714D32">
              <w:t>.</w:t>
            </w:r>
          </w:p>
          <w:p w:rsidR="00C07857" w:rsidRPr="00C07857" w:rsidRDefault="00C07857" w:rsidP="008564D2"/>
        </w:tc>
        <w:tc>
          <w:tcPr>
            <w:tcW w:w="2614" w:type="dxa"/>
          </w:tcPr>
          <w:p w:rsidR="00E56E2C" w:rsidRDefault="00C07857" w:rsidP="008564D2">
            <w:r>
              <w:t>Work together on offense and defense</w:t>
            </w:r>
            <w:r w:rsidR="00714D32">
              <w:t>.</w:t>
            </w:r>
          </w:p>
          <w:p w:rsidR="00C07857" w:rsidRDefault="00C07857" w:rsidP="008564D2">
            <w:r>
              <w:t>1 person to ball</w:t>
            </w:r>
            <w:r w:rsidR="00714D32">
              <w:t>.</w:t>
            </w:r>
            <w:r>
              <w:t xml:space="preserve"> </w:t>
            </w:r>
          </w:p>
          <w:p w:rsidR="00C07857" w:rsidRDefault="00C07857" w:rsidP="008564D2">
            <w:r>
              <w:t>Communication</w:t>
            </w:r>
            <w:r w:rsidR="00C102DB">
              <w:t xml:space="preserve"> – who is getting ball</w:t>
            </w:r>
            <w:r w:rsidR="00624327">
              <w:t>?</w:t>
            </w:r>
          </w:p>
          <w:p w:rsidR="00BB3590" w:rsidRDefault="00BB3590" w:rsidP="008564D2"/>
          <w:p w:rsidR="00BB3590" w:rsidRDefault="00BB3590" w:rsidP="008564D2">
            <w:r>
              <w:t>No defending in end zone</w:t>
            </w:r>
            <w:r w:rsidR="00714D32">
              <w:t>.</w:t>
            </w:r>
          </w:p>
        </w:tc>
      </w:tr>
      <w:tr w:rsidR="00E56E2C" w:rsidRPr="0097615B" w:rsidTr="008564D2">
        <w:tc>
          <w:tcPr>
            <w:tcW w:w="3319" w:type="dxa"/>
          </w:tcPr>
          <w:p w:rsidR="00E56E2C" w:rsidRPr="0097615B" w:rsidRDefault="00DF0AA9" w:rsidP="008564D2">
            <w:pPr>
              <w:rPr>
                <w:b/>
              </w:rPr>
            </w:pPr>
            <w:r>
              <w:rPr>
                <w:b/>
              </w:rPr>
              <w:t>Goals, Goals, Goals</w:t>
            </w:r>
          </w:p>
        </w:tc>
        <w:tc>
          <w:tcPr>
            <w:tcW w:w="3643" w:type="dxa"/>
          </w:tcPr>
          <w:p w:rsidR="00E56E2C" w:rsidRPr="0097615B" w:rsidRDefault="00E56E2C" w:rsidP="008564D2">
            <w:pPr>
              <w:rPr>
                <w:b/>
              </w:rPr>
            </w:pPr>
            <w:r w:rsidRPr="0097615B">
              <w:rPr>
                <w:b/>
              </w:rPr>
              <w:t>Description</w:t>
            </w:r>
          </w:p>
        </w:tc>
        <w:tc>
          <w:tcPr>
            <w:tcW w:w="2614" w:type="dxa"/>
          </w:tcPr>
          <w:p w:rsidR="00E56E2C" w:rsidRPr="0097615B" w:rsidRDefault="00E56E2C" w:rsidP="008564D2">
            <w:pPr>
              <w:rPr>
                <w:b/>
              </w:rPr>
            </w:pPr>
            <w:r w:rsidRPr="0097615B">
              <w:rPr>
                <w:b/>
              </w:rPr>
              <w:t>Coaching Points</w:t>
            </w:r>
          </w:p>
        </w:tc>
      </w:tr>
      <w:tr w:rsidR="00E56E2C" w:rsidTr="008564D2">
        <w:tc>
          <w:tcPr>
            <w:tcW w:w="3319" w:type="dxa"/>
          </w:tcPr>
          <w:p w:rsidR="00E56E2C" w:rsidRDefault="00DF0AA9" w:rsidP="008564D2">
            <w:r>
              <w:rPr>
                <w:noProof/>
              </w:rPr>
              <w:drawing>
                <wp:inline distT="0" distB="0" distL="0" distR="0" wp14:anchorId="4F6FBFF4" wp14:editId="0D23CED5">
                  <wp:extent cx="1976802" cy="1491916"/>
                  <wp:effectExtent l="0" t="0" r="4445" b="0"/>
                  <wp:docPr id="22" name="Picture 22" descr="C:\Users\Doyle\Documents\Soccer\Images\U-8-10\Goals, Goals, Go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yle\Documents\Soccer\Images\U-8-10\Goals, Goals, Goal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6829" cy="1491937"/>
                          </a:xfrm>
                          <a:prstGeom prst="rect">
                            <a:avLst/>
                          </a:prstGeom>
                          <a:noFill/>
                          <a:ln>
                            <a:noFill/>
                          </a:ln>
                        </pic:spPr>
                      </pic:pic>
                    </a:graphicData>
                  </a:graphic>
                </wp:inline>
              </w:drawing>
            </w:r>
          </w:p>
          <w:p w:rsidR="00E56E2C" w:rsidRDefault="00E56E2C" w:rsidP="008564D2"/>
        </w:tc>
        <w:tc>
          <w:tcPr>
            <w:tcW w:w="3643" w:type="dxa"/>
          </w:tcPr>
          <w:p w:rsidR="00E56E2C" w:rsidRDefault="003177A4" w:rsidP="008564D2">
            <w:r>
              <w:t xml:space="preserve">2 teams, 2 keepers in </w:t>
            </w:r>
            <w:r w:rsidR="00C102DB">
              <w:t xml:space="preserve">5 yd. </w:t>
            </w:r>
            <w:r>
              <w:t>triangle</w:t>
            </w:r>
            <w:r w:rsidR="00714D32">
              <w:t>.</w:t>
            </w:r>
          </w:p>
          <w:p w:rsidR="003177A4" w:rsidRDefault="003177A4" w:rsidP="008564D2">
            <w:r>
              <w:t xml:space="preserve">Teams score by playing ball thru triangle (on the ground) to teammate. </w:t>
            </w:r>
          </w:p>
          <w:p w:rsidR="003177A4" w:rsidRDefault="003177A4" w:rsidP="008564D2"/>
          <w:p w:rsidR="003177A4" w:rsidRPr="003177A4" w:rsidRDefault="003177A4" w:rsidP="008564D2">
            <w:pPr>
              <w:rPr>
                <w:b/>
                <w:i/>
              </w:rPr>
            </w:pPr>
            <w:r w:rsidRPr="003177A4">
              <w:rPr>
                <w:b/>
                <w:i/>
              </w:rPr>
              <w:t>Progressions</w:t>
            </w:r>
          </w:p>
          <w:p w:rsidR="003177A4" w:rsidRDefault="003177A4" w:rsidP="008564D2">
            <w:r>
              <w:t>Add 3</w:t>
            </w:r>
            <w:r w:rsidRPr="003177A4">
              <w:rPr>
                <w:vertAlign w:val="superscript"/>
              </w:rPr>
              <w:t>rd</w:t>
            </w:r>
            <w:r>
              <w:t xml:space="preserve"> keeper</w:t>
            </w:r>
            <w:r w:rsidR="00714D32">
              <w:t>.</w:t>
            </w:r>
          </w:p>
          <w:p w:rsidR="003177A4" w:rsidRDefault="003177A4" w:rsidP="00714D32">
            <w:r>
              <w:t>Add 2</w:t>
            </w:r>
            <w:r w:rsidRPr="003177A4">
              <w:rPr>
                <w:vertAlign w:val="superscript"/>
              </w:rPr>
              <w:t>nd</w:t>
            </w:r>
            <w:r>
              <w:t xml:space="preserve"> goal with </w:t>
            </w:r>
            <w:r w:rsidR="00714D32">
              <w:t>1</w:t>
            </w:r>
            <w:r>
              <w:t xml:space="preserve"> keeper per goal</w:t>
            </w:r>
            <w:r w:rsidR="00714D32">
              <w:t>.</w:t>
            </w:r>
          </w:p>
        </w:tc>
        <w:tc>
          <w:tcPr>
            <w:tcW w:w="2614" w:type="dxa"/>
          </w:tcPr>
          <w:p w:rsidR="003A251B" w:rsidRDefault="003A251B" w:rsidP="008564D2">
            <w:r>
              <w:t>1 person to ball</w:t>
            </w:r>
            <w:r w:rsidR="00714D32">
              <w:t>.</w:t>
            </w:r>
          </w:p>
          <w:p w:rsidR="00E56E2C" w:rsidRDefault="003177A4" w:rsidP="008564D2">
            <w:r>
              <w:t>Quick ball movement</w:t>
            </w:r>
            <w:r w:rsidR="009262CE">
              <w:t xml:space="preserve"> to unbalance the defense</w:t>
            </w:r>
            <w:r w:rsidR="00714D32">
              <w:t>.</w:t>
            </w:r>
          </w:p>
          <w:p w:rsidR="003177A4" w:rsidRDefault="003177A4" w:rsidP="008564D2">
            <w:r>
              <w:t>Passing using inside of foot</w:t>
            </w:r>
            <w:r w:rsidR="002E6A23">
              <w:t>.</w:t>
            </w:r>
          </w:p>
          <w:p w:rsidR="009262CE" w:rsidRDefault="009262CE" w:rsidP="008564D2">
            <w:r>
              <w:t>Make sure hips point where they want the ball to go</w:t>
            </w:r>
            <w:r w:rsidR="002E6A23">
              <w:t>.</w:t>
            </w:r>
          </w:p>
          <w:p w:rsidR="003177A4" w:rsidRDefault="003177A4" w:rsidP="008564D2"/>
        </w:tc>
      </w:tr>
      <w:tr w:rsidR="00CB64B7" w:rsidTr="008564D2">
        <w:tc>
          <w:tcPr>
            <w:tcW w:w="3319" w:type="dxa"/>
          </w:tcPr>
          <w:p w:rsidR="00CB64B7" w:rsidRPr="008D0F7D" w:rsidRDefault="00CB64B7" w:rsidP="008564D2">
            <w:pPr>
              <w:rPr>
                <w:b/>
                <w:noProof/>
              </w:rPr>
            </w:pPr>
            <w:r w:rsidRPr="008D0F7D">
              <w:rPr>
                <w:b/>
                <w:noProof/>
              </w:rPr>
              <w:t>Game – 5 v 5</w:t>
            </w:r>
          </w:p>
        </w:tc>
        <w:tc>
          <w:tcPr>
            <w:tcW w:w="3643" w:type="dxa"/>
          </w:tcPr>
          <w:p w:rsidR="00CB64B7" w:rsidRDefault="00CB64B7" w:rsidP="008564D2"/>
        </w:tc>
        <w:tc>
          <w:tcPr>
            <w:tcW w:w="2614" w:type="dxa"/>
          </w:tcPr>
          <w:p w:rsidR="00CB64B7" w:rsidRDefault="00FE13A7" w:rsidP="008564D2">
            <w:r w:rsidRPr="0097615B">
              <w:rPr>
                <w:b/>
              </w:rPr>
              <w:t>Coaching Points</w:t>
            </w:r>
          </w:p>
        </w:tc>
      </w:tr>
    </w:tbl>
    <w:p w:rsidR="00E56E2C" w:rsidRDefault="00E56E2C" w:rsidP="00261008">
      <w:pPr>
        <w:spacing w:after="120"/>
        <w:ind w:left="288"/>
        <w:rPr>
          <w:rFonts w:cstheme="minorHAnsi"/>
          <w:bCs/>
        </w:rPr>
      </w:pPr>
    </w:p>
    <w:p w:rsidR="00B52660" w:rsidRDefault="00B52660" w:rsidP="00261008">
      <w:pPr>
        <w:spacing w:after="120"/>
        <w:ind w:left="288"/>
        <w:rPr>
          <w:rFonts w:cstheme="minorHAnsi"/>
          <w:bCs/>
        </w:rPr>
      </w:pPr>
    </w:p>
    <w:p w:rsidR="00590EEB" w:rsidRDefault="00590EEB" w:rsidP="00261008">
      <w:pPr>
        <w:spacing w:after="120"/>
        <w:ind w:left="288"/>
        <w:rPr>
          <w:rFonts w:cstheme="minorHAnsi"/>
          <w:b/>
          <w:bCs/>
        </w:rPr>
      </w:pPr>
    </w:p>
    <w:p w:rsidR="00E56E2C" w:rsidRDefault="00E56E2C" w:rsidP="00261008">
      <w:pPr>
        <w:spacing w:after="120"/>
        <w:ind w:left="288"/>
        <w:rPr>
          <w:rFonts w:cstheme="minorHAnsi"/>
          <w:b/>
          <w:bCs/>
        </w:rPr>
      </w:pPr>
    </w:p>
    <w:p w:rsidR="005808A8" w:rsidRDefault="005808A8" w:rsidP="00E56E2C">
      <w:pPr>
        <w:spacing w:after="120"/>
        <w:ind w:left="288"/>
        <w:rPr>
          <w:rFonts w:cstheme="minorHAnsi"/>
          <w:b/>
          <w:bCs/>
        </w:rPr>
      </w:pPr>
    </w:p>
    <w:p w:rsidR="00E56E2C" w:rsidRPr="00E56E2C" w:rsidRDefault="00E56E2C" w:rsidP="00E56E2C">
      <w:pPr>
        <w:spacing w:after="120"/>
        <w:ind w:left="288"/>
        <w:rPr>
          <w:rFonts w:cstheme="minorHAnsi"/>
          <w:b/>
          <w:bCs/>
          <w:sz w:val="32"/>
          <w:szCs w:val="32"/>
        </w:rPr>
      </w:pPr>
      <w:r w:rsidRPr="00E56E2C">
        <w:rPr>
          <w:rFonts w:cstheme="minorHAnsi"/>
          <w:b/>
          <w:bCs/>
          <w:sz w:val="32"/>
          <w:szCs w:val="32"/>
        </w:rPr>
        <w:t>U</w:t>
      </w:r>
      <w:r w:rsidR="000C4FB9">
        <w:rPr>
          <w:rFonts w:cstheme="minorHAnsi"/>
          <w:b/>
          <w:bCs/>
          <w:sz w:val="32"/>
          <w:szCs w:val="32"/>
        </w:rPr>
        <w:t>8-U10</w:t>
      </w:r>
      <w:r w:rsidRPr="00E56E2C">
        <w:rPr>
          <w:rFonts w:cstheme="minorHAnsi"/>
          <w:b/>
          <w:bCs/>
          <w:sz w:val="32"/>
          <w:szCs w:val="32"/>
        </w:rPr>
        <w:t xml:space="preserve"> Activities</w:t>
      </w:r>
      <w:r w:rsidR="00DF0AA9">
        <w:rPr>
          <w:rFonts w:cstheme="minorHAnsi"/>
          <w:b/>
          <w:bCs/>
          <w:sz w:val="32"/>
          <w:szCs w:val="32"/>
        </w:rPr>
        <w:t xml:space="preserve"> – Dribbling\Passing to Goal</w:t>
      </w:r>
    </w:p>
    <w:tbl>
      <w:tblPr>
        <w:tblStyle w:val="TableGrid"/>
        <w:tblW w:w="0" w:type="auto"/>
        <w:tblLook w:val="04A0" w:firstRow="1" w:lastRow="0" w:firstColumn="1" w:lastColumn="0" w:noHBand="0" w:noVBand="1"/>
      </w:tblPr>
      <w:tblGrid>
        <w:gridCol w:w="3319"/>
        <w:gridCol w:w="3643"/>
        <w:gridCol w:w="2614"/>
      </w:tblGrid>
      <w:tr w:rsidR="00486257" w:rsidTr="00486257">
        <w:trPr>
          <w:trHeight w:val="278"/>
        </w:trPr>
        <w:tc>
          <w:tcPr>
            <w:tcW w:w="3319" w:type="dxa"/>
          </w:tcPr>
          <w:p w:rsidR="00486257" w:rsidRPr="00DF0AA9" w:rsidRDefault="00DF0AA9" w:rsidP="008564D2">
            <w:pPr>
              <w:rPr>
                <w:b/>
                <w:noProof/>
              </w:rPr>
            </w:pPr>
            <w:r w:rsidRPr="00DF0AA9">
              <w:rPr>
                <w:b/>
                <w:noProof/>
              </w:rPr>
              <w:t>Dribble to Goal</w:t>
            </w:r>
          </w:p>
        </w:tc>
        <w:tc>
          <w:tcPr>
            <w:tcW w:w="3643" w:type="dxa"/>
          </w:tcPr>
          <w:p w:rsidR="00486257" w:rsidRDefault="004E034E" w:rsidP="008564D2">
            <w:r w:rsidRPr="0097615B">
              <w:rPr>
                <w:b/>
              </w:rPr>
              <w:t>Description</w:t>
            </w:r>
          </w:p>
        </w:tc>
        <w:tc>
          <w:tcPr>
            <w:tcW w:w="2614" w:type="dxa"/>
          </w:tcPr>
          <w:p w:rsidR="00486257" w:rsidRDefault="00FE13A7" w:rsidP="008564D2">
            <w:r w:rsidRPr="0097615B">
              <w:rPr>
                <w:b/>
              </w:rPr>
              <w:t>Coaching Points</w:t>
            </w:r>
          </w:p>
        </w:tc>
      </w:tr>
      <w:tr w:rsidR="00E56E2C" w:rsidTr="008564D2">
        <w:trPr>
          <w:trHeight w:val="2573"/>
        </w:trPr>
        <w:tc>
          <w:tcPr>
            <w:tcW w:w="3319" w:type="dxa"/>
          </w:tcPr>
          <w:p w:rsidR="00E56E2C" w:rsidRDefault="00DF0AA9" w:rsidP="008564D2">
            <w:r>
              <w:rPr>
                <w:noProof/>
              </w:rPr>
              <w:drawing>
                <wp:inline distT="0" distB="0" distL="0" distR="0">
                  <wp:extent cx="1928975" cy="1455821"/>
                  <wp:effectExtent l="0" t="0" r="0" b="0"/>
                  <wp:docPr id="34" name="Picture 34" descr="C:\Users\Doyle\Documents\Soccer\Images\U-8-10\Dribble to 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yle\Documents\Soccer\Images\U-8-10\Dribble to Go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3772" cy="1459441"/>
                          </a:xfrm>
                          <a:prstGeom prst="rect">
                            <a:avLst/>
                          </a:prstGeom>
                          <a:noFill/>
                          <a:ln>
                            <a:noFill/>
                          </a:ln>
                        </pic:spPr>
                      </pic:pic>
                    </a:graphicData>
                  </a:graphic>
                </wp:inline>
              </w:drawing>
            </w:r>
          </w:p>
        </w:tc>
        <w:tc>
          <w:tcPr>
            <w:tcW w:w="3643" w:type="dxa"/>
          </w:tcPr>
          <w:p w:rsidR="00E56E2C" w:rsidRDefault="007D4CA0" w:rsidP="008564D2">
            <w:r>
              <w:t>2 line</w:t>
            </w:r>
            <w:r w:rsidR="009A4A39">
              <w:t>s</w:t>
            </w:r>
            <w:r>
              <w:t xml:space="preserve"> across from each other</w:t>
            </w:r>
            <w:r w:rsidR="00D60184">
              <w:t>.</w:t>
            </w:r>
          </w:p>
          <w:p w:rsidR="007D4CA0" w:rsidRDefault="007D4CA0" w:rsidP="008564D2">
            <w:r>
              <w:t>1 line serves to the other then plays defense</w:t>
            </w:r>
            <w:r w:rsidR="00D60184">
              <w:t>.</w:t>
            </w:r>
          </w:p>
          <w:p w:rsidR="007D4CA0" w:rsidRDefault="007D4CA0" w:rsidP="008564D2">
            <w:r>
              <w:t>Score by knocking ball off either cone</w:t>
            </w:r>
            <w:r w:rsidR="00D60184">
              <w:t>.</w:t>
            </w:r>
          </w:p>
          <w:p w:rsidR="00DE5746" w:rsidRDefault="00DE5746" w:rsidP="008564D2"/>
          <w:p w:rsidR="00DE5746" w:rsidRPr="00DE5746" w:rsidRDefault="00DE5746" w:rsidP="008564D2">
            <w:pPr>
              <w:rPr>
                <w:b/>
                <w:i/>
              </w:rPr>
            </w:pPr>
            <w:r w:rsidRPr="00DE5746">
              <w:rPr>
                <w:b/>
                <w:i/>
              </w:rPr>
              <w:t>Progressions</w:t>
            </w:r>
          </w:p>
          <w:p w:rsidR="00DE5746" w:rsidRDefault="00D60184" w:rsidP="008564D2">
            <w:r>
              <w:t>T</w:t>
            </w:r>
            <w:r w:rsidR="00DE5746">
              <w:t>ime limit so others don’t stand</w:t>
            </w:r>
            <w:r>
              <w:t>.</w:t>
            </w:r>
            <w:r w:rsidR="00DE5746">
              <w:t xml:space="preserve"> Make it 2 v 2</w:t>
            </w:r>
            <w:r>
              <w:t>.</w:t>
            </w:r>
          </w:p>
          <w:p w:rsidR="00DE5746" w:rsidRDefault="00DE5746" w:rsidP="008564D2">
            <w:r>
              <w:t>Replace ball on cone with small goal</w:t>
            </w:r>
            <w:r w:rsidR="00D60184">
              <w:t>.</w:t>
            </w:r>
          </w:p>
        </w:tc>
        <w:tc>
          <w:tcPr>
            <w:tcW w:w="2614" w:type="dxa"/>
          </w:tcPr>
          <w:p w:rsidR="00E56E2C" w:rsidRDefault="007D4CA0" w:rsidP="008564D2">
            <w:r>
              <w:t>Use pinky toe to dribble</w:t>
            </w:r>
            <w:r w:rsidR="00D60184">
              <w:t>.</w:t>
            </w:r>
          </w:p>
          <w:p w:rsidR="007D4CA0" w:rsidRDefault="00DE5746" w:rsidP="008564D2">
            <w:r>
              <w:t>Eyes up</w:t>
            </w:r>
            <w:r w:rsidR="00D60184">
              <w:t>.</w:t>
            </w:r>
          </w:p>
          <w:p w:rsidR="00DE5746" w:rsidRDefault="00DE5746" w:rsidP="008564D2">
            <w:r>
              <w:t>Use body to “sell” a fake then explode other direction</w:t>
            </w:r>
            <w:r w:rsidR="00D60184">
              <w:t>.</w:t>
            </w:r>
          </w:p>
          <w:p w:rsidR="00DE5746" w:rsidRDefault="00DE5746" w:rsidP="008564D2"/>
        </w:tc>
      </w:tr>
      <w:tr w:rsidR="00E56E2C" w:rsidRPr="0097615B" w:rsidTr="008564D2">
        <w:tc>
          <w:tcPr>
            <w:tcW w:w="3319" w:type="dxa"/>
          </w:tcPr>
          <w:p w:rsidR="00E56E2C" w:rsidRPr="0097615B" w:rsidRDefault="00DF0AA9" w:rsidP="008564D2">
            <w:pPr>
              <w:rPr>
                <w:b/>
              </w:rPr>
            </w:pPr>
            <w:r>
              <w:rPr>
                <w:b/>
              </w:rPr>
              <w:t>2 v 2 to Bumpers</w:t>
            </w:r>
          </w:p>
        </w:tc>
        <w:tc>
          <w:tcPr>
            <w:tcW w:w="3643" w:type="dxa"/>
          </w:tcPr>
          <w:p w:rsidR="00E56E2C" w:rsidRPr="0097615B" w:rsidRDefault="00E56E2C" w:rsidP="008564D2">
            <w:pPr>
              <w:rPr>
                <w:b/>
              </w:rPr>
            </w:pPr>
            <w:r w:rsidRPr="0097615B">
              <w:rPr>
                <w:b/>
              </w:rPr>
              <w:t>Description</w:t>
            </w:r>
          </w:p>
        </w:tc>
        <w:tc>
          <w:tcPr>
            <w:tcW w:w="2614" w:type="dxa"/>
          </w:tcPr>
          <w:p w:rsidR="00E56E2C" w:rsidRPr="0097615B" w:rsidRDefault="00E56E2C" w:rsidP="008564D2">
            <w:pPr>
              <w:rPr>
                <w:b/>
              </w:rPr>
            </w:pPr>
            <w:r w:rsidRPr="0097615B">
              <w:rPr>
                <w:b/>
              </w:rPr>
              <w:t>Coaching Points</w:t>
            </w:r>
          </w:p>
        </w:tc>
      </w:tr>
      <w:tr w:rsidR="00E56E2C" w:rsidTr="008564D2">
        <w:trPr>
          <w:trHeight w:val="2384"/>
        </w:trPr>
        <w:tc>
          <w:tcPr>
            <w:tcW w:w="3319" w:type="dxa"/>
          </w:tcPr>
          <w:p w:rsidR="00E56E2C" w:rsidRDefault="00CD1408" w:rsidP="008564D2">
            <w:r>
              <w:rPr>
                <w:noProof/>
              </w:rPr>
              <w:drawing>
                <wp:inline distT="0" distB="0" distL="0" distR="0">
                  <wp:extent cx="1876301" cy="1418236"/>
                  <wp:effectExtent l="0" t="0" r="0" b="0"/>
                  <wp:docPr id="44" name="Picture 44" descr="C:\Users\Doyle\Documents\Soccer\Images\U-8-10\2v2 to B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yle\Documents\Soccer\Images\U-8-10\2v2 to Bumper.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6359" cy="1418280"/>
                          </a:xfrm>
                          <a:prstGeom prst="rect">
                            <a:avLst/>
                          </a:prstGeom>
                          <a:noFill/>
                          <a:ln>
                            <a:noFill/>
                          </a:ln>
                        </pic:spPr>
                      </pic:pic>
                    </a:graphicData>
                  </a:graphic>
                </wp:inline>
              </w:drawing>
            </w:r>
          </w:p>
        </w:tc>
        <w:tc>
          <w:tcPr>
            <w:tcW w:w="3643" w:type="dxa"/>
          </w:tcPr>
          <w:p w:rsidR="00E56E2C" w:rsidRDefault="00DE5746" w:rsidP="008564D2">
            <w:r>
              <w:t>2 teams, one on each side of field</w:t>
            </w:r>
            <w:r w:rsidR="002E6A23">
              <w:t>.</w:t>
            </w:r>
          </w:p>
          <w:p w:rsidR="00DE5746" w:rsidRDefault="00DE5746" w:rsidP="008564D2">
            <w:r>
              <w:t>Each team has one bumper at one end of field</w:t>
            </w:r>
            <w:r w:rsidR="002E6A23">
              <w:t>.</w:t>
            </w:r>
          </w:p>
          <w:p w:rsidR="00DE5746" w:rsidRDefault="002E6A23" w:rsidP="008564D2">
            <w:r>
              <w:t>Coach serves ball.</w:t>
            </w:r>
          </w:p>
          <w:p w:rsidR="00DE5746" w:rsidRDefault="00DE5746" w:rsidP="008564D2">
            <w:r>
              <w:t>2v2 to your bumper</w:t>
            </w:r>
            <w:r w:rsidR="002E6A23">
              <w:t>.</w:t>
            </w:r>
          </w:p>
          <w:p w:rsidR="00DE5746" w:rsidRDefault="00DE5746" w:rsidP="008564D2"/>
          <w:p w:rsidR="00DE5746" w:rsidRPr="00BB3590" w:rsidRDefault="00DE5746" w:rsidP="008564D2">
            <w:pPr>
              <w:rPr>
                <w:b/>
                <w:i/>
              </w:rPr>
            </w:pPr>
            <w:r w:rsidRPr="00BB3590">
              <w:rPr>
                <w:b/>
                <w:i/>
              </w:rPr>
              <w:t>Progressions</w:t>
            </w:r>
          </w:p>
          <w:p w:rsidR="00DE5746" w:rsidRDefault="00DE5746" w:rsidP="008564D2">
            <w:r>
              <w:t>Make it 3 v</w:t>
            </w:r>
            <w:r w:rsidR="00624327">
              <w:t xml:space="preserve"> </w:t>
            </w:r>
            <w:r>
              <w:t>3</w:t>
            </w:r>
            <w:r w:rsidR="00624327">
              <w:t>.</w:t>
            </w:r>
          </w:p>
          <w:p w:rsidR="00BB3590" w:rsidRDefault="00BB3590" w:rsidP="008564D2">
            <w:r>
              <w:t>Add 2</w:t>
            </w:r>
            <w:r w:rsidRPr="00BB3590">
              <w:rPr>
                <w:vertAlign w:val="superscript"/>
              </w:rPr>
              <w:t>nd</w:t>
            </w:r>
            <w:r>
              <w:t xml:space="preserve"> bumper on each side</w:t>
            </w:r>
            <w:r w:rsidR="00624327">
              <w:t>.</w:t>
            </w:r>
          </w:p>
        </w:tc>
        <w:tc>
          <w:tcPr>
            <w:tcW w:w="2614" w:type="dxa"/>
          </w:tcPr>
          <w:p w:rsidR="00E56E2C" w:rsidRDefault="00BB3590" w:rsidP="008564D2">
            <w:r>
              <w:t>1 person to ball</w:t>
            </w:r>
            <w:r w:rsidR="002E6A23">
              <w:t>.</w:t>
            </w:r>
          </w:p>
          <w:p w:rsidR="00BB3590" w:rsidRDefault="00BB3590" w:rsidP="008564D2">
            <w:r>
              <w:t>Dribble using pinky toe, pass using inside of foot</w:t>
            </w:r>
            <w:r w:rsidR="002E6A23">
              <w:t>.</w:t>
            </w:r>
          </w:p>
          <w:p w:rsidR="00BB3590" w:rsidRDefault="00BB3590" w:rsidP="008564D2">
            <w:r>
              <w:t>Bumper moves to receive pass</w:t>
            </w:r>
            <w:r w:rsidR="002E6A23">
              <w:t>.</w:t>
            </w:r>
          </w:p>
          <w:p w:rsidR="00BB3590" w:rsidRDefault="00BB3590" w:rsidP="008564D2"/>
        </w:tc>
      </w:tr>
      <w:tr w:rsidR="00E56E2C" w:rsidRPr="0097615B" w:rsidTr="008564D2">
        <w:tc>
          <w:tcPr>
            <w:tcW w:w="3319" w:type="dxa"/>
          </w:tcPr>
          <w:p w:rsidR="00E56E2C" w:rsidRPr="0097615B" w:rsidRDefault="00DF0AA9" w:rsidP="008564D2">
            <w:pPr>
              <w:rPr>
                <w:b/>
              </w:rPr>
            </w:pPr>
            <w:r>
              <w:rPr>
                <w:b/>
              </w:rPr>
              <w:t>Bullseye</w:t>
            </w:r>
          </w:p>
        </w:tc>
        <w:tc>
          <w:tcPr>
            <w:tcW w:w="3643" w:type="dxa"/>
          </w:tcPr>
          <w:p w:rsidR="00E56E2C" w:rsidRPr="0097615B" w:rsidRDefault="00E56E2C" w:rsidP="008564D2">
            <w:pPr>
              <w:rPr>
                <w:b/>
              </w:rPr>
            </w:pPr>
            <w:r w:rsidRPr="0097615B">
              <w:rPr>
                <w:b/>
              </w:rPr>
              <w:t>Description</w:t>
            </w:r>
          </w:p>
        </w:tc>
        <w:tc>
          <w:tcPr>
            <w:tcW w:w="2614" w:type="dxa"/>
          </w:tcPr>
          <w:p w:rsidR="00E56E2C" w:rsidRPr="0097615B" w:rsidRDefault="00E56E2C" w:rsidP="008564D2">
            <w:pPr>
              <w:rPr>
                <w:b/>
              </w:rPr>
            </w:pPr>
            <w:r w:rsidRPr="0097615B">
              <w:rPr>
                <w:b/>
              </w:rPr>
              <w:t>Coaching Points</w:t>
            </w:r>
          </w:p>
        </w:tc>
      </w:tr>
      <w:tr w:rsidR="00E56E2C" w:rsidTr="008564D2">
        <w:tc>
          <w:tcPr>
            <w:tcW w:w="3319" w:type="dxa"/>
          </w:tcPr>
          <w:p w:rsidR="00E56E2C" w:rsidRDefault="00DF0AA9" w:rsidP="008564D2">
            <w:r>
              <w:rPr>
                <w:noProof/>
              </w:rPr>
              <w:drawing>
                <wp:inline distT="0" distB="0" distL="0" distR="0">
                  <wp:extent cx="1876926" cy="1416539"/>
                  <wp:effectExtent l="0" t="0" r="0" b="0"/>
                  <wp:docPr id="27" name="Picture 27" descr="C:\Users\Doyle\Documents\Soccer\Images\U-8-10\Bulls 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yle\Documents\Soccer\Images\U-8-10\Bulls Ey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951" cy="1416558"/>
                          </a:xfrm>
                          <a:prstGeom prst="rect">
                            <a:avLst/>
                          </a:prstGeom>
                          <a:noFill/>
                          <a:ln>
                            <a:noFill/>
                          </a:ln>
                        </pic:spPr>
                      </pic:pic>
                    </a:graphicData>
                  </a:graphic>
                </wp:inline>
              </w:drawing>
            </w:r>
          </w:p>
          <w:p w:rsidR="00E56E2C" w:rsidRDefault="00E56E2C" w:rsidP="008564D2"/>
        </w:tc>
        <w:tc>
          <w:tcPr>
            <w:tcW w:w="3643" w:type="dxa"/>
          </w:tcPr>
          <w:p w:rsidR="009368B3" w:rsidRDefault="009368B3" w:rsidP="009368B3">
            <w:r>
              <w:t>2 teams, 1 ball, collection of balls at coach’s feet.</w:t>
            </w:r>
          </w:p>
          <w:p w:rsidR="009368B3" w:rsidRDefault="009368B3" w:rsidP="009368B3">
            <w:r>
              <w:t>2 balls on cones with small circle of cones around.</w:t>
            </w:r>
          </w:p>
          <w:p w:rsidR="009368B3" w:rsidRDefault="009368B3" w:rsidP="009368B3">
            <w:r>
              <w:t xml:space="preserve">Teams score by knocking ball off cone. </w:t>
            </w:r>
            <w:r w:rsidRPr="00CD1408">
              <w:rPr>
                <w:u w:val="single"/>
              </w:rPr>
              <w:t>Players may not enter circle</w:t>
            </w:r>
            <w:r>
              <w:t>.</w:t>
            </w:r>
          </w:p>
          <w:p w:rsidR="00E56E2C" w:rsidRDefault="00624327" w:rsidP="008564D2">
            <w:pPr>
              <w:rPr>
                <w:b/>
                <w:i/>
              </w:rPr>
            </w:pPr>
            <w:r w:rsidRPr="00624327">
              <w:rPr>
                <w:b/>
                <w:i/>
              </w:rPr>
              <w:t>Progressions</w:t>
            </w:r>
          </w:p>
          <w:p w:rsidR="00624327" w:rsidRPr="00624327" w:rsidRDefault="00624327" w:rsidP="008564D2">
            <w:r w:rsidRPr="00624327">
              <w:t>Limit # of touches a player gets.</w:t>
            </w:r>
          </w:p>
          <w:p w:rsidR="00624327" w:rsidRPr="00624327" w:rsidRDefault="00624327" w:rsidP="008564D2">
            <w:pPr>
              <w:rPr>
                <w:b/>
                <w:i/>
              </w:rPr>
            </w:pPr>
            <w:r w:rsidRPr="00624327">
              <w:t>Make space smaller.</w:t>
            </w:r>
          </w:p>
        </w:tc>
        <w:tc>
          <w:tcPr>
            <w:tcW w:w="2614" w:type="dxa"/>
          </w:tcPr>
          <w:p w:rsidR="009368B3" w:rsidRDefault="009368B3" w:rsidP="009368B3">
            <w:r>
              <w:t>Passing to teammates</w:t>
            </w:r>
            <w:r w:rsidR="002E6A23">
              <w:t>.</w:t>
            </w:r>
          </w:p>
          <w:p w:rsidR="009368B3" w:rsidRDefault="009368B3" w:rsidP="009368B3">
            <w:r>
              <w:t>Toes up, ankle locked</w:t>
            </w:r>
            <w:r w:rsidR="002E6A23">
              <w:t>.</w:t>
            </w:r>
          </w:p>
          <w:p w:rsidR="00E56E2C" w:rsidRDefault="009368B3" w:rsidP="009368B3">
            <w:r>
              <w:t>Can they recognize when area is congested and change the “point of attack” by quickly going elsewhere?</w:t>
            </w:r>
          </w:p>
        </w:tc>
      </w:tr>
      <w:tr w:rsidR="008D0F7D" w:rsidTr="008564D2">
        <w:tc>
          <w:tcPr>
            <w:tcW w:w="3319" w:type="dxa"/>
          </w:tcPr>
          <w:p w:rsidR="008D0F7D" w:rsidRPr="008D0F7D" w:rsidRDefault="008D0F7D" w:rsidP="008564D2">
            <w:pPr>
              <w:rPr>
                <w:b/>
                <w:noProof/>
              </w:rPr>
            </w:pPr>
            <w:r w:rsidRPr="008D0F7D">
              <w:rPr>
                <w:b/>
                <w:noProof/>
              </w:rPr>
              <w:t>Game – 5 v 5</w:t>
            </w:r>
          </w:p>
        </w:tc>
        <w:tc>
          <w:tcPr>
            <w:tcW w:w="3643" w:type="dxa"/>
          </w:tcPr>
          <w:p w:rsidR="008D0F7D" w:rsidRDefault="008D0F7D" w:rsidP="008564D2"/>
        </w:tc>
        <w:tc>
          <w:tcPr>
            <w:tcW w:w="2614" w:type="dxa"/>
          </w:tcPr>
          <w:p w:rsidR="008D0F7D" w:rsidRDefault="00FE13A7" w:rsidP="008564D2">
            <w:r w:rsidRPr="0097615B">
              <w:rPr>
                <w:b/>
              </w:rPr>
              <w:t>Coaching Points</w:t>
            </w:r>
          </w:p>
        </w:tc>
      </w:tr>
    </w:tbl>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4C1487" w:rsidP="00261008">
      <w:pPr>
        <w:spacing w:after="120"/>
        <w:ind w:left="288"/>
        <w:rPr>
          <w:rFonts w:cstheme="minorHAnsi"/>
          <w:b/>
          <w:bCs/>
        </w:rPr>
      </w:pPr>
      <w:r>
        <w:rPr>
          <w:noProof/>
          <w:sz w:val="52"/>
          <w:szCs w:val="52"/>
        </w:rPr>
        <mc:AlternateContent>
          <mc:Choice Requires="wps">
            <w:drawing>
              <wp:anchor distT="0" distB="0" distL="114300" distR="114300" simplePos="0" relativeHeight="251696128" behindDoc="0" locked="0" layoutInCell="1" allowOverlap="1" wp14:anchorId="68E71A77" wp14:editId="04EF4018">
                <wp:simplePos x="0" y="0"/>
                <wp:positionH relativeFrom="column">
                  <wp:posOffset>-199390</wp:posOffset>
                </wp:positionH>
                <wp:positionV relativeFrom="paragraph">
                  <wp:posOffset>194310</wp:posOffset>
                </wp:positionV>
                <wp:extent cx="6352540" cy="5497830"/>
                <wp:effectExtent l="0" t="0" r="0" b="7620"/>
                <wp:wrapNone/>
                <wp:docPr id="56" name="Rectangle 56"/>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15.7pt;margin-top:15.3pt;width:500.2pt;height:43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" stroked="f" strokeweight="2pt">
                <v:fill r:id="rId30" o:title="" opacity="3277f" recolor="t" type="frame"/>
              </v:rect>
            </w:pict>
          </mc:Fallback>
        </mc:AlternateContent>
      </w: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Pr="00A8247C" w:rsidRDefault="00E56E2C" w:rsidP="00E56E2C">
      <w:pPr>
        <w:spacing w:after="120"/>
        <w:ind w:left="720"/>
        <w:rPr>
          <w:rFonts w:cstheme="minorHAnsi"/>
          <w:b/>
          <w:bCs/>
          <w:sz w:val="56"/>
          <w:szCs w:val="56"/>
        </w:rPr>
      </w:pPr>
      <w:r w:rsidRPr="00A8247C">
        <w:rPr>
          <w:rFonts w:cstheme="minorHAnsi"/>
          <w:b/>
          <w:bCs/>
          <w:sz w:val="56"/>
          <w:szCs w:val="56"/>
        </w:rPr>
        <w:t>Sample Activities\Practice Plans</w:t>
      </w:r>
    </w:p>
    <w:p w:rsidR="00E56E2C" w:rsidRPr="00A8247C" w:rsidRDefault="00E56E2C" w:rsidP="00E56E2C">
      <w:pPr>
        <w:spacing w:after="120"/>
        <w:ind w:left="720"/>
        <w:jc w:val="center"/>
        <w:rPr>
          <w:rFonts w:cstheme="minorHAnsi"/>
          <w:b/>
          <w:bCs/>
          <w:sz w:val="56"/>
          <w:szCs w:val="56"/>
        </w:rPr>
      </w:pPr>
    </w:p>
    <w:p w:rsidR="00E56E2C" w:rsidRDefault="00E56E2C" w:rsidP="00E56E2C">
      <w:pPr>
        <w:spacing w:after="120"/>
        <w:ind w:left="720"/>
        <w:rPr>
          <w:rFonts w:cstheme="minorHAnsi"/>
          <w:b/>
          <w:bCs/>
          <w:sz w:val="56"/>
          <w:szCs w:val="56"/>
        </w:rPr>
      </w:pPr>
      <w:r w:rsidRPr="00A8247C">
        <w:rPr>
          <w:rFonts w:cstheme="minorHAnsi"/>
          <w:b/>
          <w:bCs/>
          <w:sz w:val="56"/>
          <w:szCs w:val="56"/>
        </w:rPr>
        <w:t xml:space="preserve">                       U</w:t>
      </w:r>
      <w:r w:rsidR="000C4FB9">
        <w:rPr>
          <w:rFonts w:cstheme="minorHAnsi"/>
          <w:b/>
          <w:bCs/>
          <w:sz w:val="56"/>
          <w:szCs w:val="56"/>
        </w:rPr>
        <w:t>11-U1</w:t>
      </w:r>
      <w:r w:rsidR="007068B4">
        <w:rPr>
          <w:rFonts w:cstheme="minorHAnsi"/>
          <w:b/>
          <w:bCs/>
          <w:sz w:val="56"/>
          <w:szCs w:val="56"/>
        </w:rPr>
        <w:t>3</w:t>
      </w: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5808A8" w:rsidRDefault="005808A8" w:rsidP="00261008">
      <w:pPr>
        <w:spacing w:after="120"/>
        <w:ind w:left="288"/>
        <w:rPr>
          <w:rFonts w:cstheme="minorHAnsi"/>
          <w:b/>
          <w:bCs/>
        </w:rPr>
      </w:pPr>
    </w:p>
    <w:p w:rsidR="00880B64" w:rsidRDefault="00880B64" w:rsidP="00261008">
      <w:pPr>
        <w:spacing w:after="120"/>
        <w:ind w:left="288"/>
        <w:rPr>
          <w:rFonts w:cstheme="minorHAnsi"/>
          <w:b/>
          <w:bCs/>
          <w:sz w:val="32"/>
          <w:szCs w:val="32"/>
        </w:rPr>
      </w:pPr>
    </w:p>
    <w:p w:rsidR="00E56E2C" w:rsidRPr="000C4FB9" w:rsidRDefault="000C4FB9" w:rsidP="00261008">
      <w:pPr>
        <w:spacing w:after="120"/>
        <w:ind w:left="288"/>
        <w:rPr>
          <w:rFonts w:cstheme="minorHAnsi"/>
          <w:b/>
          <w:bCs/>
          <w:sz w:val="32"/>
          <w:szCs w:val="32"/>
        </w:rPr>
      </w:pPr>
      <w:r w:rsidRPr="000C4FB9">
        <w:rPr>
          <w:rFonts w:cstheme="minorHAnsi"/>
          <w:b/>
          <w:bCs/>
          <w:sz w:val="32"/>
          <w:szCs w:val="32"/>
        </w:rPr>
        <w:t>U11-U1</w:t>
      </w:r>
      <w:r w:rsidR="007068B4">
        <w:rPr>
          <w:rFonts w:cstheme="minorHAnsi"/>
          <w:b/>
          <w:bCs/>
          <w:sz w:val="32"/>
          <w:szCs w:val="32"/>
        </w:rPr>
        <w:t>3</w:t>
      </w:r>
      <w:r>
        <w:rPr>
          <w:rFonts w:cstheme="minorHAnsi"/>
          <w:b/>
          <w:bCs/>
          <w:sz w:val="32"/>
          <w:szCs w:val="32"/>
        </w:rPr>
        <w:t xml:space="preserve"> Activities</w:t>
      </w:r>
      <w:r w:rsidR="00DF0AA9">
        <w:rPr>
          <w:rFonts w:cstheme="minorHAnsi"/>
          <w:b/>
          <w:bCs/>
          <w:sz w:val="32"/>
          <w:szCs w:val="32"/>
        </w:rPr>
        <w:t xml:space="preserve"> - Passing</w:t>
      </w:r>
    </w:p>
    <w:tbl>
      <w:tblPr>
        <w:tblStyle w:val="TableGrid"/>
        <w:tblW w:w="0" w:type="auto"/>
        <w:tblLook w:val="04A0" w:firstRow="1" w:lastRow="0" w:firstColumn="1" w:lastColumn="0" w:noHBand="0" w:noVBand="1"/>
      </w:tblPr>
      <w:tblGrid>
        <w:gridCol w:w="3546"/>
        <w:gridCol w:w="3506"/>
        <w:gridCol w:w="2524"/>
      </w:tblGrid>
      <w:tr w:rsidR="00486257" w:rsidTr="008D0F7D">
        <w:trPr>
          <w:trHeight w:val="278"/>
        </w:trPr>
        <w:tc>
          <w:tcPr>
            <w:tcW w:w="3546" w:type="dxa"/>
          </w:tcPr>
          <w:p w:rsidR="00486257" w:rsidRPr="00CB64B7" w:rsidRDefault="00CB64B7" w:rsidP="008564D2">
            <w:pPr>
              <w:rPr>
                <w:b/>
                <w:noProof/>
              </w:rPr>
            </w:pPr>
            <w:r w:rsidRPr="00CB64B7">
              <w:rPr>
                <w:b/>
                <w:noProof/>
              </w:rPr>
              <w:t>Dynamic Passing</w:t>
            </w:r>
          </w:p>
        </w:tc>
        <w:tc>
          <w:tcPr>
            <w:tcW w:w="3506" w:type="dxa"/>
          </w:tcPr>
          <w:p w:rsidR="00486257" w:rsidRDefault="004E034E" w:rsidP="008564D2">
            <w:r w:rsidRPr="0097615B">
              <w:rPr>
                <w:b/>
              </w:rPr>
              <w:t>Description</w:t>
            </w:r>
          </w:p>
        </w:tc>
        <w:tc>
          <w:tcPr>
            <w:tcW w:w="2524" w:type="dxa"/>
          </w:tcPr>
          <w:p w:rsidR="00486257" w:rsidRDefault="00FE13A7" w:rsidP="008564D2">
            <w:r w:rsidRPr="0097615B">
              <w:rPr>
                <w:b/>
              </w:rPr>
              <w:t>Coaching Points</w:t>
            </w:r>
          </w:p>
        </w:tc>
      </w:tr>
      <w:tr w:rsidR="001C7D99" w:rsidTr="008D0F7D">
        <w:trPr>
          <w:trHeight w:val="2573"/>
        </w:trPr>
        <w:tc>
          <w:tcPr>
            <w:tcW w:w="3546" w:type="dxa"/>
          </w:tcPr>
          <w:p w:rsidR="001C7D99" w:rsidRDefault="00CB64B7" w:rsidP="008564D2">
            <w:r>
              <w:rPr>
                <w:noProof/>
              </w:rPr>
              <w:drawing>
                <wp:inline distT="0" distB="0" distL="0" distR="0" wp14:anchorId="506D332F" wp14:editId="08516194">
                  <wp:extent cx="2081463" cy="1570906"/>
                  <wp:effectExtent l="0" t="0" r="0" b="0"/>
                  <wp:docPr id="63" name="Picture 63" descr="C:\Users\Doyle\Documents\Soccer\Images\U11-12\Dynamic Pa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yle\Documents\Soccer\Images\U11-12\Dynamic Passin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1491" cy="1570927"/>
                          </a:xfrm>
                          <a:prstGeom prst="rect">
                            <a:avLst/>
                          </a:prstGeom>
                          <a:noFill/>
                          <a:ln>
                            <a:noFill/>
                          </a:ln>
                        </pic:spPr>
                      </pic:pic>
                    </a:graphicData>
                  </a:graphic>
                </wp:inline>
              </w:drawing>
            </w:r>
          </w:p>
        </w:tc>
        <w:tc>
          <w:tcPr>
            <w:tcW w:w="3506" w:type="dxa"/>
          </w:tcPr>
          <w:p w:rsidR="00BC6968" w:rsidRDefault="00BC6968" w:rsidP="00BC6968">
            <w:r>
              <w:t>2 Lines, 20 yds</w:t>
            </w:r>
            <w:r w:rsidR="00453FEC">
              <w:t>.</w:t>
            </w:r>
            <w:r>
              <w:t xml:space="preserve"> apart, 1 ball.</w:t>
            </w:r>
          </w:p>
          <w:p w:rsidR="00BC6968" w:rsidRDefault="002F69D0" w:rsidP="00BC6968">
            <w:r>
              <w:t>1</w:t>
            </w:r>
            <w:r w:rsidRPr="002F69D0">
              <w:rPr>
                <w:vertAlign w:val="superscript"/>
              </w:rPr>
              <w:t>st</w:t>
            </w:r>
            <w:r>
              <w:t xml:space="preserve"> </w:t>
            </w:r>
            <w:r w:rsidR="00BC6968">
              <w:t xml:space="preserve">player in line 1 passes to </w:t>
            </w:r>
            <w:r>
              <w:t>1st</w:t>
            </w:r>
            <w:r w:rsidR="00BC6968">
              <w:t xml:space="preserve"> player in line 2, then follows pass to end of line 2.  </w:t>
            </w:r>
            <w:r>
              <w:t>1st</w:t>
            </w:r>
            <w:r w:rsidR="00BC6968">
              <w:t xml:space="preserve"> player in Line 2 passes back.</w:t>
            </w:r>
          </w:p>
          <w:p w:rsidR="00BC6968" w:rsidRDefault="00BC6968" w:rsidP="00BC6968">
            <w:r>
              <w:t>Start with unlimited touches to get control</w:t>
            </w:r>
            <w:r w:rsidR="00624327">
              <w:t>,</w:t>
            </w:r>
            <w:r>
              <w:t xml:space="preserve"> then pass.</w:t>
            </w:r>
          </w:p>
          <w:p w:rsidR="00BC6968" w:rsidRPr="002F69D0" w:rsidRDefault="00BC6968" w:rsidP="00BC6968">
            <w:pPr>
              <w:rPr>
                <w:b/>
                <w:i/>
              </w:rPr>
            </w:pPr>
            <w:r w:rsidRPr="002F69D0">
              <w:rPr>
                <w:b/>
                <w:i/>
              </w:rPr>
              <w:t>Progressions</w:t>
            </w:r>
          </w:p>
          <w:p w:rsidR="00BC6968" w:rsidRDefault="002F69D0" w:rsidP="00BC6968">
            <w:r>
              <w:t>3 touch, less people in line to get cardio work.</w:t>
            </w:r>
          </w:p>
        </w:tc>
        <w:tc>
          <w:tcPr>
            <w:tcW w:w="2524" w:type="dxa"/>
          </w:tcPr>
          <w:p w:rsidR="001C7D99" w:rsidRDefault="002F69D0" w:rsidP="008564D2">
            <w:r>
              <w:t>QUALITY of pass.</w:t>
            </w:r>
          </w:p>
          <w:p w:rsidR="002F69D0" w:rsidRDefault="002F69D0" w:rsidP="008564D2">
            <w:r>
              <w:t>Inside of foot pass.</w:t>
            </w:r>
          </w:p>
          <w:p w:rsidR="002F69D0" w:rsidRDefault="002F69D0" w:rsidP="008564D2">
            <w:r>
              <w:t>Belly button pointing to target.</w:t>
            </w:r>
          </w:p>
          <w:p w:rsidR="002F69D0" w:rsidRDefault="002F69D0" w:rsidP="008564D2">
            <w:r>
              <w:t>Soften foot to receive pass.</w:t>
            </w:r>
          </w:p>
          <w:p w:rsidR="002F69D0" w:rsidRDefault="002F69D0" w:rsidP="008564D2">
            <w:r>
              <w:t>First touch “out of feet”.</w:t>
            </w:r>
          </w:p>
          <w:p w:rsidR="002F69D0" w:rsidRDefault="002F69D0" w:rsidP="008564D2">
            <w:r>
              <w:t>See how many they can do in a row without loosing control.</w:t>
            </w:r>
          </w:p>
          <w:p w:rsidR="002F69D0" w:rsidRDefault="002F69D0" w:rsidP="008564D2"/>
        </w:tc>
      </w:tr>
      <w:tr w:rsidR="001C7D99" w:rsidRPr="0097615B" w:rsidTr="008D0F7D">
        <w:tc>
          <w:tcPr>
            <w:tcW w:w="3546" w:type="dxa"/>
          </w:tcPr>
          <w:p w:rsidR="001C7D99" w:rsidRPr="0097615B" w:rsidRDefault="00CB64B7" w:rsidP="008564D2">
            <w:pPr>
              <w:rPr>
                <w:b/>
              </w:rPr>
            </w:pPr>
            <w:r>
              <w:rPr>
                <w:b/>
              </w:rPr>
              <w:t>Short, Short, Long</w:t>
            </w:r>
          </w:p>
        </w:tc>
        <w:tc>
          <w:tcPr>
            <w:tcW w:w="3506" w:type="dxa"/>
          </w:tcPr>
          <w:p w:rsidR="001C7D99" w:rsidRPr="0097615B" w:rsidRDefault="001C7D99" w:rsidP="008564D2">
            <w:pPr>
              <w:rPr>
                <w:b/>
              </w:rPr>
            </w:pPr>
            <w:r w:rsidRPr="0097615B">
              <w:rPr>
                <w:b/>
              </w:rPr>
              <w:t>Description</w:t>
            </w:r>
          </w:p>
        </w:tc>
        <w:tc>
          <w:tcPr>
            <w:tcW w:w="2524" w:type="dxa"/>
          </w:tcPr>
          <w:p w:rsidR="001C7D99" w:rsidRPr="0097615B" w:rsidRDefault="001C7D99" w:rsidP="008564D2">
            <w:pPr>
              <w:rPr>
                <w:b/>
              </w:rPr>
            </w:pPr>
            <w:r w:rsidRPr="0097615B">
              <w:rPr>
                <w:b/>
              </w:rPr>
              <w:t>Coaching Points</w:t>
            </w:r>
          </w:p>
        </w:tc>
      </w:tr>
      <w:tr w:rsidR="001C7D99" w:rsidTr="008D0F7D">
        <w:trPr>
          <w:trHeight w:val="2384"/>
        </w:trPr>
        <w:tc>
          <w:tcPr>
            <w:tcW w:w="3546" w:type="dxa"/>
          </w:tcPr>
          <w:p w:rsidR="001C7D99" w:rsidRDefault="00CB64B7" w:rsidP="008564D2">
            <w:r>
              <w:rPr>
                <w:noProof/>
              </w:rPr>
              <w:drawing>
                <wp:inline distT="0" distB="0" distL="0" distR="0" wp14:anchorId="46B9B0F7" wp14:editId="5CC6D476">
                  <wp:extent cx="2105526" cy="1589066"/>
                  <wp:effectExtent l="0" t="0" r="9525" b="0"/>
                  <wp:docPr id="64" name="Picture 64" descr="C:\Users\Doyle\Documents\Soccer\Images\U11-12\Short, Short,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yle\Documents\Soccer\Images\U11-12\Short, Short, Lon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5554" cy="1589087"/>
                          </a:xfrm>
                          <a:prstGeom prst="rect">
                            <a:avLst/>
                          </a:prstGeom>
                          <a:noFill/>
                          <a:ln>
                            <a:noFill/>
                          </a:ln>
                        </pic:spPr>
                      </pic:pic>
                    </a:graphicData>
                  </a:graphic>
                </wp:inline>
              </w:drawing>
            </w:r>
          </w:p>
          <w:p w:rsidR="001C7D99" w:rsidRDefault="001C7D99" w:rsidP="008564D2"/>
        </w:tc>
        <w:tc>
          <w:tcPr>
            <w:tcW w:w="3506" w:type="dxa"/>
          </w:tcPr>
          <w:p w:rsidR="001C7D99" w:rsidRDefault="002F69D0" w:rsidP="008564D2">
            <w:r>
              <w:t>Groups of 3, 1 ball.</w:t>
            </w:r>
          </w:p>
          <w:p w:rsidR="002F69D0" w:rsidRDefault="002F69D0" w:rsidP="008564D2">
            <w:r>
              <w:t>Players pass in area.  1</w:t>
            </w:r>
            <w:r w:rsidRPr="002F69D0">
              <w:rPr>
                <w:vertAlign w:val="superscript"/>
              </w:rPr>
              <w:t>st</w:t>
            </w:r>
            <w:r>
              <w:t xml:space="preserve"> and 2</w:t>
            </w:r>
            <w:r w:rsidRPr="002F69D0">
              <w:rPr>
                <w:vertAlign w:val="superscript"/>
              </w:rPr>
              <w:t>nd</w:t>
            </w:r>
            <w:r>
              <w:t xml:space="preserve"> pass are short, third</w:t>
            </w:r>
            <w:r w:rsidR="0026296F">
              <w:t xml:space="preserve"> pass</w:t>
            </w:r>
            <w:r>
              <w:t xml:space="preserve"> is long. </w:t>
            </w:r>
          </w:p>
          <w:p w:rsidR="002F69D0" w:rsidRDefault="002F69D0" w:rsidP="008564D2">
            <w:r>
              <w:t>Then restart count.</w:t>
            </w:r>
          </w:p>
          <w:p w:rsidR="002F69D0" w:rsidRDefault="002F69D0" w:rsidP="008564D2"/>
          <w:p w:rsidR="002F69D0" w:rsidRPr="00453FEC" w:rsidRDefault="002F69D0" w:rsidP="008564D2">
            <w:pPr>
              <w:rPr>
                <w:b/>
                <w:i/>
              </w:rPr>
            </w:pPr>
            <w:r w:rsidRPr="00453FEC">
              <w:rPr>
                <w:b/>
                <w:i/>
              </w:rPr>
              <w:t>Progressions</w:t>
            </w:r>
          </w:p>
          <w:p w:rsidR="002F69D0" w:rsidRDefault="002F69D0" w:rsidP="008564D2">
            <w:r>
              <w:t>3 touches per person.</w:t>
            </w:r>
          </w:p>
        </w:tc>
        <w:tc>
          <w:tcPr>
            <w:tcW w:w="2524" w:type="dxa"/>
          </w:tcPr>
          <w:p w:rsidR="002F69D0" w:rsidRDefault="002F69D0" w:rsidP="008564D2">
            <w:r>
              <w:t>Quality pass.</w:t>
            </w:r>
          </w:p>
          <w:p w:rsidR="002F69D0" w:rsidRDefault="002F69D0" w:rsidP="008564D2">
            <w:r>
              <w:t>Inside of foot.</w:t>
            </w:r>
          </w:p>
          <w:p w:rsidR="001C7D99" w:rsidRDefault="002F69D0" w:rsidP="008564D2">
            <w:r>
              <w:t>Can they see the long pass?  Person without ball has to find space and think long.</w:t>
            </w:r>
          </w:p>
          <w:p w:rsidR="002F69D0" w:rsidRDefault="002F69D0" w:rsidP="008564D2">
            <w:r>
              <w:t>First touch “out of feet”.</w:t>
            </w:r>
          </w:p>
          <w:p w:rsidR="002F69D0" w:rsidRDefault="002F69D0" w:rsidP="008564D2"/>
          <w:p w:rsidR="002F69D0" w:rsidRDefault="002F69D0" w:rsidP="008564D2"/>
          <w:p w:rsidR="002F69D0" w:rsidRDefault="002F69D0" w:rsidP="008564D2"/>
        </w:tc>
      </w:tr>
      <w:tr w:rsidR="001C7D99" w:rsidRPr="0097615B" w:rsidTr="008D0F7D">
        <w:tc>
          <w:tcPr>
            <w:tcW w:w="3546" w:type="dxa"/>
          </w:tcPr>
          <w:p w:rsidR="001C7D99" w:rsidRPr="0097615B" w:rsidRDefault="004E1009" w:rsidP="008564D2">
            <w:pPr>
              <w:rPr>
                <w:b/>
              </w:rPr>
            </w:pPr>
            <w:r>
              <w:rPr>
                <w:b/>
              </w:rPr>
              <w:t>To the Middle &amp; Back</w:t>
            </w:r>
          </w:p>
        </w:tc>
        <w:tc>
          <w:tcPr>
            <w:tcW w:w="3506" w:type="dxa"/>
          </w:tcPr>
          <w:p w:rsidR="001C7D99" w:rsidRPr="0097615B" w:rsidRDefault="001C7D99" w:rsidP="008564D2">
            <w:pPr>
              <w:rPr>
                <w:b/>
              </w:rPr>
            </w:pPr>
            <w:r w:rsidRPr="0097615B">
              <w:rPr>
                <w:b/>
              </w:rPr>
              <w:t>Description</w:t>
            </w:r>
          </w:p>
        </w:tc>
        <w:tc>
          <w:tcPr>
            <w:tcW w:w="2524" w:type="dxa"/>
          </w:tcPr>
          <w:p w:rsidR="001C7D99" w:rsidRPr="0097615B" w:rsidRDefault="001C7D99" w:rsidP="008564D2">
            <w:pPr>
              <w:rPr>
                <w:b/>
              </w:rPr>
            </w:pPr>
            <w:r w:rsidRPr="0097615B">
              <w:rPr>
                <w:b/>
              </w:rPr>
              <w:t>Coaching Points</w:t>
            </w:r>
          </w:p>
        </w:tc>
      </w:tr>
      <w:tr w:rsidR="001C7D99" w:rsidTr="008D0F7D">
        <w:tc>
          <w:tcPr>
            <w:tcW w:w="3546" w:type="dxa"/>
          </w:tcPr>
          <w:p w:rsidR="001C7D99" w:rsidRDefault="004E1009" w:rsidP="008564D2">
            <w:r>
              <w:rPr>
                <w:noProof/>
              </w:rPr>
              <w:drawing>
                <wp:inline distT="0" distB="0" distL="0" distR="0" wp14:anchorId="0004F88F" wp14:editId="59C044D0">
                  <wp:extent cx="2105526" cy="1589066"/>
                  <wp:effectExtent l="0" t="0" r="9525" b="0"/>
                  <wp:docPr id="65" name="Picture 65" descr="C:\Users\Doyle\Documents\Soccer\Images\U11-12\To the Middle and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yle\Documents\Soccer\Images\U11-12\To the Middle and Back.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8478" cy="1591294"/>
                          </a:xfrm>
                          <a:prstGeom prst="rect">
                            <a:avLst/>
                          </a:prstGeom>
                          <a:noFill/>
                          <a:ln>
                            <a:noFill/>
                          </a:ln>
                        </pic:spPr>
                      </pic:pic>
                    </a:graphicData>
                  </a:graphic>
                </wp:inline>
              </w:drawing>
            </w:r>
          </w:p>
          <w:p w:rsidR="001C7D99" w:rsidRDefault="001C7D99" w:rsidP="008564D2"/>
        </w:tc>
        <w:tc>
          <w:tcPr>
            <w:tcW w:w="3506" w:type="dxa"/>
          </w:tcPr>
          <w:p w:rsidR="002F69D0" w:rsidRDefault="002F69D0" w:rsidP="002F69D0">
            <w:r>
              <w:t xml:space="preserve">2 teams, one outside of circle (no ball), one inside square, each with ball. </w:t>
            </w:r>
          </w:p>
          <w:p w:rsidR="002F69D0" w:rsidRDefault="002F69D0" w:rsidP="002F69D0">
            <w:r>
              <w:t xml:space="preserve">Players dribble out of square to an outside player and stop ball.  Outside player takes ball and dribbles thru middle </w:t>
            </w:r>
            <w:r w:rsidR="0026296F">
              <w:t xml:space="preserve">square </w:t>
            </w:r>
            <w:r>
              <w:t>to different outside player.</w:t>
            </w:r>
          </w:p>
          <w:p w:rsidR="002F69D0" w:rsidRPr="00D60184" w:rsidRDefault="002F69D0" w:rsidP="002F69D0">
            <w:pPr>
              <w:rPr>
                <w:b/>
                <w:i/>
              </w:rPr>
            </w:pPr>
            <w:r w:rsidRPr="00D60184">
              <w:rPr>
                <w:b/>
                <w:i/>
              </w:rPr>
              <w:t>Progressions</w:t>
            </w:r>
          </w:p>
          <w:p w:rsidR="001C7D99" w:rsidRDefault="002F69D0" w:rsidP="002F69D0">
            <w:r>
              <w:t>Make pass to outside player.</w:t>
            </w:r>
          </w:p>
        </w:tc>
        <w:tc>
          <w:tcPr>
            <w:tcW w:w="2524" w:type="dxa"/>
          </w:tcPr>
          <w:p w:rsidR="002F69D0" w:rsidRDefault="002F69D0" w:rsidP="002F69D0">
            <w:r>
              <w:t>Pinky toe dribbling.</w:t>
            </w:r>
          </w:p>
          <w:p w:rsidR="002F69D0" w:rsidRDefault="002F69D0" w:rsidP="002F69D0">
            <w:r>
              <w:t>Eyes up, to problem solve.</w:t>
            </w:r>
          </w:p>
          <w:p w:rsidR="002F69D0" w:rsidRDefault="002F69D0" w:rsidP="002F69D0">
            <w:r>
              <w:t>No collisions.</w:t>
            </w:r>
          </w:p>
          <w:p w:rsidR="002F69D0" w:rsidRDefault="002F69D0" w:rsidP="002F69D0">
            <w:r>
              <w:t>Passing with inside of foot, belly</w:t>
            </w:r>
            <w:r w:rsidR="00624327">
              <w:t xml:space="preserve"> </w:t>
            </w:r>
            <w:r>
              <w:t>button pointing at target.</w:t>
            </w:r>
          </w:p>
          <w:p w:rsidR="001C7D99" w:rsidRDefault="001C7D99" w:rsidP="008564D2"/>
        </w:tc>
      </w:tr>
      <w:tr w:rsidR="008D0F7D" w:rsidTr="008D0F7D">
        <w:tc>
          <w:tcPr>
            <w:tcW w:w="3546" w:type="dxa"/>
          </w:tcPr>
          <w:p w:rsidR="008D0F7D" w:rsidRPr="008D0F7D" w:rsidRDefault="007068B4" w:rsidP="008564D2">
            <w:pPr>
              <w:rPr>
                <w:b/>
                <w:noProof/>
              </w:rPr>
            </w:pPr>
            <w:r>
              <w:rPr>
                <w:b/>
                <w:noProof/>
              </w:rPr>
              <w:t>Game – 5v5</w:t>
            </w:r>
          </w:p>
        </w:tc>
        <w:tc>
          <w:tcPr>
            <w:tcW w:w="3506" w:type="dxa"/>
          </w:tcPr>
          <w:p w:rsidR="008D0F7D" w:rsidRDefault="008D0F7D" w:rsidP="008564D2"/>
        </w:tc>
        <w:tc>
          <w:tcPr>
            <w:tcW w:w="2524" w:type="dxa"/>
          </w:tcPr>
          <w:p w:rsidR="008D0F7D" w:rsidRDefault="00FE13A7" w:rsidP="008564D2">
            <w:r w:rsidRPr="0097615B">
              <w:rPr>
                <w:b/>
              </w:rPr>
              <w:t>Coaching Points</w:t>
            </w:r>
          </w:p>
        </w:tc>
      </w:tr>
    </w:tbl>
    <w:p w:rsidR="001C7D99" w:rsidRDefault="001C7D99"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1C7D99" w:rsidRPr="000C4FB9" w:rsidRDefault="000C4FB9" w:rsidP="00261008">
      <w:pPr>
        <w:spacing w:after="120"/>
        <w:ind w:left="288"/>
        <w:rPr>
          <w:rFonts w:cstheme="minorHAnsi"/>
          <w:b/>
          <w:bCs/>
          <w:sz w:val="32"/>
          <w:szCs w:val="32"/>
        </w:rPr>
      </w:pPr>
      <w:r w:rsidRPr="000C4FB9">
        <w:rPr>
          <w:rFonts w:cstheme="minorHAnsi"/>
          <w:b/>
          <w:bCs/>
          <w:sz w:val="32"/>
          <w:szCs w:val="32"/>
        </w:rPr>
        <w:t>U11-1</w:t>
      </w:r>
      <w:r w:rsidR="007068B4">
        <w:rPr>
          <w:rFonts w:cstheme="minorHAnsi"/>
          <w:b/>
          <w:bCs/>
          <w:sz w:val="32"/>
          <w:szCs w:val="32"/>
        </w:rPr>
        <w:t>3</w:t>
      </w:r>
      <w:r w:rsidRPr="000C4FB9">
        <w:rPr>
          <w:rFonts w:cstheme="minorHAnsi"/>
          <w:b/>
          <w:bCs/>
          <w:sz w:val="32"/>
          <w:szCs w:val="32"/>
        </w:rPr>
        <w:t xml:space="preserve"> Activities</w:t>
      </w:r>
      <w:r w:rsidR="009C3949">
        <w:rPr>
          <w:rFonts w:cstheme="minorHAnsi"/>
          <w:b/>
          <w:bCs/>
          <w:sz w:val="32"/>
          <w:szCs w:val="32"/>
        </w:rPr>
        <w:t xml:space="preserve"> – Dribbling\Footwork</w:t>
      </w:r>
    </w:p>
    <w:tbl>
      <w:tblPr>
        <w:tblStyle w:val="TableGrid"/>
        <w:tblW w:w="0" w:type="auto"/>
        <w:tblLook w:val="04A0" w:firstRow="1" w:lastRow="0" w:firstColumn="1" w:lastColumn="0" w:noHBand="0" w:noVBand="1"/>
      </w:tblPr>
      <w:tblGrid>
        <w:gridCol w:w="3426"/>
        <w:gridCol w:w="3576"/>
        <w:gridCol w:w="2574"/>
      </w:tblGrid>
      <w:tr w:rsidR="00486257" w:rsidTr="00486257">
        <w:trPr>
          <w:trHeight w:val="278"/>
        </w:trPr>
        <w:tc>
          <w:tcPr>
            <w:tcW w:w="3319" w:type="dxa"/>
          </w:tcPr>
          <w:p w:rsidR="00486257" w:rsidRPr="003F10F7" w:rsidRDefault="003F10F7" w:rsidP="008564D2">
            <w:pPr>
              <w:rPr>
                <w:b/>
                <w:noProof/>
              </w:rPr>
            </w:pPr>
            <w:r w:rsidRPr="003F10F7">
              <w:rPr>
                <w:b/>
                <w:noProof/>
              </w:rPr>
              <w:t>Lids and Saucers</w:t>
            </w:r>
          </w:p>
        </w:tc>
        <w:tc>
          <w:tcPr>
            <w:tcW w:w="3643" w:type="dxa"/>
          </w:tcPr>
          <w:p w:rsidR="00486257" w:rsidRDefault="004E034E" w:rsidP="008564D2">
            <w:r w:rsidRPr="0097615B">
              <w:rPr>
                <w:b/>
              </w:rPr>
              <w:t>Description</w:t>
            </w:r>
          </w:p>
        </w:tc>
        <w:tc>
          <w:tcPr>
            <w:tcW w:w="2614" w:type="dxa"/>
          </w:tcPr>
          <w:p w:rsidR="00486257" w:rsidRDefault="00FE13A7" w:rsidP="008564D2">
            <w:r w:rsidRPr="0097615B">
              <w:rPr>
                <w:b/>
              </w:rPr>
              <w:t>Coaching Points</w:t>
            </w:r>
          </w:p>
        </w:tc>
      </w:tr>
      <w:tr w:rsidR="001C7D99" w:rsidTr="008564D2">
        <w:trPr>
          <w:trHeight w:val="2573"/>
        </w:trPr>
        <w:tc>
          <w:tcPr>
            <w:tcW w:w="3319" w:type="dxa"/>
          </w:tcPr>
          <w:p w:rsidR="001C7D99" w:rsidRDefault="003F10F7" w:rsidP="008564D2">
            <w:r>
              <w:rPr>
                <w:noProof/>
              </w:rPr>
              <w:drawing>
                <wp:inline distT="0" distB="0" distL="0" distR="0" wp14:anchorId="797A40D0" wp14:editId="621553B6">
                  <wp:extent cx="2008685" cy="1515979"/>
                  <wp:effectExtent l="0" t="0" r="0" b="8255"/>
                  <wp:docPr id="18" name="Picture 18" descr="C:\Users\Doyle\Documents\Soccer\Images\U11-12\Lids and Sauc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yle\Documents\Soccer\Images\U11-12\Lids and Saucer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2803" cy="1519087"/>
                          </a:xfrm>
                          <a:prstGeom prst="rect">
                            <a:avLst/>
                          </a:prstGeom>
                          <a:noFill/>
                          <a:ln>
                            <a:noFill/>
                          </a:ln>
                        </pic:spPr>
                      </pic:pic>
                    </a:graphicData>
                  </a:graphic>
                </wp:inline>
              </w:drawing>
            </w:r>
          </w:p>
        </w:tc>
        <w:tc>
          <w:tcPr>
            <w:tcW w:w="3643" w:type="dxa"/>
          </w:tcPr>
          <w:p w:rsidR="001C7D99" w:rsidRDefault="00D60184" w:rsidP="008564D2">
            <w:r>
              <w:t>Even # of disc cones, spread out across area, ½ upside down.</w:t>
            </w:r>
          </w:p>
          <w:p w:rsidR="00D60184" w:rsidRDefault="00D60184" w:rsidP="008564D2">
            <w:r>
              <w:t>2 teams – one</w:t>
            </w:r>
            <w:r w:rsidR="00624327">
              <w:t xml:space="preserve"> team</w:t>
            </w:r>
            <w:r>
              <w:t xml:space="preserve"> turns discs upside down, other </w:t>
            </w:r>
            <w:r w:rsidR="00624327">
              <w:t xml:space="preserve">team </w:t>
            </w:r>
            <w:r>
              <w:t>turns right side up</w:t>
            </w:r>
            <w:r w:rsidR="009C2D9F">
              <w:t>.</w:t>
            </w:r>
            <w:r w:rsidR="00624327">
              <w:t xml:space="preserve">  </w:t>
            </w:r>
            <w:r>
              <w:t>60-90 sec.</w:t>
            </w:r>
          </w:p>
          <w:p w:rsidR="00624327" w:rsidRDefault="00624327" w:rsidP="008564D2">
            <w:r>
              <w:t>Which team has more cones?</w:t>
            </w:r>
          </w:p>
          <w:p w:rsidR="00D60184" w:rsidRDefault="00D60184" w:rsidP="008564D2"/>
          <w:p w:rsidR="00D60184" w:rsidRPr="00D60184" w:rsidRDefault="00D60184" w:rsidP="008564D2">
            <w:pPr>
              <w:rPr>
                <w:b/>
                <w:i/>
              </w:rPr>
            </w:pPr>
            <w:r w:rsidRPr="00D60184">
              <w:rPr>
                <w:b/>
                <w:i/>
              </w:rPr>
              <w:t>Progressions</w:t>
            </w:r>
          </w:p>
          <w:p w:rsidR="00D60184" w:rsidRDefault="00D60184" w:rsidP="008564D2">
            <w:r>
              <w:t>Add ball</w:t>
            </w:r>
            <w:r w:rsidR="002E6A23">
              <w:t>.</w:t>
            </w:r>
          </w:p>
          <w:p w:rsidR="00D60184" w:rsidRDefault="00D60184" w:rsidP="008564D2">
            <w:r>
              <w:t>Use only feet to flip cones.</w:t>
            </w:r>
          </w:p>
        </w:tc>
        <w:tc>
          <w:tcPr>
            <w:tcW w:w="2614" w:type="dxa"/>
          </w:tcPr>
          <w:p w:rsidR="001C7D99" w:rsidRDefault="009C2D9F" w:rsidP="008564D2">
            <w:r>
              <w:t>Eyes up.</w:t>
            </w:r>
          </w:p>
          <w:p w:rsidR="00D60184" w:rsidRDefault="00D60184" w:rsidP="008564D2">
            <w:r>
              <w:t>Quick movement.</w:t>
            </w:r>
          </w:p>
          <w:p w:rsidR="00D60184" w:rsidRDefault="00D60184" w:rsidP="008564D2">
            <w:r>
              <w:t>Ball close when dribbling.</w:t>
            </w:r>
          </w:p>
          <w:p w:rsidR="00D60184" w:rsidRDefault="00D60184" w:rsidP="008564D2"/>
          <w:p w:rsidR="00D60184" w:rsidRDefault="00D60184" w:rsidP="008564D2">
            <w:r>
              <w:t>Problem solve – Don’t go to same cone.</w:t>
            </w:r>
          </w:p>
          <w:p w:rsidR="00D60184" w:rsidRDefault="00D60184" w:rsidP="008564D2"/>
          <w:p w:rsidR="00D60184" w:rsidRDefault="00D60184" w:rsidP="008564D2"/>
        </w:tc>
      </w:tr>
      <w:tr w:rsidR="001C7D99" w:rsidRPr="0097615B" w:rsidTr="008564D2">
        <w:tc>
          <w:tcPr>
            <w:tcW w:w="3319" w:type="dxa"/>
          </w:tcPr>
          <w:p w:rsidR="001C7D99" w:rsidRPr="0097615B" w:rsidRDefault="009C3949" w:rsidP="008564D2">
            <w:pPr>
              <w:rPr>
                <w:b/>
              </w:rPr>
            </w:pPr>
            <w:r>
              <w:rPr>
                <w:b/>
              </w:rPr>
              <w:t>To the Middle and Back</w:t>
            </w:r>
          </w:p>
        </w:tc>
        <w:tc>
          <w:tcPr>
            <w:tcW w:w="3643" w:type="dxa"/>
          </w:tcPr>
          <w:p w:rsidR="001C7D99" w:rsidRPr="0097615B" w:rsidRDefault="001C7D99" w:rsidP="008564D2">
            <w:pPr>
              <w:rPr>
                <w:b/>
              </w:rPr>
            </w:pPr>
            <w:r w:rsidRPr="0097615B">
              <w:rPr>
                <w:b/>
              </w:rPr>
              <w:t>Description</w:t>
            </w:r>
          </w:p>
        </w:tc>
        <w:tc>
          <w:tcPr>
            <w:tcW w:w="2614" w:type="dxa"/>
          </w:tcPr>
          <w:p w:rsidR="001C7D99" w:rsidRPr="0097615B" w:rsidRDefault="001C7D99" w:rsidP="008564D2">
            <w:pPr>
              <w:rPr>
                <w:b/>
              </w:rPr>
            </w:pPr>
            <w:r w:rsidRPr="0097615B">
              <w:rPr>
                <w:b/>
              </w:rPr>
              <w:t>Coaching Points</w:t>
            </w:r>
          </w:p>
        </w:tc>
      </w:tr>
      <w:tr w:rsidR="001C7D99" w:rsidTr="008564D2">
        <w:trPr>
          <w:trHeight w:val="2384"/>
        </w:trPr>
        <w:tc>
          <w:tcPr>
            <w:tcW w:w="3319" w:type="dxa"/>
          </w:tcPr>
          <w:p w:rsidR="001C7D99" w:rsidRDefault="009C3949" w:rsidP="008564D2">
            <w:r>
              <w:rPr>
                <w:noProof/>
              </w:rPr>
              <w:drawing>
                <wp:inline distT="0" distB="0" distL="0" distR="0" wp14:anchorId="67395963" wp14:editId="1E2716DD">
                  <wp:extent cx="2033337" cy="1534584"/>
                  <wp:effectExtent l="0" t="0" r="5080" b="8890"/>
                  <wp:docPr id="24" name="Picture 24" descr="C:\Users\Doyle\Documents\Soccer\Images\U11-12\To the Middle and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yle\Documents\Soccer\Images\U11-12\To the Middle and Back.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3365" cy="1534605"/>
                          </a:xfrm>
                          <a:prstGeom prst="rect">
                            <a:avLst/>
                          </a:prstGeom>
                          <a:noFill/>
                          <a:ln>
                            <a:noFill/>
                          </a:ln>
                        </pic:spPr>
                      </pic:pic>
                    </a:graphicData>
                  </a:graphic>
                </wp:inline>
              </w:drawing>
            </w:r>
          </w:p>
        </w:tc>
        <w:tc>
          <w:tcPr>
            <w:tcW w:w="3643" w:type="dxa"/>
          </w:tcPr>
          <w:p w:rsidR="001C7D99" w:rsidRDefault="00D60184" w:rsidP="008564D2">
            <w:r>
              <w:t xml:space="preserve">2 teams, one outside of circle (no ball), one inside square, each with ball. </w:t>
            </w:r>
          </w:p>
          <w:p w:rsidR="00D60184" w:rsidRDefault="00D60184" w:rsidP="008564D2">
            <w:r>
              <w:t>Players dribble out of square to an outside player and stop ball.  Outside player takes ball and dribbles thru middle to different outside player.</w:t>
            </w:r>
          </w:p>
          <w:p w:rsidR="00D60184" w:rsidRPr="00D60184" w:rsidRDefault="00D60184" w:rsidP="008564D2">
            <w:pPr>
              <w:rPr>
                <w:b/>
                <w:i/>
              </w:rPr>
            </w:pPr>
            <w:r w:rsidRPr="00D60184">
              <w:rPr>
                <w:b/>
                <w:i/>
              </w:rPr>
              <w:t>Progressions</w:t>
            </w:r>
          </w:p>
          <w:p w:rsidR="00D60184" w:rsidRDefault="00D60184" w:rsidP="008564D2">
            <w:r>
              <w:t>Make pass to outside player</w:t>
            </w:r>
            <w:r w:rsidR="009C2D9F">
              <w:t>.</w:t>
            </w:r>
          </w:p>
        </w:tc>
        <w:tc>
          <w:tcPr>
            <w:tcW w:w="2614" w:type="dxa"/>
          </w:tcPr>
          <w:p w:rsidR="001C7D99" w:rsidRDefault="00D60184" w:rsidP="008564D2">
            <w:r>
              <w:t>Pinky toe dribbling.</w:t>
            </w:r>
          </w:p>
          <w:p w:rsidR="00D60184" w:rsidRDefault="00D60184" w:rsidP="008564D2">
            <w:r>
              <w:t>Eyes up, to problem solve.</w:t>
            </w:r>
          </w:p>
          <w:p w:rsidR="00D60184" w:rsidRDefault="00D60184" w:rsidP="008564D2">
            <w:r>
              <w:t>No collisions.</w:t>
            </w:r>
          </w:p>
          <w:p w:rsidR="00D60184" w:rsidRDefault="00D60184" w:rsidP="008564D2">
            <w:r>
              <w:t>Passing with inside of foot, bellybutton pointing at target.</w:t>
            </w:r>
          </w:p>
          <w:p w:rsidR="00D60184" w:rsidRDefault="00D60184" w:rsidP="008564D2"/>
        </w:tc>
      </w:tr>
      <w:tr w:rsidR="001C7D99" w:rsidRPr="0097615B" w:rsidTr="008564D2">
        <w:tc>
          <w:tcPr>
            <w:tcW w:w="3319" w:type="dxa"/>
          </w:tcPr>
          <w:p w:rsidR="001C7D99" w:rsidRPr="0097615B" w:rsidRDefault="00DA26FC" w:rsidP="008564D2">
            <w:pPr>
              <w:rPr>
                <w:b/>
              </w:rPr>
            </w:pPr>
            <w:r>
              <w:rPr>
                <w:b/>
              </w:rPr>
              <w:t>Dribble to Goal</w:t>
            </w:r>
          </w:p>
        </w:tc>
        <w:tc>
          <w:tcPr>
            <w:tcW w:w="3643" w:type="dxa"/>
          </w:tcPr>
          <w:p w:rsidR="001C7D99" w:rsidRPr="0097615B" w:rsidRDefault="001C7D99" w:rsidP="008564D2">
            <w:pPr>
              <w:rPr>
                <w:b/>
              </w:rPr>
            </w:pPr>
            <w:r w:rsidRPr="0097615B">
              <w:rPr>
                <w:b/>
              </w:rPr>
              <w:t>Description</w:t>
            </w:r>
          </w:p>
        </w:tc>
        <w:tc>
          <w:tcPr>
            <w:tcW w:w="2614" w:type="dxa"/>
          </w:tcPr>
          <w:p w:rsidR="001C7D99" w:rsidRPr="0097615B" w:rsidRDefault="001C7D99" w:rsidP="008564D2">
            <w:pPr>
              <w:rPr>
                <w:b/>
              </w:rPr>
            </w:pPr>
            <w:r w:rsidRPr="0097615B">
              <w:rPr>
                <w:b/>
              </w:rPr>
              <w:t>Coaching Points</w:t>
            </w:r>
          </w:p>
        </w:tc>
      </w:tr>
      <w:tr w:rsidR="001C7D99" w:rsidTr="004921CB">
        <w:trPr>
          <w:trHeight w:val="2591"/>
        </w:trPr>
        <w:tc>
          <w:tcPr>
            <w:tcW w:w="3319" w:type="dxa"/>
          </w:tcPr>
          <w:p w:rsidR="001C7D99" w:rsidRDefault="00DA26FC" w:rsidP="008564D2">
            <w:pPr>
              <w:rPr>
                <w:noProof/>
              </w:rPr>
            </w:pPr>
            <w:r>
              <w:rPr>
                <w:noProof/>
              </w:rPr>
              <w:drawing>
                <wp:inline distT="0" distB="0" distL="0" distR="0" wp14:anchorId="42AE954D" wp14:editId="3EA27D78">
                  <wp:extent cx="2033337" cy="1534583"/>
                  <wp:effectExtent l="0" t="0" r="5080" b="8890"/>
                  <wp:docPr id="40" name="Picture 40" descr="C:\Users\Doyle\Documents\Soccer\Images\U-8-10\Dribble to Go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yle\Documents\Soccer\Images\U-8-10\Dribble to Go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5977" cy="1536575"/>
                          </a:xfrm>
                          <a:prstGeom prst="rect">
                            <a:avLst/>
                          </a:prstGeom>
                          <a:noFill/>
                          <a:ln>
                            <a:noFill/>
                          </a:ln>
                        </pic:spPr>
                      </pic:pic>
                    </a:graphicData>
                  </a:graphic>
                </wp:inline>
              </w:drawing>
            </w:r>
          </w:p>
          <w:p w:rsidR="001C7D99" w:rsidRDefault="001C7D99" w:rsidP="008564D2"/>
        </w:tc>
        <w:tc>
          <w:tcPr>
            <w:tcW w:w="3643" w:type="dxa"/>
          </w:tcPr>
          <w:p w:rsidR="009C2D9F" w:rsidRDefault="009C2D9F" w:rsidP="009C2D9F">
            <w:r>
              <w:t>2 line across from each other.</w:t>
            </w:r>
          </w:p>
          <w:p w:rsidR="009C2D9F" w:rsidRDefault="009C2D9F" w:rsidP="009C2D9F">
            <w:r>
              <w:t>1 line serves to the other then plays defense.</w:t>
            </w:r>
          </w:p>
          <w:p w:rsidR="009C2D9F" w:rsidRDefault="009C2D9F" w:rsidP="009C2D9F">
            <w:r>
              <w:t>Score by knocking ball off either cone.</w:t>
            </w:r>
          </w:p>
          <w:p w:rsidR="009C2D9F" w:rsidRDefault="009C2D9F" w:rsidP="009C2D9F"/>
          <w:p w:rsidR="009C2D9F" w:rsidRPr="00DE5746" w:rsidRDefault="009C2D9F" w:rsidP="009C2D9F">
            <w:pPr>
              <w:rPr>
                <w:b/>
                <w:i/>
              </w:rPr>
            </w:pPr>
            <w:r w:rsidRPr="00DE5746">
              <w:rPr>
                <w:b/>
                <w:i/>
              </w:rPr>
              <w:t>Progressions</w:t>
            </w:r>
          </w:p>
          <w:p w:rsidR="009C2D9F" w:rsidRDefault="009C2D9F" w:rsidP="009C2D9F">
            <w:r>
              <w:t>Time limit so others don’t stand. Make it 2v2.</w:t>
            </w:r>
          </w:p>
          <w:p w:rsidR="001C7D99" w:rsidRDefault="009C2D9F" w:rsidP="009C2D9F">
            <w:r>
              <w:t>Replace ball on cone with small goal.</w:t>
            </w:r>
          </w:p>
        </w:tc>
        <w:tc>
          <w:tcPr>
            <w:tcW w:w="2614" w:type="dxa"/>
          </w:tcPr>
          <w:p w:rsidR="00D60184" w:rsidRDefault="00D60184" w:rsidP="00D60184">
            <w:r>
              <w:t>Use pinky toe to dribble.</w:t>
            </w:r>
          </w:p>
          <w:p w:rsidR="00D60184" w:rsidRDefault="00D60184" w:rsidP="00D60184">
            <w:r>
              <w:t>Eyes up.</w:t>
            </w:r>
          </w:p>
          <w:p w:rsidR="00D60184" w:rsidRDefault="00D60184" w:rsidP="00D60184">
            <w:r>
              <w:t>Use body to “sell” a fake then explode other direction.</w:t>
            </w:r>
          </w:p>
          <w:p w:rsidR="001C7D99" w:rsidRDefault="001C7D99" w:rsidP="008564D2"/>
        </w:tc>
      </w:tr>
      <w:tr w:rsidR="008D0F7D" w:rsidTr="008564D2">
        <w:tc>
          <w:tcPr>
            <w:tcW w:w="3319" w:type="dxa"/>
          </w:tcPr>
          <w:p w:rsidR="008D0F7D" w:rsidRPr="008D0F7D" w:rsidRDefault="007068B4" w:rsidP="008564D2">
            <w:pPr>
              <w:rPr>
                <w:b/>
                <w:noProof/>
              </w:rPr>
            </w:pPr>
            <w:r>
              <w:rPr>
                <w:b/>
                <w:noProof/>
              </w:rPr>
              <w:t>Game – 5v5</w:t>
            </w:r>
          </w:p>
        </w:tc>
        <w:tc>
          <w:tcPr>
            <w:tcW w:w="3643" w:type="dxa"/>
          </w:tcPr>
          <w:p w:rsidR="008D0F7D" w:rsidRDefault="008D0F7D" w:rsidP="008564D2"/>
        </w:tc>
        <w:tc>
          <w:tcPr>
            <w:tcW w:w="2614" w:type="dxa"/>
          </w:tcPr>
          <w:p w:rsidR="008D0F7D" w:rsidRDefault="00FE13A7" w:rsidP="008564D2">
            <w:r w:rsidRPr="0097615B">
              <w:rPr>
                <w:b/>
              </w:rPr>
              <w:t>Coaching Points</w:t>
            </w:r>
          </w:p>
        </w:tc>
      </w:tr>
    </w:tbl>
    <w:p w:rsidR="001C7D99" w:rsidRDefault="001C7D99" w:rsidP="00261008">
      <w:pPr>
        <w:spacing w:after="120"/>
        <w:ind w:left="288"/>
        <w:rPr>
          <w:rFonts w:cstheme="minorHAnsi"/>
          <w:b/>
          <w:bCs/>
        </w:rPr>
      </w:pPr>
    </w:p>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1A203A" w:rsidRDefault="001A203A" w:rsidP="00261008">
      <w:pPr>
        <w:spacing w:after="120"/>
        <w:ind w:left="288"/>
        <w:rPr>
          <w:rFonts w:cstheme="minorHAnsi"/>
          <w:b/>
          <w:bCs/>
        </w:rPr>
      </w:pPr>
    </w:p>
    <w:p w:rsidR="005808A8" w:rsidRDefault="005808A8" w:rsidP="00261008">
      <w:pPr>
        <w:spacing w:after="120"/>
        <w:ind w:left="288"/>
        <w:rPr>
          <w:rFonts w:cstheme="minorHAnsi"/>
          <w:b/>
          <w:bCs/>
        </w:rPr>
      </w:pPr>
    </w:p>
    <w:p w:rsidR="001C7D99" w:rsidRPr="000C4FB9" w:rsidRDefault="000C4FB9" w:rsidP="00261008">
      <w:pPr>
        <w:spacing w:after="120"/>
        <w:ind w:left="288"/>
        <w:rPr>
          <w:rFonts w:cstheme="minorHAnsi"/>
          <w:b/>
          <w:bCs/>
          <w:sz w:val="32"/>
          <w:szCs w:val="32"/>
        </w:rPr>
      </w:pPr>
      <w:r w:rsidRPr="000C4FB9">
        <w:rPr>
          <w:rFonts w:cstheme="minorHAnsi"/>
          <w:b/>
          <w:bCs/>
          <w:sz w:val="32"/>
          <w:szCs w:val="32"/>
        </w:rPr>
        <w:t>U11-U1</w:t>
      </w:r>
      <w:r w:rsidR="007068B4">
        <w:rPr>
          <w:rFonts w:cstheme="minorHAnsi"/>
          <w:b/>
          <w:bCs/>
          <w:sz w:val="32"/>
          <w:szCs w:val="32"/>
        </w:rPr>
        <w:t>3</w:t>
      </w:r>
      <w:r w:rsidRPr="000C4FB9">
        <w:rPr>
          <w:rFonts w:cstheme="minorHAnsi"/>
          <w:b/>
          <w:bCs/>
          <w:sz w:val="32"/>
          <w:szCs w:val="32"/>
        </w:rPr>
        <w:t xml:space="preserve"> Activities</w:t>
      </w:r>
      <w:r w:rsidR="00A44095">
        <w:rPr>
          <w:rFonts w:cstheme="minorHAnsi"/>
          <w:b/>
          <w:bCs/>
          <w:sz w:val="32"/>
          <w:szCs w:val="32"/>
        </w:rPr>
        <w:t xml:space="preserve"> - Passing</w:t>
      </w:r>
    </w:p>
    <w:tbl>
      <w:tblPr>
        <w:tblStyle w:val="TableGrid"/>
        <w:tblW w:w="0" w:type="auto"/>
        <w:tblLook w:val="04A0" w:firstRow="1" w:lastRow="0" w:firstColumn="1" w:lastColumn="0" w:noHBand="0" w:noVBand="1"/>
      </w:tblPr>
      <w:tblGrid>
        <w:gridCol w:w="3319"/>
        <w:gridCol w:w="3643"/>
        <w:gridCol w:w="2614"/>
      </w:tblGrid>
      <w:tr w:rsidR="00486257" w:rsidTr="00486257">
        <w:trPr>
          <w:trHeight w:val="278"/>
        </w:trPr>
        <w:tc>
          <w:tcPr>
            <w:tcW w:w="3319" w:type="dxa"/>
          </w:tcPr>
          <w:p w:rsidR="00486257" w:rsidRPr="00A44095" w:rsidRDefault="00A44095" w:rsidP="008564D2">
            <w:pPr>
              <w:rPr>
                <w:b/>
                <w:noProof/>
              </w:rPr>
            </w:pPr>
            <w:r w:rsidRPr="00A44095">
              <w:rPr>
                <w:b/>
                <w:noProof/>
              </w:rPr>
              <w:t>Sequence Passing</w:t>
            </w:r>
          </w:p>
        </w:tc>
        <w:tc>
          <w:tcPr>
            <w:tcW w:w="3643" w:type="dxa"/>
          </w:tcPr>
          <w:p w:rsidR="00486257" w:rsidRDefault="004E034E" w:rsidP="008564D2">
            <w:r w:rsidRPr="0097615B">
              <w:rPr>
                <w:b/>
              </w:rPr>
              <w:t>Description</w:t>
            </w:r>
          </w:p>
        </w:tc>
        <w:tc>
          <w:tcPr>
            <w:tcW w:w="2614" w:type="dxa"/>
          </w:tcPr>
          <w:p w:rsidR="00486257" w:rsidRDefault="00FE13A7" w:rsidP="008564D2">
            <w:r w:rsidRPr="0097615B">
              <w:rPr>
                <w:b/>
              </w:rPr>
              <w:t>Coaching Points</w:t>
            </w:r>
          </w:p>
        </w:tc>
      </w:tr>
      <w:tr w:rsidR="001C7D99" w:rsidTr="008564D2">
        <w:trPr>
          <w:trHeight w:val="2573"/>
        </w:trPr>
        <w:tc>
          <w:tcPr>
            <w:tcW w:w="3319" w:type="dxa"/>
          </w:tcPr>
          <w:p w:rsidR="001C7D99" w:rsidRDefault="00F6092F" w:rsidP="008564D2">
            <w:r>
              <w:rPr>
                <w:noProof/>
              </w:rPr>
              <w:drawing>
                <wp:inline distT="0" distB="0" distL="0" distR="0">
                  <wp:extent cx="1949116" cy="1471022"/>
                  <wp:effectExtent l="0" t="0" r="0" b="0"/>
                  <wp:docPr id="28" name="Picture 28" descr="C:\Users\Doyle\Documents\Soccer\Images\U-8-10\Sequence Pa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yle\Documents\Soccer\Images\U-8-10\Sequence Passin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533" cy="1477374"/>
                          </a:xfrm>
                          <a:prstGeom prst="rect">
                            <a:avLst/>
                          </a:prstGeom>
                          <a:noFill/>
                          <a:ln>
                            <a:noFill/>
                          </a:ln>
                        </pic:spPr>
                      </pic:pic>
                    </a:graphicData>
                  </a:graphic>
                </wp:inline>
              </w:drawing>
            </w:r>
          </w:p>
        </w:tc>
        <w:tc>
          <w:tcPr>
            <w:tcW w:w="3643" w:type="dxa"/>
          </w:tcPr>
          <w:p w:rsidR="00065E0A" w:rsidRDefault="00065E0A" w:rsidP="00065E0A">
            <w:r>
              <w:t>All Players numbered sequentially,</w:t>
            </w:r>
          </w:p>
          <w:p w:rsidR="00065E0A" w:rsidRDefault="00065E0A" w:rsidP="00065E0A">
            <w:r>
              <w:t xml:space="preserve">1 ball.  #1 passes to #2, #2 passes to </w:t>
            </w:r>
            <w:r w:rsidR="00624327">
              <w:t>#</w:t>
            </w:r>
            <w:r>
              <w:t>3 etc.  Last # passes to #1.</w:t>
            </w:r>
          </w:p>
          <w:p w:rsidR="00065E0A" w:rsidRPr="0026296F" w:rsidRDefault="00065E0A" w:rsidP="00065E0A">
            <w:pPr>
              <w:rPr>
                <w:u w:val="single"/>
              </w:rPr>
            </w:pPr>
            <w:r w:rsidRPr="0026296F">
              <w:rPr>
                <w:u w:val="single"/>
              </w:rPr>
              <w:t>Everyone moving all the time.</w:t>
            </w:r>
          </w:p>
          <w:p w:rsidR="00065E0A" w:rsidRDefault="00065E0A" w:rsidP="00065E0A"/>
          <w:p w:rsidR="00065E0A" w:rsidRDefault="00065E0A" w:rsidP="00065E0A"/>
          <w:p w:rsidR="00065E0A" w:rsidRPr="00065E0A" w:rsidRDefault="00065E0A" w:rsidP="00065E0A">
            <w:pPr>
              <w:rPr>
                <w:b/>
                <w:i/>
              </w:rPr>
            </w:pPr>
            <w:r w:rsidRPr="00065E0A">
              <w:rPr>
                <w:b/>
                <w:i/>
              </w:rPr>
              <w:t>Progressions</w:t>
            </w:r>
          </w:p>
          <w:p w:rsidR="00065E0A" w:rsidRDefault="00624327" w:rsidP="00065E0A">
            <w:r>
              <w:t>Add second ball.</w:t>
            </w:r>
          </w:p>
          <w:p w:rsidR="00065E0A" w:rsidRDefault="00065E0A" w:rsidP="00065E0A">
            <w:r>
              <w:t>Add time limit to 3 complete circuits</w:t>
            </w:r>
            <w:r w:rsidR="00624327">
              <w:t>.</w:t>
            </w:r>
          </w:p>
          <w:p w:rsidR="001C7D99" w:rsidRDefault="001C7D99" w:rsidP="008564D2"/>
        </w:tc>
        <w:tc>
          <w:tcPr>
            <w:tcW w:w="2614" w:type="dxa"/>
          </w:tcPr>
          <w:p w:rsidR="00065E0A" w:rsidRDefault="00065E0A" w:rsidP="00065E0A">
            <w:r>
              <w:t>Inside of foot</w:t>
            </w:r>
            <w:r w:rsidR="002E6A23">
              <w:t>.</w:t>
            </w:r>
          </w:p>
          <w:p w:rsidR="00065E0A" w:rsidRDefault="00065E0A" w:rsidP="00065E0A">
            <w:r>
              <w:t>Accuracy of pass</w:t>
            </w:r>
            <w:r w:rsidR="002E6A23">
              <w:t>.</w:t>
            </w:r>
          </w:p>
          <w:p w:rsidR="001C7D99" w:rsidRDefault="00065E0A" w:rsidP="00065E0A">
            <w:r>
              <w:t>Hips pointing where they want the ball to go.</w:t>
            </w:r>
          </w:p>
          <w:p w:rsidR="00065E0A" w:rsidRDefault="00065E0A" w:rsidP="00065E0A">
            <w:r>
              <w:t>Can receiving player get into space to receive, in advance?</w:t>
            </w:r>
          </w:p>
        </w:tc>
      </w:tr>
      <w:tr w:rsidR="001C7D99" w:rsidRPr="0097615B" w:rsidTr="008564D2">
        <w:tc>
          <w:tcPr>
            <w:tcW w:w="3319" w:type="dxa"/>
          </w:tcPr>
          <w:p w:rsidR="001C7D99" w:rsidRPr="0097615B" w:rsidRDefault="00A44095" w:rsidP="008564D2">
            <w:pPr>
              <w:rPr>
                <w:b/>
              </w:rPr>
            </w:pPr>
            <w:r>
              <w:rPr>
                <w:b/>
              </w:rPr>
              <w:t>Gates Passing</w:t>
            </w:r>
          </w:p>
        </w:tc>
        <w:tc>
          <w:tcPr>
            <w:tcW w:w="3643" w:type="dxa"/>
          </w:tcPr>
          <w:p w:rsidR="001C7D99" w:rsidRPr="0097615B" w:rsidRDefault="001C7D99" w:rsidP="008564D2">
            <w:pPr>
              <w:rPr>
                <w:b/>
              </w:rPr>
            </w:pPr>
            <w:r w:rsidRPr="0097615B">
              <w:rPr>
                <w:b/>
              </w:rPr>
              <w:t>Description</w:t>
            </w:r>
          </w:p>
        </w:tc>
        <w:tc>
          <w:tcPr>
            <w:tcW w:w="2614" w:type="dxa"/>
          </w:tcPr>
          <w:p w:rsidR="001C7D99" w:rsidRPr="0097615B" w:rsidRDefault="001C7D99" w:rsidP="008564D2">
            <w:pPr>
              <w:rPr>
                <w:b/>
              </w:rPr>
            </w:pPr>
            <w:r w:rsidRPr="0097615B">
              <w:rPr>
                <w:b/>
              </w:rPr>
              <w:t>Coaching Points</w:t>
            </w:r>
          </w:p>
        </w:tc>
      </w:tr>
      <w:tr w:rsidR="001C7D99" w:rsidTr="008564D2">
        <w:trPr>
          <w:trHeight w:val="2384"/>
        </w:trPr>
        <w:tc>
          <w:tcPr>
            <w:tcW w:w="3319" w:type="dxa"/>
          </w:tcPr>
          <w:p w:rsidR="001C7D99" w:rsidRDefault="00A44095" w:rsidP="008564D2">
            <w:r>
              <w:rPr>
                <w:noProof/>
              </w:rPr>
              <w:drawing>
                <wp:inline distT="0" distB="0" distL="0" distR="0">
                  <wp:extent cx="1944916" cy="1467852"/>
                  <wp:effectExtent l="0" t="0" r="0" b="0"/>
                  <wp:docPr id="35" name="Picture 35" descr="C:\Users\Doyle\Documents\Soccer\Images\U-8-10\Gates Pa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yle\Documents\Soccer\Images\U-8-10\Gates Passin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4942" cy="1467871"/>
                          </a:xfrm>
                          <a:prstGeom prst="rect">
                            <a:avLst/>
                          </a:prstGeom>
                          <a:noFill/>
                          <a:ln>
                            <a:noFill/>
                          </a:ln>
                        </pic:spPr>
                      </pic:pic>
                    </a:graphicData>
                  </a:graphic>
                </wp:inline>
              </w:drawing>
            </w:r>
          </w:p>
        </w:tc>
        <w:tc>
          <w:tcPr>
            <w:tcW w:w="3643" w:type="dxa"/>
          </w:tcPr>
          <w:p w:rsidR="00BB3590" w:rsidRDefault="002E6A23" w:rsidP="00BB3590">
            <w:r>
              <w:t xml:space="preserve">Players in pairs with one ball </w:t>
            </w:r>
            <w:r w:rsidR="004304CC">
              <w:t>per</w:t>
            </w:r>
            <w:r>
              <w:t xml:space="preserve"> pair.</w:t>
            </w:r>
          </w:p>
          <w:p w:rsidR="00BB3590" w:rsidRDefault="00BB3590" w:rsidP="00BB3590">
            <w:r>
              <w:t>Passing to each other through gates</w:t>
            </w:r>
            <w:r w:rsidR="002E6A23">
              <w:t>.</w:t>
            </w:r>
          </w:p>
          <w:p w:rsidR="00BB3590" w:rsidRDefault="00BB3590" w:rsidP="00BB3590"/>
          <w:p w:rsidR="00BB3590" w:rsidRDefault="00BB3590" w:rsidP="00BB3590"/>
          <w:p w:rsidR="00BB3590" w:rsidRDefault="00BB3590" w:rsidP="00BB3590">
            <w:pPr>
              <w:rPr>
                <w:b/>
                <w:i/>
              </w:rPr>
            </w:pPr>
            <w:r w:rsidRPr="00065E0A">
              <w:rPr>
                <w:b/>
                <w:i/>
              </w:rPr>
              <w:t>Progressions</w:t>
            </w:r>
          </w:p>
          <w:p w:rsidR="00BB3590" w:rsidRDefault="00BB3590" w:rsidP="00BB3590">
            <w:r w:rsidRPr="00065E0A">
              <w:t>Time limit, can they beat previous score?</w:t>
            </w:r>
            <w:r>
              <w:t xml:space="preserve">  Must go to different gates.</w:t>
            </w:r>
          </w:p>
          <w:p w:rsidR="001C7D99" w:rsidRDefault="00BB3590" w:rsidP="00BB3590">
            <w:r>
              <w:t>Left\Right foot only</w:t>
            </w:r>
            <w:r w:rsidR="004304CC">
              <w:t>.</w:t>
            </w:r>
          </w:p>
        </w:tc>
        <w:tc>
          <w:tcPr>
            <w:tcW w:w="2614" w:type="dxa"/>
          </w:tcPr>
          <w:p w:rsidR="00453FEC" w:rsidRDefault="00453FEC" w:rsidP="00BB3590">
            <w:r>
              <w:t>Quality passes.</w:t>
            </w:r>
          </w:p>
          <w:p w:rsidR="00BB3590" w:rsidRDefault="00BB3590" w:rsidP="00BB3590">
            <w:r>
              <w:t>Inside of foot to pass</w:t>
            </w:r>
            <w:r w:rsidR="002E6A23">
              <w:t>.</w:t>
            </w:r>
          </w:p>
          <w:p w:rsidR="00BB3590" w:rsidRDefault="00BB3590" w:rsidP="00BB3590">
            <w:r>
              <w:t>Toes up, ankle locked</w:t>
            </w:r>
            <w:r w:rsidR="002E6A23">
              <w:t>.</w:t>
            </w:r>
          </w:p>
          <w:p w:rsidR="00BB3590" w:rsidRDefault="00BB3590" w:rsidP="00BB3590">
            <w:r>
              <w:t xml:space="preserve">Belly button pointing </w:t>
            </w:r>
            <w:r w:rsidR="00453FEC">
              <w:t>to target</w:t>
            </w:r>
            <w:r w:rsidR="002E6A23">
              <w:t>.</w:t>
            </w:r>
          </w:p>
          <w:p w:rsidR="001C7D99" w:rsidRDefault="00BB3590" w:rsidP="00BB3590">
            <w:r>
              <w:t>Pace of pass</w:t>
            </w:r>
            <w:r w:rsidR="002E6A23">
              <w:t>.</w:t>
            </w:r>
          </w:p>
          <w:p w:rsidR="002E6A23" w:rsidRDefault="002E6A23" w:rsidP="00BB3590">
            <w:r>
              <w:t>Stress quality over quantity.</w:t>
            </w:r>
          </w:p>
        </w:tc>
      </w:tr>
      <w:tr w:rsidR="001C7D99" w:rsidRPr="0097615B" w:rsidTr="008564D2">
        <w:tc>
          <w:tcPr>
            <w:tcW w:w="3319" w:type="dxa"/>
          </w:tcPr>
          <w:p w:rsidR="001C7D99" w:rsidRPr="0097615B" w:rsidRDefault="004921CB" w:rsidP="008564D2">
            <w:pPr>
              <w:rPr>
                <w:b/>
              </w:rPr>
            </w:pPr>
            <w:r>
              <w:rPr>
                <w:b/>
              </w:rPr>
              <w:t>2 v 2 to Bumper</w:t>
            </w:r>
          </w:p>
        </w:tc>
        <w:tc>
          <w:tcPr>
            <w:tcW w:w="3643" w:type="dxa"/>
          </w:tcPr>
          <w:p w:rsidR="001C7D99" w:rsidRPr="0097615B" w:rsidRDefault="001C7D99" w:rsidP="008564D2">
            <w:pPr>
              <w:rPr>
                <w:b/>
              </w:rPr>
            </w:pPr>
            <w:r w:rsidRPr="0097615B">
              <w:rPr>
                <w:b/>
              </w:rPr>
              <w:t>Description</w:t>
            </w:r>
          </w:p>
        </w:tc>
        <w:tc>
          <w:tcPr>
            <w:tcW w:w="2614" w:type="dxa"/>
          </w:tcPr>
          <w:p w:rsidR="001C7D99" w:rsidRPr="0097615B" w:rsidRDefault="001C7D99" w:rsidP="008564D2">
            <w:pPr>
              <w:rPr>
                <w:b/>
              </w:rPr>
            </w:pPr>
            <w:r w:rsidRPr="0097615B">
              <w:rPr>
                <w:b/>
              </w:rPr>
              <w:t>Coaching Points</w:t>
            </w:r>
          </w:p>
        </w:tc>
      </w:tr>
      <w:tr w:rsidR="001C7D99" w:rsidTr="008564D2">
        <w:tc>
          <w:tcPr>
            <w:tcW w:w="3319" w:type="dxa"/>
          </w:tcPr>
          <w:p w:rsidR="001C7D99" w:rsidRDefault="004921CB" w:rsidP="008564D2">
            <w:r>
              <w:rPr>
                <w:noProof/>
              </w:rPr>
              <w:drawing>
                <wp:inline distT="0" distB="0" distL="0" distR="0">
                  <wp:extent cx="1949116" cy="1471021"/>
                  <wp:effectExtent l="0" t="0" r="0" b="0"/>
                  <wp:docPr id="41" name="Picture 41" descr="C:\Users\Doyle\Documents\Soccer\Images\U-8-10\2v2 to Bum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yle\Documents\Soccer\Images\U-8-10\2v2 to Bumper.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9155" cy="1471050"/>
                          </a:xfrm>
                          <a:prstGeom prst="rect">
                            <a:avLst/>
                          </a:prstGeom>
                          <a:noFill/>
                          <a:ln>
                            <a:noFill/>
                          </a:ln>
                        </pic:spPr>
                      </pic:pic>
                    </a:graphicData>
                  </a:graphic>
                </wp:inline>
              </w:drawing>
            </w:r>
          </w:p>
        </w:tc>
        <w:tc>
          <w:tcPr>
            <w:tcW w:w="3643" w:type="dxa"/>
          </w:tcPr>
          <w:p w:rsidR="00BB3590" w:rsidRDefault="00BB3590" w:rsidP="00BB3590">
            <w:r>
              <w:t>2 teams, one on each side of field</w:t>
            </w:r>
            <w:r w:rsidR="002E6A23">
              <w:t>.</w:t>
            </w:r>
          </w:p>
          <w:p w:rsidR="00BB3590" w:rsidRDefault="00BB3590" w:rsidP="00BB3590">
            <w:r>
              <w:t>Each team has one bumper at one end of field</w:t>
            </w:r>
            <w:r w:rsidR="002E6A23">
              <w:t>.</w:t>
            </w:r>
          </w:p>
          <w:p w:rsidR="00BB3590" w:rsidRDefault="00BB3590" w:rsidP="00BB3590">
            <w:r>
              <w:t>Coach serves ball</w:t>
            </w:r>
            <w:r w:rsidR="002E6A23">
              <w:t>.</w:t>
            </w:r>
            <w:r>
              <w:t xml:space="preserve"> </w:t>
            </w:r>
          </w:p>
          <w:p w:rsidR="00BB3590" w:rsidRDefault="00BB3590" w:rsidP="00BB3590">
            <w:r>
              <w:t>2v2 to your bumper</w:t>
            </w:r>
            <w:r w:rsidR="002E6A23">
              <w:t>.</w:t>
            </w:r>
          </w:p>
          <w:p w:rsidR="00BB3590" w:rsidRDefault="00BB3590" w:rsidP="00BB3590"/>
          <w:p w:rsidR="00BB3590" w:rsidRPr="00BB3590" w:rsidRDefault="00BB3590" w:rsidP="00BB3590">
            <w:pPr>
              <w:rPr>
                <w:b/>
                <w:i/>
              </w:rPr>
            </w:pPr>
            <w:r w:rsidRPr="00BB3590">
              <w:rPr>
                <w:b/>
                <w:i/>
              </w:rPr>
              <w:t>Progressions</w:t>
            </w:r>
          </w:p>
          <w:p w:rsidR="00BB3590" w:rsidRDefault="00BB3590" w:rsidP="00BB3590">
            <w:r>
              <w:t>Make it 3v3</w:t>
            </w:r>
            <w:r w:rsidR="002E6A23">
              <w:t>.</w:t>
            </w:r>
          </w:p>
          <w:p w:rsidR="001C7D99" w:rsidRDefault="00BB3590" w:rsidP="00BB3590">
            <w:r>
              <w:t>Add 2</w:t>
            </w:r>
            <w:r w:rsidRPr="00BB3590">
              <w:rPr>
                <w:vertAlign w:val="superscript"/>
              </w:rPr>
              <w:t>nd</w:t>
            </w:r>
            <w:r>
              <w:t xml:space="preserve"> bumper on each side</w:t>
            </w:r>
            <w:r w:rsidR="002E6A23">
              <w:t>.</w:t>
            </w:r>
          </w:p>
        </w:tc>
        <w:tc>
          <w:tcPr>
            <w:tcW w:w="2614" w:type="dxa"/>
          </w:tcPr>
          <w:p w:rsidR="00BB3590" w:rsidRDefault="00BB3590" w:rsidP="00BB3590">
            <w:r>
              <w:t>1 person to ball</w:t>
            </w:r>
            <w:r w:rsidR="002E6A23">
              <w:t>.</w:t>
            </w:r>
          </w:p>
          <w:p w:rsidR="00BB3590" w:rsidRDefault="00BB3590" w:rsidP="00BB3590">
            <w:r>
              <w:t>Dribble using pinky toe, pass using inside of foot</w:t>
            </w:r>
            <w:r w:rsidR="002E6A23">
              <w:t>.</w:t>
            </w:r>
          </w:p>
          <w:p w:rsidR="00BB3590" w:rsidRDefault="00BB3590" w:rsidP="00BB3590">
            <w:r>
              <w:t>Bumper moves to receive pass</w:t>
            </w:r>
            <w:r w:rsidR="002E6A23">
              <w:t>.</w:t>
            </w:r>
          </w:p>
          <w:p w:rsidR="001C7D99" w:rsidRDefault="001C7D99" w:rsidP="008564D2"/>
        </w:tc>
      </w:tr>
      <w:tr w:rsidR="008D0F7D" w:rsidTr="008564D2">
        <w:tc>
          <w:tcPr>
            <w:tcW w:w="3319" w:type="dxa"/>
          </w:tcPr>
          <w:p w:rsidR="008D0F7D" w:rsidRPr="008D0F7D" w:rsidRDefault="007068B4" w:rsidP="008564D2">
            <w:pPr>
              <w:rPr>
                <w:b/>
                <w:noProof/>
              </w:rPr>
            </w:pPr>
            <w:r>
              <w:rPr>
                <w:b/>
                <w:noProof/>
              </w:rPr>
              <w:t>Game – 5v5</w:t>
            </w:r>
          </w:p>
        </w:tc>
        <w:tc>
          <w:tcPr>
            <w:tcW w:w="3643" w:type="dxa"/>
          </w:tcPr>
          <w:p w:rsidR="008D0F7D" w:rsidRDefault="008D0F7D" w:rsidP="008564D2"/>
        </w:tc>
        <w:tc>
          <w:tcPr>
            <w:tcW w:w="2614" w:type="dxa"/>
          </w:tcPr>
          <w:p w:rsidR="008D0F7D" w:rsidRDefault="00FE13A7" w:rsidP="008564D2">
            <w:r w:rsidRPr="0097615B">
              <w:rPr>
                <w:b/>
              </w:rPr>
              <w:t>Coaching Points</w:t>
            </w:r>
          </w:p>
        </w:tc>
      </w:tr>
    </w:tbl>
    <w:p w:rsidR="00E56E2C" w:rsidRDefault="00E56E2C" w:rsidP="00261008">
      <w:pPr>
        <w:spacing w:after="120"/>
        <w:ind w:left="288"/>
        <w:rPr>
          <w:rFonts w:cstheme="minorHAnsi"/>
          <w:b/>
          <w:bCs/>
        </w:rPr>
      </w:pPr>
    </w:p>
    <w:p w:rsidR="00E56E2C" w:rsidRDefault="00E56E2C" w:rsidP="00261008">
      <w:pPr>
        <w:spacing w:after="120"/>
        <w:ind w:left="288"/>
        <w:rPr>
          <w:rFonts w:cstheme="minorHAnsi"/>
          <w:b/>
          <w:bCs/>
        </w:rPr>
      </w:pPr>
    </w:p>
    <w:p w:rsidR="004304CC" w:rsidRDefault="004304CC" w:rsidP="00261008">
      <w:pPr>
        <w:spacing w:after="120"/>
        <w:ind w:left="288"/>
        <w:rPr>
          <w:rFonts w:cstheme="minorHAnsi"/>
          <w:b/>
          <w:bCs/>
        </w:rPr>
      </w:pPr>
    </w:p>
    <w:p w:rsidR="004304CC" w:rsidRDefault="004304CC" w:rsidP="00261008">
      <w:pPr>
        <w:spacing w:after="120"/>
        <w:ind w:left="288"/>
        <w:rPr>
          <w:rFonts w:cstheme="minorHAnsi"/>
          <w:b/>
          <w:bCs/>
        </w:rPr>
      </w:pPr>
    </w:p>
    <w:p w:rsidR="0035582A" w:rsidRDefault="0035582A" w:rsidP="000C4FB9">
      <w:pPr>
        <w:spacing w:after="120"/>
        <w:ind w:left="288"/>
        <w:rPr>
          <w:rFonts w:cstheme="minorHAnsi"/>
          <w:b/>
          <w:bCs/>
          <w:sz w:val="32"/>
          <w:szCs w:val="32"/>
        </w:rPr>
      </w:pPr>
    </w:p>
    <w:p w:rsidR="000C4FB9" w:rsidRPr="000C4FB9" w:rsidRDefault="000C4FB9" w:rsidP="000C4FB9">
      <w:pPr>
        <w:spacing w:after="120"/>
        <w:ind w:left="288"/>
        <w:rPr>
          <w:rFonts w:cstheme="minorHAnsi"/>
          <w:b/>
          <w:bCs/>
          <w:sz w:val="32"/>
          <w:szCs w:val="32"/>
        </w:rPr>
      </w:pPr>
      <w:r w:rsidRPr="000C4FB9">
        <w:rPr>
          <w:rFonts w:cstheme="minorHAnsi"/>
          <w:b/>
          <w:bCs/>
          <w:sz w:val="32"/>
          <w:szCs w:val="32"/>
        </w:rPr>
        <w:t>U11-U1</w:t>
      </w:r>
      <w:r w:rsidR="007068B4">
        <w:rPr>
          <w:rFonts w:cstheme="minorHAnsi"/>
          <w:b/>
          <w:bCs/>
          <w:sz w:val="32"/>
          <w:szCs w:val="32"/>
        </w:rPr>
        <w:t>3</w:t>
      </w:r>
      <w:r w:rsidRPr="000C4FB9">
        <w:rPr>
          <w:rFonts w:cstheme="minorHAnsi"/>
          <w:b/>
          <w:bCs/>
          <w:sz w:val="32"/>
          <w:szCs w:val="32"/>
        </w:rPr>
        <w:t xml:space="preserve"> Activities</w:t>
      </w:r>
    </w:p>
    <w:tbl>
      <w:tblPr>
        <w:tblStyle w:val="TableGrid"/>
        <w:tblW w:w="0" w:type="auto"/>
        <w:tblLayout w:type="fixed"/>
        <w:tblLook w:val="04A0" w:firstRow="1" w:lastRow="0" w:firstColumn="1" w:lastColumn="0" w:noHBand="0" w:noVBand="1"/>
      </w:tblPr>
      <w:tblGrid>
        <w:gridCol w:w="3258"/>
        <w:gridCol w:w="3690"/>
        <w:gridCol w:w="2628"/>
      </w:tblGrid>
      <w:tr w:rsidR="00486257" w:rsidTr="007361F6">
        <w:trPr>
          <w:trHeight w:val="278"/>
        </w:trPr>
        <w:tc>
          <w:tcPr>
            <w:tcW w:w="3258" w:type="dxa"/>
          </w:tcPr>
          <w:p w:rsidR="00486257" w:rsidRPr="00401024" w:rsidRDefault="00401024" w:rsidP="008564D2">
            <w:pPr>
              <w:rPr>
                <w:b/>
                <w:noProof/>
              </w:rPr>
            </w:pPr>
            <w:r w:rsidRPr="00401024">
              <w:rPr>
                <w:b/>
                <w:noProof/>
              </w:rPr>
              <w:t>Short, Short, Long</w:t>
            </w:r>
          </w:p>
        </w:tc>
        <w:tc>
          <w:tcPr>
            <w:tcW w:w="3690" w:type="dxa"/>
          </w:tcPr>
          <w:p w:rsidR="00486257" w:rsidRDefault="004E034E" w:rsidP="008564D2">
            <w:r w:rsidRPr="0097615B">
              <w:rPr>
                <w:b/>
              </w:rPr>
              <w:t>Description</w:t>
            </w:r>
          </w:p>
        </w:tc>
        <w:tc>
          <w:tcPr>
            <w:tcW w:w="2628" w:type="dxa"/>
          </w:tcPr>
          <w:p w:rsidR="00486257" w:rsidRDefault="00FE13A7" w:rsidP="008564D2">
            <w:r w:rsidRPr="0097615B">
              <w:rPr>
                <w:b/>
              </w:rPr>
              <w:t>Coaching Points</w:t>
            </w:r>
          </w:p>
        </w:tc>
      </w:tr>
      <w:tr w:rsidR="001C7D99" w:rsidTr="007361F6">
        <w:trPr>
          <w:trHeight w:val="2573"/>
        </w:trPr>
        <w:tc>
          <w:tcPr>
            <w:tcW w:w="3258" w:type="dxa"/>
          </w:tcPr>
          <w:p w:rsidR="001C7D99" w:rsidRDefault="00401024" w:rsidP="008564D2">
            <w:r>
              <w:rPr>
                <w:noProof/>
              </w:rPr>
              <w:drawing>
                <wp:inline distT="0" distB="0" distL="0" distR="0" wp14:anchorId="3B326034" wp14:editId="16A19105">
                  <wp:extent cx="1928977" cy="1455822"/>
                  <wp:effectExtent l="0" t="0" r="0" b="0"/>
                  <wp:docPr id="45" name="Picture 45" descr="C:\Users\Doyle\Documents\Soccer\Images\U11-12\Short, Short,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yle\Documents\Soccer\Images\U11-12\Short, Short, Lon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3511" cy="1459244"/>
                          </a:xfrm>
                          <a:prstGeom prst="rect">
                            <a:avLst/>
                          </a:prstGeom>
                          <a:noFill/>
                          <a:ln>
                            <a:noFill/>
                          </a:ln>
                        </pic:spPr>
                      </pic:pic>
                    </a:graphicData>
                  </a:graphic>
                </wp:inline>
              </w:drawing>
            </w:r>
          </w:p>
        </w:tc>
        <w:tc>
          <w:tcPr>
            <w:tcW w:w="3690" w:type="dxa"/>
          </w:tcPr>
          <w:p w:rsidR="002F69D0" w:rsidRDefault="002F69D0" w:rsidP="002F69D0">
            <w:r>
              <w:t>Groups of 3, 1 ball.</w:t>
            </w:r>
          </w:p>
          <w:p w:rsidR="002F69D0" w:rsidRDefault="002F69D0" w:rsidP="002F69D0">
            <w:r>
              <w:t>Players pass in area.  1</w:t>
            </w:r>
            <w:r w:rsidRPr="002F69D0">
              <w:rPr>
                <w:vertAlign w:val="superscript"/>
              </w:rPr>
              <w:t>st</w:t>
            </w:r>
            <w:r>
              <w:t xml:space="preserve"> and 2</w:t>
            </w:r>
            <w:r w:rsidRPr="002F69D0">
              <w:rPr>
                <w:vertAlign w:val="superscript"/>
              </w:rPr>
              <w:t>nd</w:t>
            </w:r>
            <w:r>
              <w:t xml:space="preserve"> pass are short, third is long. </w:t>
            </w:r>
          </w:p>
          <w:p w:rsidR="002F69D0" w:rsidRDefault="002F69D0" w:rsidP="002F69D0">
            <w:r>
              <w:t>Then restart count.</w:t>
            </w:r>
          </w:p>
          <w:p w:rsidR="002F69D0" w:rsidRDefault="002F69D0" w:rsidP="002F69D0"/>
          <w:p w:rsidR="002F69D0" w:rsidRPr="002F69D0" w:rsidRDefault="002F69D0" w:rsidP="002F69D0">
            <w:pPr>
              <w:rPr>
                <w:b/>
                <w:u w:val="single"/>
              </w:rPr>
            </w:pPr>
            <w:r w:rsidRPr="002F69D0">
              <w:rPr>
                <w:b/>
                <w:u w:val="single"/>
              </w:rPr>
              <w:t>Progressions</w:t>
            </w:r>
          </w:p>
          <w:p w:rsidR="001C7D99" w:rsidRDefault="002F69D0" w:rsidP="0035582A">
            <w:r>
              <w:t>3</w:t>
            </w:r>
            <w:r w:rsidR="0035582A">
              <w:t xml:space="preserve"> </w:t>
            </w:r>
            <w:r>
              <w:t>touches per person.</w:t>
            </w:r>
          </w:p>
        </w:tc>
        <w:tc>
          <w:tcPr>
            <w:tcW w:w="2628" w:type="dxa"/>
          </w:tcPr>
          <w:p w:rsidR="002F69D0" w:rsidRDefault="002F69D0" w:rsidP="002F69D0">
            <w:r>
              <w:t>Quality pass.</w:t>
            </w:r>
          </w:p>
          <w:p w:rsidR="002F69D0" w:rsidRDefault="002F69D0" w:rsidP="002F69D0">
            <w:r>
              <w:t>Inside of foot.</w:t>
            </w:r>
          </w:p>
          <w:p w:rsidR="002F69D0" w:rsidRDefault="002F69D0" w:rsidP="002F69D0">
            <w:r>
              <w:t>Can they see the long pass?  Person without ball has to find space and think long.</w:t>
            </w:r>
          </w:p>
          <w:p w:rsidR="002F69D0" w:rsidRDefault="002F69D0" w:rsidP="002F69D0">
            <w:r>
              <w:t>First touch “out of feet”.</w:t>
            </w:r>
          </w:p>
          <w:p w:rsidR="001C7D99" w:rsidRDefault="001C7D99" w:rsidP="008564D2"/>
        </w:tc>
      </w:tr>
      <w:tr w:rsidR="001C7D99" w:rsidRPr="0097615B" w:rsidTr="007361F6">
        <w:tc>
          <w:tcPr>
            <w:tcW w:w="3258" w:type="dxa"/>
          </w:tcPr>
          <w:p w:rsidR="001C7D99" w:rsidRPr="0097615B" w:rsidRDefault="00401024" w:rsidP="00A44095">
            <w:pPr>
              <w:rPr>
                <w:b/>
              </w:rPr>
            </w:pPr>
            <w:r>
              <w:rPr>
                <w:b/>
              </w:rPr>
              <w:t>2v2 to End Zones</w:t>
            </w:r>
          </w:p>
        </w:tc>
        <w:tc>
          <w:tcPr>
            <w:tcW w:w="3690" w:type="dxa"/>
          </w:tcPr>
          <w:p w:rsidR="001C7D99" w:rsidRPr="0097615B" w:rsidRDefault="001C7D99" w:rsidP="008564D2">
            <w:pPr>
              <w:rPr>
                <w:b/>
              </w:rPr>
            </w:pPr>
            <w:r w:rsidRPr="0097615B">
              <w:rPr>
                <w:b/>
              </w:rPr>
              <w:t>Description</w:t>
            </w:r>
          </w:p>
        </w:tc>
        <w:tc>
          <w:tcPr>
            <w:tcW w:w="2628" w:type="dxa"/>
          </w:tcPr>
          <w:p w:rsidR="001C7D99" w:rsidRPr="0097615B" w:rsidRDefault="001C7D99" w:rsidP="008564D2">
            <w:pPr>
              <w:rPr>
                <w:b/>
              </w:rPr>
            </w:pPr>
            <w:r w:rsidRPr="0097615B">
              <w:rPr>
                <w:b/>
              </w:rPr>
              <w:t>Coaching Points</w:t>
            </w:r>
          </w:p>
        </w:tc>
      </w:tr>
      <w:tr w:rsidR="001C7D99" w:rsidTr="007361F6">
        <w:trPr>
          <w:trHeight w:val="2384"/>
        </w:trPr>
        <w:tc>
          <w:tcPr>
            <w:tcW w:w="3258" w:type="dxa"/>
          </w:tcPr>
          <w:p w:rsidR="001C7D99" w:rsidRDefault="00401024" w:rsidP="008564D2">
            <w:r>
              <w:rPr>
                <w:noProof/>
              </w:rPr>
              <w:drawing>
                <wp:inline distT="0" distB="0" distL="0" distR="0" wp14:anchorId="0152C275" wp14:editId="5EFAB3F4">
                  <wp:extent cx="1913033" cy="1443789"/>
                  <wp:effectExtent l="0" t="0" r="0" b="4445"/>
                  <wp:docPr id="43" name="Picture 43" descr="C:\Users\Doyle\Documents\Soccer\Images\U-8-10\2v2 to End 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yle\Documents\Soccer\Images\U-8-10\2v2 to End Zone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9734" cy="1448846"/>
                          </a:xfrm>
                          <a:prstGeom prst="rect">
                            <a:avLst/>
                          </a:prstGeom>
                          <a:noFill/>
                          <a:ln>
                            <a:noFill/>
                          </a:ln>
                        </pic:spPr>
                      </pic:pic>
                    </a:graphicData>
                  </a:graphic>
                </wp:inline>
              </w:drawing>
            </w:r>
          </w:p>
        </w:tc>
        <w:tc>
          <w:tcPr>
            <w:tcW w:w="3690" w:type="dxa"/>
          </w:tcPr>
          <w:p w:rsidR="00BB3590" w:rsidRDefault="00BB3590" w:rsidP="00BB3590">
            <w:r>
              <w:t>2 Teams, one on each side of field in 2 lines.</w:t>
            </w:r>
          </w:p>
          <w:p w:rsidR="00BB3590" w:rsidRDefault="00BB3590" w:rsidP="00BB3590">
            <w:r>
              <w:t>Coach serves ball</w:t>
            </w:r>
            <w:r w:rsidR="002E6A23">
              <w:t>.</w:t>
            </w:r>
          </w:p>
          <w:p w:rsidR="00BB3590" w:rsidRDefault="00BB3590" w:rsidP="00BB3590">
            <w:r>
              <w:t>Pairs try to score by dribbling into opponent</w:t>
            </w:r>
            <w:r w:rsidR="0026296F">
              <w:t>’</w:t>
            </w:r>
            <w:r>
              <w:t>s end zone &amp; stopping ball</w:t>
            </w:r>
            <w:r w:rsidR="002E6A23">
              <w:t>.</w:t>
            </w:r>
          </w:p>
          <w:p w:rsidR="00BB3590" w:rsidRDefault="00BB3590" w:rsidP="00BB3590"/>
          <w:p w:rsidR="00BB3590" w:rsidRDefault="00BB3590" w:rsidP="00BB3590">
            <w:pPr>
              <w:rPr>
                <w:b/>
                <w:i/>
              </w:rPr>
            </w:pPr>
            <w:r w:rsidRPr="00C07857">
              <w:rPr>
                <w:b/>
                <w:i/>
              </w:rPr>
              <w:t>Progressions</w:t>
            </w:r>
          </w:p>
          <w:p w:rsidR="00BB3590" w:rsidRDefault="00BB3590" w:rsidP="00BB3590">
            <w:r w:rsidRPr="00C07857">
              <w:t>Require a pass</w:t>
            </w:r>
            <w:r w:rsidR="002E6A23">
              <w:t>.</w:t>
            </w:r>
          </w:p>
          <w:p w:rsidR="001C7D99" w:rsidRDefault="001C7D99" w:rsidP="008564D2"/>
        </w:tc>
        <w:tc>
          <w:tcPr>
            <w:tcW w:w="2628" w:type="dxa"/>
          </w:tcPr>
          <w:p w:rsidR="00BB3590" w:rsidRDefault="00BB3590" w:rsidP="00BB3590">
            <w:r>
              <w:t>Work together on offense and defense</w:t>
            </w:r>
            <w:r w:rsidR="002E6A23">
              <w:t>.</w:t>
            </w:r>
          </w:p>
          <w:p w:rsidR="00BB3590" w:rsidRDefault="002E6A23" w:rsidP="00BB3590">
            <w:r>
              <w:t>1 person to ball.</w:t>
            </w:r>
          </w:p>
          <w:p w:rsidR="00BB3590" w:rsidRDefault="00BB3590" w:rsidP="00BB3590">
            <w:r>
              <w:t>Communication</w:t>
            </w:r>
            <w:r w:rsidR="0026296F">
              <w:t xml:space="preserve"> on who is going to get ball.</w:t>
            </w:r>
          </w:p>
          <w:p w:rsidR="00BB3590" w:rsidRDefault="00BB3590" w:rsidP="00BB3590"/>
          <w:p w:rsidR="001C7D99" w:rsidRDefault="00BB3590" w:rsidP="00BB3590">
            <w:r>
              <w:t>No defending in end zone</w:t>
            </w:r>
            <w:r w:rsidR="002E6A23">
              <w:t>.</w:t>
            </w:r>
          </w:p>
        </w:tc>
      </w:tr>
      <w:tr w:rsidR="001C7D99" w:rsidRPr="0097615B" w:rsidTr="007361F6">
        <w:tc>
          <w:tcPr>
            <w:tcW w:w="3258" w:type="dxa"/>
          </w:tcPr>
          <w:p w:rsidR="001C7D99" w:rsidRPr="0097615B" w:rsidRDefault="00401024" w:rsidP="00401024">
            <w:pPr>
              <w:rPr>
                <w:b/>
              </w:rPr>
            </w:pPr>
            <w:r>
              <w:rPr>
                <w:b/>
              </w:rPr>
              <w:t>2v2 with Bumpers to Multiple Goals</w:t>
            </w:r>
          </w:p>
        </w:tc>
        <w:tc>
          <w:tcPr>
            <w:tcW w:w="3690" w:type="dxa"/>
          </w:tcPr>
          <w:p w:rsidR="001C7D99" w:rsidRPr="0097615B" w:rsidRDefault="001C7D99" w:rsidP="008564D2">
            <w:pPr>
              <w:rPr>
                <w:b/>
              </w:rPr>
            </w:pPr>
            <w:r w:rsidRPr="0097615B">
              <w:rPr>
                <w:b/>
              </w:rPr>
              <w:t>Description</w:t>
            </w:r>
          </w:p>
        </w:tc>
        <w:tc>
          <w:tcPr>
            <w:tcW w:w="2628" w:type="dxa"/>
          </w:tcPr>
          <w:p w:rsidR="001C7D99" w:rsidRPr="0097615B" w:rsidRDefault="001C7D99" w:rsidP="008564D2">
            <w:pPr>
              <w:rPr>
                <w:b/>
              </w:rPr>
            </w:pPr>
            <w:r w:rsidRPr="0097615B">
              <w:rPr>
                <w:b/>
              </w:rPr>
              <w:t>Coaching Points</w:t>
            </w:r>
          </w:p>
        </w:tc>
      </w:tr>
      <w:tr w:rsidR="001C7D99" w:rsidTr="007361F6">
        <w:tc>
          <w:tcPr>
            <w:tcW w:w="3258" w:type="dxa"/>
          </w:tcPr>
          <w:p w:rsidR="001C7D99" w:rsidRDefault="00401024" w:rsidP="008564D2">
            <w:r>
              <w:rPr>
                <w:noProof/>
              </w:rPr>
              <w:drawing>
                <wp:inline distT="0" distB="0" distL="0" distR="0" wp14:anchorId="7BBE6697" wp14:editId="5272B2F4">
                  <wp:extent cx="1928974" cy="1455821"/>
                  <wp:effectExtent l="0" t="0" r="0" b="0"/>
                  <wp:docPr id="42" name="Picture 42" descr="C:\Users\Doyle\Documents\Soccer\Images\U-8-10\2v2 with Bumpers to Multiple Go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yle\Documents\Soccer\Images\U-8-10\2v2 with Bumpers to Multiple Goals.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8999" cy="1455840"/>
                          </a:xfrm>
                          <a:prstGeom prst="rect">
                            <a:avLst/>
                          </a:prstGeom>
                          <a:noFill/>
                          <a:ln>
                            <a:noFill/>
                          </a:ln>
                        </pic:spPr>
                      </pic:pic>
                    </a:graphicData>
                  </a:graphic>
                </wp:inline>
              </w:drawing>
            </w:r>
          </w:p>
          <w:p w:rsidR="001C7D99" w:rsidRDefault="001C7D99" w:rsidP="008564D2"/>
        </w:tc>
        <w:tc>
          <w:tcPr>
            <w:tcW w:w="3690" w:type="dxa"/>
          </w:tcPr>
          <w:p w:rsidR="001C7D99" w:rsidRDefault="00557A38" w:rsidP="008564D2">
            <w:r>
              <w:t>2 teams one on each side of field</w:t>
            </w:r>
            <w:r w:rsidR="002E6A23">
              <w:t>.</w:t>
            </w:r>
          </w:p>
          <w:p w:rsidR="00557A38" w:rsidRDefault="00557A38" w:rsidP="008564D2">
            <w:r>
              <w:t>“Bumper” player on each side</w:t>
            </w:r>
            <w:r w:rsidR="002E6A23">
              <w:t>.</w:t>
            </w:r>
          </w:p>
          <w:p w:rsidR="00557A38" w:rsidRDefault="00557A38" w:rsidP="008564D2">
            <w:r>
              <w:t>Coach &amp; supply of balls on one side</w:t>
            </w:r>
            <w:r w:rsidR="002E6A23">
              <w:t>.</w:t>
            </w:r>
          </w:p>
          <w:p w:rsidR="00557A38" w:rsidRDefault="00557A38" w:rsidP="008564D2">
            <w:r>
              <w:t>Coach servers ball in</w:t>
            </w:r>
            <w:r w:rsidR="002E6A23">
              <w:t>.</w:t>
            </w:r>
          </w:p>
          <w:p w:rsidR="00557A38" w:rsidRDefault="00557A38" w:rsidP="008564D2">
            <w:r>
              <w:t>2v2 – can score on either goal</w:t>
            </w:r>
            <w:r w:rsidR="002E6A23">
              <w:t>.</w:t>
            </w:r>
          </w:p>
          <w:p w:rsidR="00557A38" w:rsidRDefault="00557A38" w:rsidP="00557A38">
            <w:r>
              <w:t>Bumpers may not enter field</w:t>
            </w:r>
            <w:r w:rsidR="002E6A23">
              <w:t>.</w:t>
            </w:r>
          </w:p>
          <w:p w:rsidR="00557A38" w:rsidRDefault="00557A38" w:rsidP="00557A38"/>
          <w:p w:rsidR="00557A38" w:rsidRPr="00557A38" w:rsidRDefault="00557A38" w:rsidP="00557A38">
            <w:pPr>
              <w:rPr>
                <w:b/>
                <w:i/>
              </w:rPr>
            </w:pPr>
            <w:r w:rsidRPr="00557A38">
              <w:rPr>
                <w:b/>
                <w:i/>
              </w:rPr>
              <w:t>Progressions</w:t>
            </w:r>
          </w:p>
          <w:p w:rsidR="00557A38" w:rsidRDefault="00557A38" w:rsidP="00557A38">
            <w:r>
              <w:t>3v3</w:t>
            </w:r>
            <w:r w:rsidR="002E6A23">
              <w:t>.</w:t>
            </w:r>
          </w:p>
        </w:tc>
        <w:tc>
          <w:tcPr>
            <w:tcW w:w="2628" w:type="dxa"/>
          </w:tcPr>
          <w:p w:rsidR="001C7D99" w:rsidRDefault="00557A38" w:rsidP="008564D2">
            <w:r>
              <w:t>1 person to ball</w:t>
            </w:r>
            <w:r w:rsidR="002E6A23">
              <w:t>.</w:t>
            </w:r>
          </w:p>
          <w:p w:rsidR="00557A38" w:rsidRDefault="00557A38" w:rsidP="008564D2">
            <w:r>
              <w:t>Communication</w:t>
            </w:r>
            <w:r w:rsidR="002E6A23">
              <w:t>.</w:t>
            </w:r>
          </w:p>
          <w:p w:rsidR="00557A38" w:rsidRDefault="00557A38" w:rsidP="008564D2">
            <w:r>
              <w:t>Passing</w:t>
            </w:r>
            <w:r w:rsidR="002E6A23">
              <w:t>.</w:t>
            </w:r>
            <w:r>
              <w:t xml:space="preserve"> </w:t>
            </w:r>
          </w:p>
          <w:p w:rsidR="00557A38" w:rsidRDefault="00557A38" w:rsidP="008564D2">
            <w:r>
              <w:t xml:space="preserve">Person </w:t>
            </w:r>
            <w:r w:rsidRPr="00557A38">
              <w:rPr>
                <w:u w:val="single"/>
              </w:rPr>
              <w:t>without</w:t>
            </w:r>
            <w:r>
              <w:t xml:space="preserve"> ball must move</w:t>
            </w:r>
            <w:r w:rsidR="002E6A23">
              <w:t>.</w:t>
            </w:r>
          </w:p>
          <w:p w:rsidR="00557A38" w:rsidRDefault="00557A38" w:rsidP="008564D2"/>
          <w:p w:rsidR="00557A38" w:rsidRDefault="00557A38" w:rsidP="008564D2">
            <w:r>
              <w:t>Switch bumpers out</w:t>
            </w:r>
            <w:r w:rsidR="002E6A23">
              <w:t>.</w:t>
            </w:r>
          </w:p>
        </w:tc>
      </w:tr>
      <w:tr w:rsidR="008D0F7D" w:rsidTr="007361F6">
        <w:tc>
          <w:tcPr>
            <w:tcW w:w="3258" w:type="dxa"/>
          </w:tcPr>
          <w:p w:rsidR="008D0F7D" w:rsidRPr="008D0F7D" w:rsidRDefault="007068B4" w:rsidP="008564D2">
            <w:pPr>
              <w:rPr>
                <w:b/>
                <w:noProof/>
              </w:rPr>
            </w:pPr>
            <w:r>
              <w:rPr>
                <w:b/>
                <w:noProof/>
              </w:rPr>
              <w:t>Game – 5v5</w:t>
            </w:r>
          </w:p>
        </w:tc>
        <w:tc>
          <w:tcPr>
            <w:tcW w:w="3690" w:type="dxa"/>
          </w:tcPr>
          <w:p w:rsidR="008D0F7D" w:rsidRDefault="008D0F7D" w:rsidP="008564D2"/>
        </w:tc>
        <w:tc>
          <w:tcPr>
            <w:tcW w:w="2628" w:type="dxa"/>
          </w:tcPr>
          <w:p w:rsidR="008D0F7D" w:rsidRDefault="008D0F7D" w:rsidP="008564D2"/>
        </w:tc>
      </w:tr>
    </w:tbl>
    <w:p w:rsidR="00E56E2C" w:rsidRDefault="00E56E2C" w:rsidP="00261008">
      <w:pPr>
        <w:spacing w:after="120"/>
        <w:ind w:left="288"/>
        <w:rPr>
          <w:rFonts w:cstheme="minorHAnsi"/>
          <w:b/>
          <w:bCs/>
        </w:rPr>
      </w:pPr>
    </w:p>
    <w:p w:rsidR="00880B64" w:rsidRDefault="00880B64" w:rsidP="00261008">
      <w:pPr>
        <w:spacing w:after="120"/>
        <w:ind w:left="288"/>
        <w:rPr>
          <w:rFonts w:cstheme="minorHAnsi"/>
          <w:b/>
          <w:bCs/>
        </w:rPr>
      </w:pPr>
    </w:p>
    <w:p w:rsidR="00880B64" w:rsidRDefault="00880B64" w:rsidP="00261008">
      <w:pPr>
        <w:spacing w:after="120"/>
        <w:ind w:left="288"/>
        <w:rPr>
          <w:rFonts w:cstheme="minorHAnsi"/>
          <w:b/>
          <w:bCs/>
        </w:rPr>
      </w:pPr>
    </w:p>
    <w:p w:rsidR="00E56E2C" w:rsidRDefault="00E56E2C" w:rsidP="00261008">
      <w:pPr>
        <w:spacing w:after="120"/>
        <w:ind w:left="288"/>
        <w:rPr>
          <w:rFonts w:cstheme="minorHAnsi"/>
          <w:b/>
          <w:bCs/>
        </w:rPr>
      </w:pPr>
    </w:p>
    <w:p w:rsidR="00E56E2C" w:rsidRPr="00E56E2C" w:rsidRDefault="00E56E2C" w:rsidP="00261008">
      <w:pPr>
        <w:spacing w:after="120"/>
        <w:ind w:left="288"/>
        <w:rPr>
          <w:rFonts w:cstheme="minorHAnsi"/>
          <w:b/>
          <w:bCs/>
          <w:sz w:val="44"/>
          <w:szCs w:val="44"/>
        </w:rPr>
      </w:pPr>
      <w:r w:rsidRPr="00E56E2C">
        <w:rPr>
          <w:rFonts w:cstheme="minorHAnsi"/>
          <w:b/>
          <w:bCs/>
          <w:sz w:val="44"/>
          <w:szCs w:val="44"/>
        </w:rPr>
        <w:t>Appendix A</w:t>
      </w:r>
    </w:p>
    <w:p w:rsidR="00E56E2C" w:rsidRDefault="00E56E2C" w:rsidP="00261008">
      <w:pPr>
        <w:spacing w:after="120"/>
        <w:ind w:left="288"/>
        <w:rPr>
          <w:rFonts w:cstheme="minorHAnsi"/>
          <w:b/>
          <w:bCs/>
        </w:rPr>
      </w:pPr>
    </w:p>
    <w:p w:rsidR="00261008" w:rsidRPr="00BC1398" w:rsidRDefault="00AC7A72" w:rsidP="00AC7A72">
      <w:pPr>
        <w:rPr>
          <w:rFonts w:cstheme="minorHAnsi"/>
          <w:b/>
          <w:sz w:val="32"/>
          <w:u w:val="single"/>
        </w:rPr>
      </w:pPr>
      <w:r>
        <w:rPr>
          <w:rFonts w:cstheme="minorHAnsi"/>
          <w:b/>
          <w:sz w:val="32"/>
          <w:u w:val="single"/>
        </w:rPr>
        <w:t>MY</w:t>
      </w:r>
      <w:r w:rsidR="00261008" w:rsidRPr="00BC1398">
        <w:rPr>
          <w:rFonts w:cstheme="minorHAnsi"/>
          <w:b/>
          <w:sz w:val="32"/>
          <w:u w:val="single"/>
        </w:rPr>
        <w:t>SA Player/Adult Protection Guidelines</w:t>
      </w:r>
    </w:p>
    <w:p w:rsidR="00261008" w:rsidRPr="00DA5670" w:rsidRDefault="008564D2" w:rsidP="00261008">
      <w:pPr>
        <w:spacing w:after="120"/>
        <w:ind w:left="288"/>
        <w:rPr>
          <w:rStyle w:val="Strong"/>
          <w:rFonts w:cstheme="minorHAnsi"/>
          <w:u w:val="single"/>
        </w:rPr>
      </w:pPr>
      <w:r>
        <w:rPr>
          <w:noProof/>
          <w:sz w:val="52"/>
          <w:szCs w:val="52"/>
        </w:rPr>
        <mc:AlternateContent>
          <mc:Choice Requires="wps">
            <w:drawing>
              <wp:anchor distT="0" distB="0" distL="114300" distR="114300" simplePos="0" relativeHeight="251683840" behindDoc="0" locked="0" layoutInCell="1" allowOverlap="1" wp14:anchorId="63B019BC" wp14:editId="75D81B22">
                <wp:simplePos x="0" y="0"/>
                <wp:positionH relativeFrom="column">
                  <wp:posOffset>-135890</wp:posOffset>
                </wp:positionH>
                <wp:positionV relativeFrom="paragraph">
                  <wp:posOffset>200660</wp:posOffset>
                </wp:positionV>
                <wp:extent cx="6352540" cy="5497830"/>
                <wp:effectExtent l="0" t="0" r="0" b="7620"/>
                <wp:wrapNone/>
                <wp:docPr id="15" name="Rectangle 15"/>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0.7pt;margin-top:15.8pt;width:500.2pt;height:43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" stroked="f" strokeweight="2pt">
                <v:fill r:id="rId17" o:title="" opacity="3277f" recolor="t" type="frame"/>
              </v:rect>
            </w:pict>
          </mc:Fallback>
        </mc:AlternateContent>
      </w:r>
    </w:p>
    <w:p w:rsidR="00FE494D" w:rsidRDefault="00261008" w:rsidP="00261008">
      <w:pPr>
        <w:spacing w:after="120"/>
        <w:ind w:left="288"/>
        <w:rPr>
          <w:rStyle w:val="Strong"/>
          <w:rFonts w:cstheme="minorHAnsi"/>
        </w:rPr>
      </w:pPr>
      <w:r w:rsidRPr="00133177">
        <w:rPr>
          <w:rStyle w:val="Strong"/>
          <w:rFonts w:cstheme="minorHAnsi"/>
        </w:rPr>
        <w:t>DEFINITIONS</w:t>
      </w:r>
    </w:p>
    <w:p w:rsidR="00261008" w:rsidRPr="00DA5670" w:rsidRDefault="00261008" w:rsidP="00261008">
      <w:pPr>
        <w:spacing w:after="120"/>
        <w:ind w:left="288"/>
        <w:rPr>
          <w:rFonts w:cstheme="minorHAnsi"/>
        </w:rPr>
      </w:pPr>
      <w:r w:rsidRPr="00133177">
        <w:rPr>
          <w:rFonts w:cstheme="minorHAnsi"/>
        </w:rPr>
        <w:br/>
      </w:r>
      <w:r w:rsidRPr="00DA5670">
        <w:rPr>
          <w:rFonts w:cstheme="minorHAnsi"/>
        </w:rPr>
        <w:t>For the purposes of this document, we will define</w:t>
      </w:r>
      <w:r w:rsidRPr="00DA5670">
        <w:rPr>
          <w:rStyle w:val="apple-converted-space"/>
          <w:rFonts w:cstheme="minorHAnsi"/>
        </w:rPr>
        <w:t> </w:t>
      </w:r>
      <w:r w:rsidRPr="00DA5670">
        <w:rPr>
          <w:rStyle w:val="Strong"/>
          <w:rFonts w:cstheme="minorHAnsi"/>
        </w:rPr>
        <w:t>ADULT</w:t>
      </w:r>
      <w:r w:rsidRPr="00DA5670">
        <w:rPr>
          <w:rStyle w:val="apple-converted-space"/>
          <w:rFonts w:cstheme="minorHAnsi"/>
        </w:rPr>
        <w:t> </w:t>
      </w:r>
      <w:r w:rsidRPr="00DA5670">
        <w:rPr>
          <w:rFonts w:cstheme="minorHAnsi"/>
        </w:rPr>
        <w:t>as those persons in their roles as coach, assistant coach, trainer, team manager, board member, officer, administrator or adult referee who works with, for or around</w:t>
      </w:r>
      <w:r w:rsidRPr="00DA5670">
        <w:rPr>
          <w:rStyle w:val="apple-converted-space"/>
          <w:rFonts w:cstheme="minorHAnsi"/>
        </w:rPr>
        <w:t> </w:t>
      </w:r>
      <w:r w:rsidRPr="00DA5670">
        <w:rPr>
          <w:rStyle w:val="Strong"/>
          <w:rFonts w:cstheme="minorHAnsi"/>
        </w:rPr>
        <w:t>PLAYERS</w:t>
      </w:r>
      <w:r w:rsidRPr="00DA5670">
        <w:rPr>
          <w:rFonts w:cstheme="minorHAnsi"/>
        </w:rPr>
        <w:t>. This would include anyone older than the age group they are interacting with; for example, a 15-year-old assistant coach of a U-11 team would be considered an</w:t>
      </w:r>
      <w:r w:rsidRPr="00DA5670">
        <w:rPr>
          <w:rStyle w:val="apple-converted-space"/>
          <w:rFonts w:cstheme="minorHAnsi"/>
        </w:rPr>
        <w:t> </w:t>
      </w:r>
      <w:r w:rsidRPr="00DA5670">
        <w:rPr>
          <w:rStyle w:val="Strong"/>
          <w:rFonts w:cstheme="minorHAnsi"/>
        </w:rPr>
        <w:t>ADULT</w:t>
      </w:r>
      <w:r w:rsidRPr="00DA5670">
        <w:rPr>
          <w:rStyle w:val="apple-converted-space"/>
          <w:rFonts w:cstheme="minorHAnsi"/>
        </w:rPr>
        <w:t> </w:t>
      </w:r>
      <w:r w:rsidRPr="00DA5670">
        <w:rPr>
          <w:rFonts w:cstheme="minorHAnsi"/>
        </w:rPr>
        <w:t>for the purposes of these Guidelines.</w:t>
      </w:r>
    </w:p>
    <w:p w:rsidR="00261008" w:rsidRPr="00DA5670" w:rsidRDefault="00261008" w:rsidP="00261008">
      <w:pPr>
        <w:spacing w:after="120"/>
        <w:ind w:left="288"/>
        <w:rPr>
          <w:rFonts w:cstheme="minorHAnsi"/>
        </w:rPr>
      </w:pPr>
      <w:r w:rsidRPr="00DA5670">
        <w:rPr>
          <w:rStyle w:val="Strong"/>
          <w:rFonts w:cstheme="minorHAnsi"/>
        </w:rPr>
        <w:t>PLAYER</w:t>
      </w:r>
      <w:r w:rsidRPr="00DA5670">
        <w:rPr>
          <w:rStyle w:val="apple-converted-space"/>
          <w:rFonts w:cstheme="minorHAnsi"/>
        </w:rPr>
        <w:t> </w:t>
      </w:r>
      <w:r w:rsidRPr="00DA5670">
        <w:rPr>
          <w:rFonts w:cstheme="minorHAnsi"/>
        </w:rPr>
        <w:t>defines all persons who are members of or play on a soccer team. This definition does include those players who participate at the U-19 level, even though they may be of legal age.</w:t>
      </w:r>
    </w:p>
    <w:p w:rsidR="00261008" w:rsidRPr="00DA5670" w:rsidRDefault="00261008" w:rsidP="00261008">
      <w:pPr>
        <w:spacing w:after="120"/>
        <w:ind w:left="288"/>
        <w:rPr>
          <w:rFonts w:cstheme="minorHAnsi"/>
        </w:rPr>
      </w:pPr>
      <w:r w:rsidRPr="00DA5670">
        <w:rPr>
          <w:rFonts w:cstheme="minorHAnsi"/>
        </w:rPr>
        <w:t>In the example of the 15-year-old assistant coach: if s/he is also a rostered participant on a U-16 or higher team, that person is also subject to the guidelines applicable to a</w:t>
      </w:r>
      <w:r w:rsidRPr="00DA5670">
        <w:rPr>
          <w:rStyle w:val="apple-converted-space"/>
          <w:rFonts w:cstheme="minorHAnsi"/>
        </w:rPr>
        <w:t> </w:t>
      </w:r>
      <w:r w:rsidRPr="00DA5670">
        <w:rPr>
          <w:rStyle w:val="Strong"/>
          <w:rFonts w:cstheme="minorHAnsi"/>
        </w:rPr>
        <w:t>PLAYER</w:t>
      </w:r>
      <w:r w:rsidRPr="00DA5670">
        <w:rPr>
          <w:rFonts w:cstheme="minorHAnsi"/>
        </w:rPr>
        <w:t>.</w:t>
      </w:r>
    </w:p>
    <w:p w:rsidR="00261008" w:rsidRPr="0033441F" w:rsidRDefault="00261008" w:rsidP="00261008">
      <w:pPr>
        <w:spacing w:after="120"/>
        <w:ind w:left="288"/>
        <w:rPr>
          <w:rFonts w:cstheme="minorHAnsi"/>
        </w:rPr>
      </w:pPr>
      <w:r w:rsidRPr="00133177">
        <w:rPr>
          <w:rStyle w:val="Strong"/>
          <w:rFonts w:cstheme="minorHAnsi"/>
        </w:rPr>
        <w:t>GUIDELINES</w:t>
      </w:r>
      <w:r w:rsidRPr="00133177">
        <w:rPr>
          <w:rFonts w:cstheme="minorHAnsi"/>
        </w:rPr>
        <w:br/>
      </w:r>
      <w:r w:rsidRPr="00DA5670">
        <w:rPr>
          <w:rFonts w:cstheme="minorHAnsi"/>
        </w:rPr>
        <w:t xml:space="preserve">These guidelines recognize that the lines of </w:t>
      </w:r>
      <w:r w:rsidRPr="0033441F">
        <w:rPr>
          <w:rFonts w:cstheme="minorHAnsi"/>
        </w:rPr>
        <w:t>authority and separation between adults and players must be recognized and respected. Generally, players are children and as such, deserve special protection. These guidelines provide that protection while setting levels of acceptable conduct for adults.</w:t>
      </w:r>
      <w:r w:rsidRPr="0033441F">
        <w:rPr>
          <w:rFonts w:cstheme="minorHAnsi"/>
        </w:rPr>
        <w:tab/>
      </w:r>
    </w:p>
    <w:p w:rsidR="00261008" w:rsidRPr="00FE494D" w:rsidRDefault="00261008" w:rsidP="00261008">
      <w:pPr>
        <w:spacing w:after="120"/>
        <w:ind w:left="288"/>
        <w:rPr>
          <w:rFonts w:cstheme="minorHAnsi"/>
          <w:b/>
        </w:rPr>
      </w:pPr>
      <w:r w:rsidRPr="00FE494D">
        <w:rPr>
          <w:rFonts w:cstheme="minorHAnsi"/>
          <w:b/>
        </w:rPr>
        <w:t>I. Physical Contact</w:t>
      </w:r>
    </w:p>
    <w:p w:rsidR="00261008" w:rsidRPr="0033441F" w:rsidRDefault="00261008" w:rsidP="00261008">
      <w:pPr>
        <w:spacing w:after="120"/>
        <w:ind w:left="720"/>
        <w:rPr>
          <w:rFonts w:cstheme="minorHAnsi"/>
        </w:rPr>
      </w:pPr>
      <w:r w:rsidRPr="0033441F">
        <w:rPr>
          <w:rStyle w:val="Strong"/>
          <w:rFonts w:cstheme="minorHAnsi"/>
        </w:rPr>
        <w:t>ADULTS</w:t>
      </w:r>
      <w:r w:rsidRPr="0033441F">
        <w:rPr>
          <w:rStyle w:val="apple-converted-space"/>
          <w:rFonts w:cstheme="minorHAnsi"/>
        </w:rPr>
        <w:t> </w:t>
      </w:r>
      <w:r w:rsidRPr="0033441F">
        <w:rPr>
          <w:rFonts w:cstheme="minorHAnsi"/>
        </w:rPr>
        <w:t>must be aware that any physical contact with</w:t>
      </w:r>
      <w:r w:rsidRPr="0033441F">
        <w:rPr>
          <w:rStyle w:val="apple-converted-space"/>
          <w:rFonts w:cstheme="minorHAnsi"/>
        </w:rPr>
        <w:t> </w:t>
      </w:r>
      <w:r w:rsidRPr="0033441F">
        <w:rPr>
          <w:rStyle w:val="Strong"/>
          <w:rFonts w:cstheme="minorHAnsi"/>
        </w:rPr>
        <w:t>PLAYERS</w:t>
      </w:r>
      <w:r w:rsidRPr="0033441F">
        <w:rPr>
          <w:rStyle w:val="apple-converted-space"/>
          <w:rFonts w:cstheme="minorHAnsi"/>
        </w:rPr>
        <w:t> </w:t>
      </w:r>
      <w:r w:rsidRPr="0033441F">
        <w:rPr>
          <w:rFonts w:cstheme="minorHAnsi"/>
        </w:rPr>
        <w:t>can be misinterpreted. Physical contact should be limited to that necessary and appropriate to teach a skill, treat an injury, or console or congratulate a player. In the instance of teaching a skill, minimal contact should be involved and none which places the</w:t>
      </w:r>
      <w:r w:rsidRPr="0033441F">
        <w:rPr>
          <w:rStyle w:val="apple-converted-space"/>
          <w:rFonts w:cstheme="minorHAnsi"/>
        </w:rPr>
        <w:t> </w:t>
      </w:r>
      <w:r w:rsidRPr="0033441F">
        <w:rPr>
          <w:rStyle w:val="Strong"/>
          <w:rFonts w:cstheme="minorHAnsi"/>
        </w:rPr>
        <w:t>ADULT</w:t>
      </w:r>
      <w:r w:rsidRPr="0033441F">
        <w:rPr>
          <w:rStyle w:val="apple-converted-space"/>
          <w:rFonts w:cstheme="minorHAnsi"/>
        </w:rPr>
        <w:t> </w:t>
      </w:r>
      <w:r w:rsidRPr="0033441F">
        <w:rPr>
          <w:rFonts w:cstheme="minorHAnsi"/>
        </w:rPr>
        <w:t>in a position of power and/or intimidation; for example, taking a</w:t>
      </w:r>
      <w:r w:rsidRPr="0033441F">
        <w:rPr>
          <w:rStyle w:val="apple-converted-space"/>
          <w:rFonts w:cstheme="minorHAnsi"/>
        </w:rPr>
        <w:t> </w:t>
      </w:r>
      <w:r w:rsidRPr="0033441F">
        <w:rPr>
          <w:rStyle w:val="Strong"/>
          <w:rFonts w:cstheme="minorHAnsi"/>
        </w:rPr>
        <w:t>PLAYER</w:t>
      </w:r>
      <w:r w:rsidRPr="0033441F">
        <w:rPr>
          <w:rStyle w:val="apple-converted-space"/>
          <w:rFonts w:cstheme="minorHAnsi"/>
        </w:rPr>
        <w:t> </w:t>
      </w:r>
      <w:r w:rsidRPr="0033441F">
        <w:rPr>
          <w:rFonts w:cstheme="minorHAnsi"/>
        </w:rPr>
        <w:t>by the shoulders and physically moving them to another field or body position.</w:t>
      </w:r>
    </w:p>
    <w:p w:rsidR="00261008" w:rsidRDefault="00261008" w:rsidP="00261008">
      <w:pPr>
        <w:spacing w:after="120"/>
        <w:ind w:left="720"/>
        <w:rPr>
          <w:rFonts w:cstheme="minorHAnsi"/>
        </w:rPr>
      </w:pPr>
      <w:r w:rsidRPr="0033441F">
        <w:rPr>
          <w:rFonts w:cstheme="minorHAnsi"/>
        </w:rPr>
        <w:t>Sexual contact of any kind or type is prohibited between</w:t>
      </w:r>
      <w:r w:rsidRPr="0033441F">
        <w:rPr>
          <w:rStyle w:val="apple-converted-space"/>
          <w:rFonts w:cstheme="minorHAnsi"/>
        </w:rPr>
        <w:t> </w:t>
      </w:r>
      <w:r w:rsidRPr="0033441F">
        <w:rPr>
          <w:rStyle w:val="Strong"/>
          <w:rFonts w:cstheme="minorHAnsi"/>
        </w:rPr>
        <w:t>ADULTS and PLAYERS</w:t>
      </w:r>
      <w:r w:rsidRPr="0033441F">
        <w:rPr>
          <w:rFonts w:cstheme="minorHAnsi"/>
        </w:rPr>
        <w:t>, whether or not contact is consensual. [The exemption to this guideline would be in the event of player/coach spouses or domestic partners.]</w:t>
      </w:r>
    </w:p>
    <w:p w:rsidR="00BC1398" w:rsidRDefault="00BC1398" w:rsidP="00261008">
      <w:pPr>
        <w:spacing w:after="120"/>
        <w:ind w:left="720"/>
        <w:rPr>
          <w:rFonts w:cstheme="minorHAnsi"/>
        </w:rPr>
      </w:pPr>
    </w:p>
    <w:p w:rsidR="00BC1398" w:rsidRDefault="00BC1398" w:rsidP="00261008">
      <w:pPr>
        <w:spacing w:after="120"/>
        <w:ind w:left="288"/>
        <w:rPr>
          <w:rFonts w:cstheme="minorHAnsi"/>
        </w:rPr>
      </w:pPr>
    </w:p>
    <w:p w:rsidR="00BC1398" w:rsidRDefault="00BC1398" w:rsidP="00261008">
      <w:pPr>
        <w:spacing w:after="120"/>
        <w:ind w:left="288"/>
        <w:rPr>
          <w:rFonts w:cstheme="minorHAnsi"/>
        </w:rPr>
      </w:pPr>
    </w:p>
    <w:p w:rsidR="00BC1398" w:rsidRDefault="00BC1398" w:rsidP="00BC1398">
      <w:pPr>
        <w:spacing w:after="120"/>
        <w:ind w:left="288"/>
        <w:rPr>
          <w:rFonts w:cstheme="minorHAnsi"/>
          <w:b/>
          <w:sz w:val="32"/>
          <w:u w:val="single"/>
        </w:rPr>
      </w:pPr>
      <w:r w:rsidRPr="00BC1398">
        <w:rPr>
          <w:rFonts w:cstheme="minorHAnsi"/>
          <w:b/>
          <w:sz w:val="32"/>
          <w:u w:val="single"/>
        </w:rPr>
        <w:t>MYSA Player/Adult Protection Guidelines</w:t>
      </w:r>
      <w:r>
        <w:rPr>
          <w:rFonts w:cstheme="minorHAnsi"/>
          <w:b/>
          <w:sz w:val="32"/>
          <w:u w:val="single"/>
        </w:rPr>
        <w:t>(Cont.)</w:t>
      </w:r>
    </w:p>
    <w:p w:rsidR="00BC1398" w:rsidRPr="00BC1398" w:rsidRDefault="008564D2" w:rsidP="00BC1398">
      <w:pPr>
        <w:spacing w:after="120"/>
        <w:ind w:left="288"/>
        <w:rPr>
          <w:rFonts w:cstheme="minorHAnsi"/>
          <w:b/>
          <w:sz w:val="32"/>
          <w:u w:val="single"/>
        </w:rPr>
      </w:pPr>
      <w:r>
        <w:rPr>
          <w:noProof/>
          <w:sz w:val="52"/>
          <w:szCs w:val="52"/>
        </w:rPr>
        <mc:AlternateContent>
          <mc:Choice Requires="wps">
            <w:drawing>
              <wp:anchor distT="0" distB="0" distL="114300" distR="114300" simplePos="0" relativeHeight="251685888" behindDoc="0" locked="0" layoutInCell="1" allowOverlap="1" wp14:anchorId="6A7078A0" wp14:editId="77D092EC">
                <wp:simplePos x="0" y="0"/>
                <wp:positionH relativeFrom="column">
                  <wp:posOffset>-340995</wp:posOffset>
                </wp:positionH>
                <wp:positionV relativeFrom="paragraph">
                  <wp:posOffset>212090</wp:posOffset>
                </wp:positionV>
                <wp:extent cx="6352540" cy="5497830"/>
                <wp:effectExtent l="0" t="0" r="0" b="7620"/>
                <wp:wrapNone/>
                <wp:docPr id="16" name="Rectangle 16"/>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6.85pt;margin-top:16.7pt;width:500.2pt;height:43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" stroked="f" strokeweight="2pt">
                <v:fill r:id="rId17" o:title="" opacity="3277f" recolor="t" type="frame"/>
              </v:rect>
            </w:pict>
          </mc:Fallback>
        </mc:AlternateContent>
      </w:r>
    </w:p>
    <w:p w:rsidR="00261008" w:rsidRPr="00FE494D" w:rsidRDefault="00261008" w:rsidP="00261008">
      <w:pPr>
        <w:spacing w:after="120"/>
        <w:ind w:left="288"/>
        <w:rPr>
          <w:rFonts w:cstheme="minorHAnsi"/>
          <w:b/>
        </w:rPr>
      </w:pPr>
      <w:r w:rsidRPr="00FE494D">
        <w:rPr>
          <w:rFonts w:cstheme="minorHAnsi"/>
          <w:b/>
        </w:rPr>
        <w:t>II. Social Contact</w:t>
      </w:r>
    </w:p>
    <w:p w:rsidR="00261008" w:rsidRPr="0033441F" w:rsidRDefault="00261008" w:rsidP="00261008">
      <w:pPr>
        <w:spacing w:after="120"/>
        <w:ind w:left="720"/>
        <w:rPr>
          <w:rFonts w:cstheme="minorHAnsi"/>
        </w:rPr>
      </w:pPr>
      <w:r w:rsidRPr="0033441F">
        <w:rPr>
          <w:rStyle w:val="Strong"/>
          <w:rFonts w:cstheme="minorHAnsi"/>
        </w:rPr>
        <w:t>ADULTS</w:t>
      </w:r>
      <w:r w:rsidRPr="0033441F">
        <w:rPr>
          <w:rStyle w:val="apple-converted-space"/>
          <w:rFonts w:cstheme="minorHAnsi"/>
        </w:rPr>
        <w:t> </w:t>
      </w:r>
      <w:r w:rsidRPr="0033441F">
        <w:rPr>
          <w:rFonts w:cstheme="minorHAnsi"/>
        </w:rPr>
        <w:t>should not socialize or spend time alone with</w:t>
      </w:r>
      <w:r w:rsidRPr="0033441F">
        <w:rPr>
          <w:rStyle w:val="apple-converted-space"/>
          <w:rFonts w:cstheme="minorHAnsi"/>
        </w:rPr>
        <w:t> </w:t>
      </w:r>
      <w:r w:rsidRPr="0033441F">
        <w:rPr>
          <w:rStyle w:val="Strong"/>
          <w:rFonts w:cstheme="minorHAnsi"/>
        </w:rPr>
        <w:t>PLAYERS</w:t>
      </w:r>
      <w:r w:rsidRPr="0033441F">
        <w:rPr>
          <w:rStyle w:val="apple-converted-space"/>
          <w:rFonts w:cstheme="minorHAnsi"/>
        </w:rPr>
        <w:t> </w:t>
      </w:r>
      <w:r w:rsidRPr="0033441F">
        <w:rPr>
          <w:rFonts w:cstheme="minorHAnsi"/>
        </w:rPr>
        <w:t>except at games, practices, or team functions. An</w:t>
      </w:r>
      <w:r w:rsidRPr="0033441F">
        <w:rPr>
          <w:rStyle w:val="apple-converted-space"/>
          <w:rFonts w:cstheme="minorHAnsi"/>
        </w:rPr>
        <w:t> </w:t>
      </w:r>
      <w:r w:rsidRPr="0033441F">
        <w:rPr>
          <w:rStyle w:val="Strong"/>
          <w:rFonts w:cstheme="minorHAnsi"/>
        </w:rPr>
        <w:t>ADULT</w:t>
      </w:r>
      <w:r w:rsidRPr="0033441F">
        <w:rPr>
          <w:rFonts w:cstheme="minorHAnsi"/>
        </w:rPr>
        <w:t xml:space="preserve"> in a one-on-one situation with a</w:t>
      </w:r>
      <w:r w:rsidRPr="0033441F">
        <w:rPr>
          <w:rStyle w:val="apple-converted-space"/>
          <w:rFonts w:cstheme="minorHAnsi"/>
        </w:rPr>
        <w:t> </w:t>
      </w:r>
      <w:r w:rsidRPr="0033441F">
        <w:rPr>
          <w:rStyle w:val="Strong"/>
          <w:rFonts w:cstheme="minorHAnsi"/>
        </w:rPr>
        <w:t>PLAYER</w:t>
      </w:r>
      <w:r w:rsidRPr="0033441F">
        <w:rPr>
          <w:rFonts w:cstheme="minorHAnsi"/>
        </w:rPr>
        <w:t>; is generally inappropriate.</w:t>
      </w:r>
    </w:p>
    <w:p w:rsidR="00261008" w:rsidRPr="0033441F" w:rsidRDefault="00261008" w:rsidP="00261008">
      <w:pPr>
        <w:spacing w:after="120"/>
        <w:ind w:left="720"/>
        <w:rPr>
          <w:rFonts w:cstheme="minorHAnsi"/>
        </w:rPr>
      </w:pPr>
      <w:r w:rsidRPr="0033441F">
        <w:rPr>
          <w:rStyle w:val="Strong"/>
          <w:rFonts w:cstheme="minorHAnsi"/>
        </w:rPr>
        <w:t>ADULTS</w:t>
      </w:r>
      <w:r w:rsidRPr="0033441F">
        <w:rPr>
          <w:rStyle w:val="apple-converted-space"/>
          <w:rFonts w:cstheme="minorHAnsi"/>
        </w:rPr>
        <w:t> </w:t>
      </w:r>
      <w:r w:rsidRPr="0033441F">
        <w:rPr>
          <w:rFonts w:cstheme="minorHAnsi"/>
        </w:rPr>
        <w:t>should avoid instances such as driving alone with a non-family</w:t>
      </w:r>
      <w:r w:rsidRPr="0033441F">
        <w:rPr>
          <w:rStyle w:val="apple-converted-space"/>
          <w:rFonts w:cstheme="minorHAnsi"/>
        </w:rPr>
        <w:t> </w:t>
      </w:r>
      <w:r w:rsidRPr="0033441F">
        <w:rPr>
          <w:rStyle w:val="Strong"/>
          <w:rFonts w:cstheme="minorHAnsi"/>
        </w:rPr>
        <w:t>PLAYER</w:t>
      </w:r>
      <w:r w:rsidRPr="0033441F">
        <w:rPr>
          <w:rFonts w:cstheme="minorHAnsi"/>
        </w:rPr>
        <w:t>. However, in the event that a</w:t>
      </w:r>
      <w:r w:rsidRPr="0033441F">
        <w:rPr>
          <w:rStyle w:val="Strong"/>
          <w:rFonts w:cstheme="minorHAnsi"/>
        </w:rPr>
        <w:t xml:space="preserve"> PLAYER</w:t>
      </w:r>
      <w:r w:rsidRPr="0033441F">
        <w:rPr>
          <w:rStyle w:val="apple-converted-space"/>
          <w:rFonts w:cstheme="minorHAnsi"/>
        </w:rPr>
        <w:t> </w:t>
      </w:r>
      <w:r w:rsidRPr="0033441F">
        <w:rPr>
          <w:rFonts w:cstheme="minorHAnsi"/>
        </w:rPr>
        <w:t>remains on a field waiting for transportation, the ADULT should wait with the</w:t>
      </w:r>
      <w:r w:rsidRPr="0033441F">
        <w:rPr>
          <w:rStyle w:val="apple-converted-space"/>
          <w:rFonts w:cstheme="minorHAnsi"/>
        </w:rPr>
        <w:t> </w:t>
      </w:r>
      <w:r w:rsidRPr="0033441F">
        <w:rPr>
          <w:rStyle w:val="Strong"/>
          <w:rFonts w:cstheme="minorHAnsi"/>
        </w:rPr>
        <w:t>PLAYER</w:t>
      </w:r>
      <w:r w:rsidRPr="0033441F">
        <w:rPr>
          <w:rStyle w:val="apple-converted-space"/>
          <w:rFonts w:cstheme="minorHAnsi"/>
        </w:rPr>
        <w:t> </w:t>
      </w:r>
      <w:r w:rsidRPr="0033441F">
        <w:rPr>
          <w:rFonts w:cstheme="minorHAnsi"/>
        </w:rPr>
        <w:t>on the field to guarantee the</w:t>
      </w:r>
      <w:r w:rsidRPr="0033441F">
        <w:rPr>
          <w:rStyle w:val="apple-converted-space"/>
          <w:rFonts w:cstheme="minorHAnsi"/>
        </w:rPr>
        <w:t> </w:t>
      </w:r>
      <w:r w:rsidRPr="0033441F">
        <w:rPr>
          <w:rStyle w:val="Strong"/>
          <w:rFonts w:cstheme="minorHAnsi"/>
        </w:rPr>
        <w:t>PLAYER’S</w:t>
      </w:r>
      <w:r w:rsidRPr="0033441F">
        <w:rPr>
          <w:rFonts w:cstheme="minorHAnsi"/>
        </w:rPr>
        <w:t>; safety and well-being. (</w:t>
      </w:r>
      <w:r w:rsidRPr="0033441F">
        <w:rPr>
          <w:rStyle w:val="Strong"/>
          <w:rFonts w:cstheme="minorHAnsi"/>
        </w:rPr>
        <w:t>ADULTS</w:t>
      </w:r>
      <w:r w:rsidRPr="0033441F">
        <w:rPr>
          <w:rStyle w:val="apple-converted-space"/>
          <w:rFonts w:cstheme="minorHAnsi"/>
        </w:rPr>
        <w:t> </w:t>
      </w:r>
      <w:r w:rsidRPr="0033441F">
        <w:rPr>
          <w:rFonts w:cstheme="minorHAnsi"/>
        </w:rPr>
        <w:t>should stress with their</w:t>
      </w:r>
      <w:r w:rsidRPr="0033441F">
        <w:rPr>
          <w:rStyle w:val="apple-converted-space"/>
          <w:rFonts w:cstheme="minorHAnsi"/>
        </w:rPr>
        <w:t> </w:t>
      </w:r>
      <w:r w:rsidRPr="0033441F">
        <w:rPr>
          <w:rStyle w:val="Strong"/>
          <w:rFonts w:cstheme="minorHAnsi"/>
        </w:rPr>
        <w:t>PLAYERS</w:t>
      </w:r>
      <w:r w:rsidRPr="0033441F">
        <w:rPr>
          <w:rFonts w:cstheme="minorHAnsi"/>
        </w:rPr>
        <w:t>’ parents the responsibility for safe and timely transportation to and from the field.)</w:t>
      </w:r>
      <w:r w:rsidR="00342BFC" w:rsidRPr="00342BFC">
        <w:rPr>
          <w:noProof/>
          <w:sz w:val="52"/>
          <w:szCs w:val="52"/>
        </w:rPr>
        <w:t xml:space="preserve"> </w:t>
      </w:r>
    </w:p>
    <w:p w:rsidR="00261008" w:rsidRPr="0033441F" w:rsidRDefault="00261008" w:rsidP="00261008">
      <w:pPr>
        <w:rPr>
          <w:rFonts w:cstheme="minorHAnsi"/>
        </w:rPr>
      </w:pPr>
    </w:p>
    <w:p w:rsidR="00261008" w:rsidRPr="00FE494D" w:rsidRDefault="00261008" w:rsidP="00261008">
      <w:pPr>
        <w:spacing w:after="120"/>
        <w:ind w:left="288"/>
        <w:rPr>
          <w:rFonts w:cstheme="minorHAnsi"/>
          <w:b/>
        </w:rPr>
      </w:pPr>
      <w:r w:rsidRPr="00FE494D">
        <w:rPr>
          <w:rFonts w:cstheme="minorHAnsi"/>
          <w:b/>
        </w:rPr>
        <w:t>III. Health and Well-being</w:t>
      </w:r>
    </w:p>
    <w:p w:rsidR="00261008" w:rsidRPr="0033441F" w:rsidRDefault="00261008" w:rsidP="00261008">
      <w:pPr>
        <w:spacing w:after="120"/>
        <w:ind w:left="720"/>
        <w:rPr>
          <w:rFonts w:cstheme="minorHAnsi"/>
        </w:rPr>
      </w:pPr>
      <w:r w:rsidRPr="0033441F">
        <w:rPr>
          <w:rStyle w:val="Strong"/>
          <w:rFonts w:cstheme="minorHAnsi"/>
        </w:rPr>
        <w:t>ADULTS</w:t>
      </w:r>
      <w:r w:rsidRPr="0033441F">
        <w:rPr>
          <w:rStyle w:val="apple-converted-space"/>
          <w:rFonts w:cstheme="minorHAnsi"/>
        </w:rPr>
        <w:t> </w:t>
      </w:r>
      <w:r w:rsidRPr="0033441F">
        <w:rPr>
          <w:rFonts w:cstheme="minorHAnsi"/>
        </w:rPr>
        <w:t>share the responsibility for the</w:t>
      </w:r>
      <w:r w:rsidRPr="0033441F">
        <w:rPr>
          <w:rStyle w:val="apple-converted-space"/>
          <w:rFonts w:cstheme="minorHAnsi"/>
        </w:rPr>
        <w:t> </w:t>
      </w:r>
      <w:r w:rsidRPr="0033441F">
        <w:rPr>
          <w:rStyle w:val="Strong"/>
          <w:rFonts w:cstheme="minorHAnsi"/>
        </w:rPr>
        <w:t>PLAYERS</w:t>
      </w:r>
      <w:r w:rsidRPr="0033441F">
        <w:rPr>
          <w:rFonts w:cstheme="minorHAnsi"/>
        </w:rPr>
        <w:t>’ health while at practices, scrimmages and games.</w:t>
      </w:r>
      <w:r w:rsidRPr="0033441F">
        <w:rPr>
          <w:rStyle w:val="apple-converted-space"/>
          <w:rFonts w:cstheme="minorHAnsi"/>
        </w:rPr>
        <w:t> </w:t>
      </w:r>
      <w:r w:rsidR="008958BC">
        <w:rPr>
          <w:rStyle w:val="apple-converted-space"/>
          <w:rFonts w:cstheme="minorHAnsi"/>
        </w:rPr>
        <w:t xml:space="preserve"> </w:t>
      </w:r>
      <w:r w:rsidR="008958BC" w:rsidRPr="0033441F">
        <w:rPr>
          <w:rStyle w:val="Strong"/>
          <w:rFonts w:cstheme="minorHAnsi"/>
        </w:rPr>
        <w:t xml:space="preserve"> </w:t>
      </w:r>
      <w:r w:rsidRPr="0033441F">
        <w:rPr>
          <w:rStyle w:val="Strong"/>
          <w:rFonts w:cstheme="minorHAnsi"/>
        </w:rPr>
        <w:t>ADULTS</w:t>
      </w:r>
      <w:r w:rsidRPr="0033441F">
        <w:rPr>
          <w:rStyle w:val="apple-converted-space"/>
          <w:rFonts w:cstheme="minorHAnsi"/>
        </w:rPr>
        <w:t> </w:t>
      </w:r>
      <w:r w:rsidRPr="0033441F">
        <w:rPr>
          <w:rFonts w:cstheme="minorHAnsi"/>
        </w:rPr>
        <w:t>are also responsible for seeing that the field conditions are safe for the</w:t>
      </w:r>
      <w:r w:rsidRPr="0033441F">
        <w:rPr>
          <w:rStyle w:val="apple-converted-space"/>
          <w:rFonts w:cstheme="minorHAnsi"/>
        </w:rPr>
        <w:t> </w:t>
      </w:r>
      <w:r w:rsidRPr="0033441F">
        <w:rPr>
          <w:rStyle w:val="Strong"/>
          <w:rFonts w:cstheme="minorHAnsi"/>
        </w:rPr>
        <w:t>PLAYERS</w:t>
      </w:r>
      <w:r w:rsidRPr="0033441F">
        <w:rPr>
          <w:rStyle w:val="apple-converted-space"/>
          <w:rFonts w:cstheme="minorHAnsi"/>
        </w:rPr>
        <w:t> </w:t>
      </w:r>
      <w:r w:rsidRPr="0033441F">
        <w:rPr>
          <w:rFonts w:cstheme="minorHAnsi"/>
        </w:rPr>
        <w:t>and that the field equipment is in good, safe condition prior to the start of any activity.</w:t>
      </w:r>
    </w:p>
    <w:p w:rsidR="00261008" w:rsidRPr="0033441F" w:rsidRDefault="00261008" w:rsidP="00261008">
      <w:pPr>
        <w:spacing w:after="120"/>
        <w:ind w:left="720"/>
        <w:rPr>
          <w:rFonts w:cstheme="minorHAnsi"/>
        </w:rPr>
      </w:pPr>
      <w:r w:rsidRPr="0033441F">
        <w:rPr>
          <w:rFonts w:cstheme="minorHAnsi"/>
        </w:rPr>
        <w:t>Head injuries resulting in disorientation should result in a</w:t>
      </w:r>
      <w:r w:rsidRPr="0033441F">
        <w:rPr>
          <w:rStyle w:val="apple-converted-space"/>
          <w:rFonts w:cstheme="minorHAnsi"/>
        </w:rPr>
        <w:t> </w:t>
      </w:r>
      <w:r w:rsidRPr="0033441F">
        <w:rPr>
          <w:rStyle w:val="Strong"/>
          <w:rFonts w:cstheme="minorHAnsi"/>
        </w:rPr>
        <w:t>PLAYER</w:t>
      </w:r>
      <w:r w:rsidRPr="0033441F">
        <w:rPr>
          <w:rStyle w:val="apple-converted-space"/>
          <w:rFonts w:cstheme="minorHAnsi"/>
        </w:rPr>
        <w:t> </w:t>
      </w:r>
      <w:r w:rsidRPr="0033441F">
        <w:rPr>
          <w:rFonts w:cstheme="minorHAnsi"/>
        </w:rPr>
        <w:t>remaining out of the game.</w:t>
      </w:r>
    </w:p>
    <w:p w:rsidR="00261008" w:rsidRPr="0033441F" w:rsidRDefault="00261008" w:rsidP="00261008">
      <w:pPr>
        <w:spacing w:after="120"/>
        <w:ind w:left="720"/>
        <w:rPr>
          <w:rFonts w:cstheme="minorHAnsi"/>
        </w:rPr>
      </w:pPr>
      <w:r w:rsidRPr="0033441F">
        <w:rPr>
          <w:rStyle w:val="Strong"/>
          <w:rFonts w:cstheme="minorHAnsi"/>
        </w:rPr>
        <w:t>ADULTS</w:t>
      </w:r>
      <w:r w:rsidRPr="0033441F">
        <w:rPr>
          <w:rStyle w:val="apple-converted-space"/>
          <w:rFonts w:cstheme="minorHAnsi"/>
        </w:rPr>
        <w:t> </w:t>
      </w:r>
      <w:r w:rsidRPr="0033441F">
        <w:rPr>
          <w:rFonts w:cstheme="minorHAnsi"/>
        </w:rPr>
        <w:t>transporting players must model safe driving techniques and enforce seat belt use with</w:t>
      </w:r>
      <w:r w:rsidRPr="0033441F">
        <w:rPr>
          <w:rStyle w:val="apple-converted-space"/>
          <w:rFonts w:cstheme="minorHAnsi"/>
        </w:rPr>
        <w:t> </w:t>
      </w:r>
      <w:r w:rsidRPr="0033441F">
        <w:rPr>
          <w:rStyle w:val="Strong"/>
          <w:rFonts w:cstheme="minorHAnsi"/>
        </w:rPr>
        <w:t>PLAYERS</w:t>
      </w:r>
      <w:r w:rsidRPr="0033441F">
        <w:rPr>
          <w:rStyle w:val="apple-converted-space"/>
          <w:rFonts w:cstheme="minorHAnsi"/>
        </w:rPr>
        <w:t> </w:t>
      </w:r>
      <w:r w:rsidRPr="0033441F">
        <w:rPr>
          <w:rFonts w:cstheme="minorHAnsi"/>
        </w:rPr>
        <w:t>and other vehicle occupants.</w:t>
      </w:r>
    </w:p>
    <w:p w:rsidR="00261008" w:rsidRPr="0033441F" w:rsidRDefault="00261008" w:rsidP="00261008">
      <w:pPr>
        <w:spacing w:after="120"/>
        <w:ind w:left="720"/>
        <w:rPr>
          <w:rFonts w:cstheme="minorHAnsi"/>
        </w:rPr>
      </w:pPr>
      <w:r w:rsidRPr="0033441F">
        <w:rPr>
          <w:rStyle w:val="Strong"/>
          <w:rFonts w:cstheme="minorHAnsi"/>
        </w:rPr>
        <w:t>ADULTS</w:t>
      </w:r>
      <w:r w:rsidRPr="0033441F">
        <w:rPr>
          <w:rStyle w:val="apple-converted-space"/>
          <w:rFonts w:cstheme="minorHAnsi"/>
        </w:rPr>
        <w:t> </w:t>
      </w:r>
      <w:r w:rsidRPr="0033441F">
        <w:rPr>
          <w:rFonts w:cstheme="minorHAnsi"/>
        </w:rPr>
        <w:t>need to be aware of signs of neglect and abuse (physical, emotional or sexual) of the</w:t>
      </w:r>
      <w:r w:rsidRPr="0033441F">
        <w:rPr>
          <w:rStyle w:val="apple-converted-space"/>
          <w:rFonts w:cstheme="minorHAnsi"/>
        </w:rPr>
        <w:t> </w:t>
      </w:r>
      <w:r w:rsidRPr="0033441F">
        <w:rPr>
          <w:rStyle w:val="Strong"/>
          <w:rFonts w:cstheme="minorHAnsi"/>
        </w:rPr>
        <w:t>PLAYERS</w:t>
      </w:r>
      <w:r w:rsidRPr="0033441F">
        <w:rPr>
          <w:rFonts w:cstheme="minorHAnsi"/>
        </w:rPr>
        <w:t>. Observations should be reported to the local law enforcement agency</w:t>
      </w:r>
    </w:p>
    <w:p w:rsidR="00BC1398" w:rsidRDefault="00BC1398" w:rsidP="00261008">
      <w:pPr>
        <w:spacing w:after="120"/>
        <w:ind w:left="288"/>
        <w:rPr>
          <w:rFonts w:cstheme="minorHAnsi"/>
        </w:rPr>
      </w:pPr>
    </w:p>
    <w:p w:rsidR="00BC1398" w:rsidRDefault="00BC1398" w:rsidP="00261008">
      <w:pPr>
        <w:spacing w:after="120"/>
        <w:ind w:left="288"/>
        <w:rPr>
          <w:rFonts w:cstheme="minorHAnsi"/>
        </w:rPr>
      </w:pPr>
    </w:p>
    <w:p w:rsidR="008958BC" w:rsidRDefault="008958BC" w:rsidP="00261008">
      <w:pPr>
        <w:spacing w:after="120"/>
        <w:ind w:left="288"/>
        <w:rPr>
          <w:rFonts w:cstheme="minorHAnsi"/>
        </w:rPr>
      </w:pPr>
    </w:p>
    <w:p w:rsidR="008958BC" w:rsidRDefault="008958BC" w:rsidP="00261008">
      <w:pPr>
        <w:spacing w:after="120"/>
        <w:ind w:left="288"/>
        <w:rPr>
          <w:rFonts w:cstheme="minorHAnsi"/>
        </w:rPr>
      </w:pPr>
    </w:p>
    <w:p w:rsidR="008958BC" w:rsidRDefault="008958BC" w:rsidP="00261008">
      <w:pPr>
        <w:spacing w:after="120"/>
        <w:ind w:left="288"/>
        <w:rPr>
          <w:rFonts w:cstheme="minorHAnsi"/>
        </w:rPr>
      </w:pPr>
    </w:p>
    <w:p w:rsidR="008958BC" w:rsidRDefault="008958BC" w:rsidP="00261008">
      <w:pPr>
        <w:spacing w:after="120"/>
        <w:ind w:left="288"/>
        <w:rPr>
          <w:rFonts w:cstheme="minorHAnsi"/>
        </w:rPr>
      </w:pPr>
    </w:p>
    <w:p w:rsidR="008958BC" w:rsidRDefault="008958BC" w:rsidP="00261008">
      <w:pPr>
        <w:spacing w:after="120"/>
        <w:ind w:left="288"/>
        <w:rPr>
          <w:rFonts w:cstheme="minorHAnsi"/>
        </w:rPr>
      </w:pPr>
    </w:p>
    <w:p w:rsidR="008958BC" w:rsidRDefault="008958BC" w:rsidP="00261008">
      <w:pPr>
        <w:spacing w:after="120"/>
        <w:ind w:left="288"/>
        <w:rPr>
          <w:rFonts w:cstheme="minorHAnsi"/>
        </w:rPr>
      </w:pPr>
    </w:p>
    <w:p w:rsidR="00BC1398" w:rsidRPr="00BC1398" w:rsidRDefault="00BC1398" w:rsidP="00BC1398">
      <w:pPr>
        <w:spacing w:after="120"/>
        <w:ind w:left="288"/>
        <w:rPr>
          <w:rFonts w:cstheme="minorHAnsi"/>
          <w:b/>
          <w:sz w:val="32"/>
          <w:u w:val="single"/>
        </w:rPr>
      </w:pPr>
      <w:r w:rsidRPr="00BC1398">
        <w:rPr>
          <w:rFonts w:cstheme="minorHAnsi"/>
          <w:b/>
          <w:sz w:val="32"/>
          <w:u w:val="single"/>
        </w:rPr>
        <w:t>MYSA Player/Adult Protection Guidelines</w:t>
      </w:r>
      <w:r>
        <w:rPr>
          <w:rFonts w:cstheme="minorHAnsi"/>
          <w:b/>
          <w:sz w:val="32"/>
          <w:u w:val="single"/>
        </w:rPr>
        <w:t>(Cont.)</w:t>
      </w:r>
    </w:p>
    <w:p w:rsidR="00BC1398" w:rsidRDefault="00B62763" w:rsidP="00261008">
      <w:pPr>
        <w:spacing w:after="120"/>
        <w:ind w:left="288"/>
        <w:rPr>
          <w:rFonts w:cstheme="minorHAnsi"/>
        </w:rPr>
      </w:pPr>
      <w:r>
        <w:rPr>
          <w:noProof/>
          <w:sz w:val="52"/>
          <w:szCs w:val="52"/>
        </w:rPr>
        <mc:AlternateContent>
          <mc:Choice Requires="wps">
            <w:drawing>
              <wp:anchor distT="0" distB="0" distL="114300" distR="114300" simplePos="0" relativeHeight="251687936" behindDoc="0" locked="0" layoutInCell="1" allowOverlap="1" wp14:anchorId="6BC9F40C" wp14:editId="3DA46E64">
                <wp:simplePos x="0" y="0"/>
                <wp:positionH relativeFrom="column">
                  <wp:posOffset>-135890</wp:posOffset>
                </wp:positionH>
                <wp:positionV relativeFrom="paragraph">
                  <wp:posOffset>215900</wp:posOffset>
                </wp:positionV>
                <wp:extent cx="6352540" cy="5497830"/>
                <wp:effectExtent l="0" t="0" r="0" b="7620"/>
                <wp:wrapNone/>
                <wp:docPr id="17" name="Rectangle 17"/>
                <wp:cNvGraphicFramePr/>
                <a:graphic xmlns:a="http://schemas.openxmlformats.org/drawingml/2006/main">
                  <a:graphicData uri="http://schemas.microsoft.com/office/word/2010/wordprocessingShape">
                    <wps:wsp>
                      <wps:cNvSpPr/>
                      <wps:spPr>
                        <a:xfrm>
                          <a:off x="0" y="0"/>
                          <a:ext cx="6352540" cy="5497830"/>
                        </a:xfrm>
                        <a:prstGeom prst="rect">
                          <a:avLst/>
                        </a:prstGeom>
                        <a:blipFill dpi="0" rotWithShape="0">
                          <a:blip r:embed="rId10">
                            <a:alphaModFix amt="5000"/>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0.7pt;margin-top:17pt;width:500.2pt;height:43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" stroked="f" strokeweight="2pt">
                <v:fill r:id="rId47" o:title="" opacity="3277f" recolor="t" type="frame"/>
              </v:rect>
            </w:pict>
          </mc:Fallback>
        </mc:AlternateContent>
      </w:r>
    </w:p>
    <w:p w:rsidR="00261008" w:rsidRPr="00FE494D" w:rsidRDefault="00261008" w:rsidP="00261008">
      <w:pPr>
        <w:spacing w:after="120"/>
        <w:ind w:left="288"/>
        <w:rPr>
          <w:rFonts w:cstheme="minorHAnsi"/>
          <w:b/>
        </w:rPr>
      </w:pPr>
      <w:r w:rsidRPr="00FE494D">
        <w:rPr>
          <w:rFonts w:cstheme="minorHAnsi"/>
          <w:b/>
        </w:rPr>
        <w:t>IV. Language</w:t>
      </w:r>
    </w:p>
    <w:p w:rsidR="00261008" w:rsidRPr="0033441F" w:rsidRDefault="00261008" w:rsidP="00261008">
      <w:pPr>
        <w:spacing w:after="120"/>
        <w:ind w:left="720"/>
        <w:rPr>
          <w:rFonts w:cstheme="minorHAnsi"/>
        </w:rPr>
      </w:pPr>
      <w:r w:rsidRPr="0033441F">
        <w:rPr>
          <w:rFonts w:cstheme="minorHAnsi"/>
        </w:rPr>
        <w:t>Offensive and insulting language by</w:t>
      </w:r>
      <w:r w:rsidRPr="0033441F">
        <w:rPr>
          <w:rStyle w:val="apple-converted-space"/>
          <w:rFonts w:cstheme="minorHAnsi"/>
        </w:rPr>
        <w:t> </w:t>
      </w:r>
      <w:r w:rsidRPr="0033441F">
        <w:rPr>
          <w:rStyle w:val="Strong"/>
          <w:rFonts w:cstheme="minorHAnsi"/>
        </w:rPr>
        <w:t>ADULTS</w:t>
      </w:r>
      <w:r w:rsidRPr="0033441F">
        <w:rPr>
          <w:rStyle w:val="apple-converted-space"/>
          <w:rFonts w:cstheme="minorHAnsi"/>
        </w:rPr>
        <w:t> </w:t>
      </w:r>
      <w:r w:rsidRPr="0033441F">
        <w:rPr>
          <w:rFonts w:cstheme="minorHAnsi"/>
        </w:rPr>
        <w:t>or</w:t>
      </w:r>
      <w:r w:rsidRPr="0033441F">
        <w:rPr>
          <w:rStyle w:val="apple-converted-space"/>
          <w:rFonts w:cstheme="minorHAnsi"/>
        </w:rPr>
        <w:t> </w:t>
      </w:r>
      <w:r w:rsidRPr="0033441F">
        <w:rPr>
          <w:rStyle w:val="Strong"/>
          <w:rFonts w:cstheme="minorHAnsi"/>
        </w:rPr>
        <w:t>PLAYERS</w:t>
      </w:r>
      <w:r w:rsidRPr="0033441F">
        <w:rPr>
          <w:rStyle w:val="apple-converted-space"/>
          <w:rFonts w:cstheme="minorHAnsi"/>
        </w:rPr>
        <w:t> </w:t>
      </w:r>
      <w:r w:rsidRPr="0033441F">
        <w:rPr>
          <w:rFonts w:cstheme="minorHAnsi"/>
        </w:rPr>
        <w:t>is unacceptable.</w:t>
      </w:r>
      <w:r w:rsidRPr="0033441F">
        <w:rPr>
          <w:rStyle w:val="apple-converted-space"/>
          <w:rFonts w:cstheme="minorHAnsi"/>
        </w:rPr>
        <w:t> </w:t>
      </w:r>
      <w:r w:rsidRPr="0033441F">
        <w:rPr>
          <w:rStyle w:val="Strong"/>
          <w:rFonts w:cstheme="minorHAnsi"/>
        </w:rPr>
        <w:t>ADULTS</w:t>
      </w:r>
      <w:r w:rsidRPr="0033441F">
        <w:rPr>
          <w:rStyle w:val="apple-converted-space"/>
          <w:rFonts w:cstheme="minorHAnsi"/>
        </w:rPr>
        <w:t> </w:t>
      </w:r>
      <w:r w:rsidRPr="0033441F">
        <w:rPr>
          <w:rFonts w:cstheme="minorHAnsi"/>
        </w:rPr>
        <w:t>should model good communication skills.</w:t>
      </w:r>
    </w:p>
    <w:p w:rsidR="00261008" w:rsidRPr="0033441F" w:rsidRDefault="00261008" w:rsidP="00261008">
      <w:pPr>
        <w:spacing w:after="120"/>
        <w:ind w:left="720"/>
        <w:rPr>
          <w:rFonts w:cstheme="minorHAnsi"/>
        </w:rPr>
      </w:pPr>
      <w:r w:rsidRPr="0033441F">
        <w:rPr>
          <w:rFonts w:cstheme="minorHAnsi"/>
        </w:rPr>
        <w:t>Language that is denigrating in nature, content or tone or refers to one’s gender, race, national origin, disability, sexual orientation or religion is unacceptable.</w:t>
      </w:r>
    </w:p>
    <w:p w:rsidR="00261008" w:rsidRPr="0033441F" w:rsidRDefault="00261008" w:rsidP="00261008">
      <w:pPr>
        <w:spacing w:after="120"/>
        <w:ind w:left="720"/>
        <w:rPr>
          <w:rFonts w:cstheme="minorHAnsi"/>
        </w:rPr>
      </w:pPr>
      <w:r w:rsidRPr="0033441F">
        <w:rPr>
          <w:rFonts w:cstheme="minorHAnsi"/>
        </w:rPr>
        <w:t>Inappropriate language targeting officials, opponents or spectators may be grounds for</w:t>
      </w:r>
      <w:r w:rsidRPr="0033441F">
        <w:rPr>
          <w:rStyle w:val="apple-converted-space"/>
          <w:rFonts w:cstheme="minorHAnsi"/>
        </w:rPr>
        <w:t> </w:t>
      </w:r>
      <w:r w:rsidRPr="0033441F">
        <w:rPr>
          <w:rStyle w:val="Strong"/>
          <w:rFonts w:cstheme="minorHAnsi"/>
        </w:rPr>
        <w:t>PLAYER</w:t>
      </w:r>
      <w:r w:rsidRPr="0033441F">
        <w:rPr>
          <w:rStyle w:val="apple-converted-space"/>
          <w:rFonts w:cstheme="minorHAnsi"/>
        </w:rPr>
        <w:t> </w:t>
      </w:r>
      <w:r w:rsidRPr="0033441F">
        <w:rPr>
          <w:rFonts w:cstheme="minorHAnsi"/>
        </w:rPr>
        <w:t xml:space="preserve">penalties or </w:t>
      </w:r>
      <w:r w:rsidRPr="0033441F">
        <w:rPr>
          <w:rStyle w:val="Strong"/>
          <w:rFonts w:cstheme="minorHAnsi"/>
        </w:rPr>
        <w:t>ADULTS</w:t>
      </w:r>
      <w:r w:rsidRPr="0033441F">
        <w:rPr>
          <w:rFonts w:cstheme="minorHAnsi"/>
        </w:rPr>
        <w:t>’ removal from the game and/or the premises.</w:t>
      </w:r>
    </w:p>
    <w:p w:rsidR="00261008" w:rsidRPr="00FE494D" w:rsidRDefault="00261008" w:rsidP="00261008">
      <w:pPr>
        <w:spacing w:after="120"/>
        <w:ind w:left="270"/>
        <w:rPr>
          <w:rFonts w:cstheme="minorHAnsi"/>
          <w:b/>
        </w:rPr>
      </w:pPr>
      <w:r w:rsidRPr="00FE494D">
        <w:rPr>
          <w:rFonts w:cstheme="minorHAnsi"/>
          <w:b/>
        </w:rPr>
        <w:t>V. Violations</w:t>
      </w:r>
    </w:p>
    <w:p w:rsidR="00261008" w:rsidRPr="0033441F" w:rsidRDefault="00261008" w:rsidP="00261008">
      <w:pPr>
        <w:spacing w:after="120"/>
        <w:ind w:left="720"/>
        <w:rPr>
          <w:rFonts w:cstheme="minorHAnsi"/>
        </w:rPr>
      </w:pPr>
      <w:r w:rsidRPr="0033441F">
        <w:rPr>
          <w:rFonts w:cstheme="minorHAnsi"/>
        </w:rPr>
        <w:t>Violations of these guidelines by</w:t>
      </w:r>
      <w:r w:rsidRPr="0033441F">
        <w:rPr>
          <w:rStyle w:val="apple-converted-space"/>
          <w:rFonts w:cstheme="minorHAnsi"/>
        </w:rPr>
        <w:t> </w:t>
      </w:r>
      <w:r w:rsidRPr="0033441F">
        <w:rPr>
          <w:rStyle w:val="Strong"/>
          <w:rFonts w:cstheme="minorHAnsi"/>
        </w:rPr>
        <w:t>ADULTS</w:t>
      </w:r>
      <w:r w:rsidRPr="0033441F">
        <w:rPr>
          <w:rStyle w:val="apple-converted-space"/>
          <w:rFonts w:cstheme="minorHAnsi"/>
        </w:rPr>
        <w:t> </w:t>
      </w:r>
      <w:r w:rsidRPr="0033441F">
        <w:rPr>
          <w:rFonts w:cstheme="minorHAnsi"/>
        </w:rPr>
        <w:t>or</w:t>
      </w:r>
      <w:r w:rsidRPr="0033441F">
        <w:rPr>
          <w:rStyle w:val="apple-converted-space"/>
          <w:rFonts w:cstheme="minorHAnsi"/>
        </w:rPr>
        <w:t> </w:t>
      </w:r>
      <w:r w:rsidRPr="0033441F">
        <w:rPr>
          <w:rStyle w:val="Strong"/>
          <w:rFonts w:cstheme="minorHAnsi"/>
        </w:rPr>
        <w:t>PLAYERS</w:t>
      </w:r>
      <w:r w:rsidRPr="0033441F">
        <w:rPr>
          <w:rStyle w:val="apple-converted-space"/>
          <w:rFonts w:cstheme="minorHAnsi"/>
        </w:rPr>
        <w:t> </w:t>
      </w:r>
      <w:r w:rsidRPr="0033441F">
        <w:rPr>
          <w:rFonts w:cstheme="minorHAnsi"/>
        </w:rPr>
        <w:t>will subject them to disciplinary actions, including but not limited to, warnings, sanctions, suspensions or release by the Member Club and/or MYSA.</w:t>
      </w:r>
    </w:p>
    <w:p w:rsidR="00261008" w:rsidRPr="0033441F" w:rsidRDefault="00261008" w:rsidP="00261008">
      <w:pPr>
        <w:spacing w:after="120"/>
        <w:ind w:left="720"/>
        <w:rPr>
          <w:rFonts w:cstheme="minorHAnsi"/>
        </w:rPr>
      </w:pPr>
      <w:r w:rsidRPr="0033441F">
        <w:rPr>
          <w:rFonts w:cstheme="minorHAnsi"/>
        </w:rPr>
        <w:t>Appropriate legal authorities may be called upon based on the nature of the violation.</w:t>
      </w:r>
    </w:p>
    <w:p w:rsidR="00261008" w:rsidRPr="0033441F" w:rsidRDefault="00261008" w:rsidP="00261008">
      <w:pPr>
        <w:spacing w:after="120"/>
        <w:ind w:left="720"/>
        <w:rPr>
          <w:rFonts w:cstheme="minorHAnsi"/>
        </w:rPr>
      </w:pPr>
      <w:r w:rsidRPr="0033441F">
        <w:rPr>
          <w:rFonts w:cstheme="minorHAnsi"/>
        </w:rPr>
        <w:t>Anyone witnessing a violation of these Guidelines should report the violation to the MYSA State Risk Manager or MYSA Executive Director.</w:t>
      </w:r>
    </w:p>
    <w:p w:rsidR="00261008" w:rsidRDefault="00261008" w:rsidP="00261008">
      <w:pPr>
        <w:rPr>
          <w:rFonts w:cstheme="minorHAnsi"/>
          <w:caps/>
        </w:rPr>
      </w:pPr>
    </w:p>
    <w:sectPr w:rsidR="00261008" w:rsidSect="00C767D4">
      <w:headerReference w:type="default" r:id="rId48"/>
      <w:footerReference w:type="default" r:id="rId49"/>
      <w:pgSz w:w="12240" w:h="15840"/>
      <w:pgMar w:top="864"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E26" w:rsidRDefault="00E55E26" w:rsidP="00166D57">
      <w:pPr>
        <w:spacing w:after="0" w:line="240" w:lineRule="auto"/>
      </w:pPr>
      <w:r>
        <w:separator/>
      </w:r>
    </w:p>
  </w:endnote>
  <w:endnote w:type="continuationSeparator" w:id="0">
    <w:p w:rsidR="00E55E26" w:rsidRDefault="00E55E26" w:rsidP="00166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6530"/>
      <w:docPartObj>
        <w:docPartGallery w:val="Page Numbers (Bottom of Page)"/>
        <w:docPartUnique/>
      </w:docPartObj>
    </w:sdtPr>
    <w:sdtEndPr>
      <w:rPr>
        <w:noProof/>
      </w:rPr>
    </w:sdtEndPr>
    <w:sdtContent>
      <w:p w:rsidR="00624327" w:rsidRDefault="00624327">
        <w:pPr>
          <w:pStyle w:val="Footer"/>
          <w:jc w:val="right"/>
        </w:pPr>
        <w:r>
          <w:fldChar w:fldCharType="begin"/>
        </w:r>
        <w:r>
          <w:instrText xml:space="preserve"> PAGE   \* MERGEFORMAT </w:instrText>
        </w:r>
        <w:r>
          <w:fldChar w:fldCharType="separate"/>
        </w:r>
        <w:r w:rsidR="0035582A">
          <w:rPr>
            <w:noProof/>
          </w:rPr>
          <w:t>3</w:t>
        </w:r>
        <w:r>
          <w:rPr>
            <w:noProof/>
          </w:rPr>
          <w:fldChar w:fldCharType="end"/>
        </w:r>
      </w:p>
    </w:sdtContent>
  </w:sdt>
  <w:p w:rsidR="00624327" w:rsidRDefault="006243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E26" w:rsidRDefault="00E55E26" w:rsidP="00166D57">
      <w:pPr>
        <w:spacing w:after="0" w:line="240" w:lineRule="auto"/>
      </w:pPr>
      <w:r>
        <w:separator/>
      </w:r>
    </w:p>
  </w:footnote>
  <w:footnote w:type="continuationSeparator" w:id="0">
    <w:p w:rsidR="00E55E26" w:rsidRDefault="00E55E26" w:rsidP="00166D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327" w:rsidRDefault="00624327" w:rsidP="00166D57">
    <w:pPr>
      <w:pStyle w:val="Header"/>
      <w:rPr>
        <w:b/>
        <w:sz w:val="52"/>
        <w:szCs w:val="52"/>
      </w:rPr>
    </w:pPr>
    <w:r w:rsidRPr="00166D57">
      <w:rPr>
        <w:noProof/>
        <w:sz w:val="52"/>
        <w:szCs w:val="52"/>
        <w:lang w:eastAsia="en-US"/>
      </w:rPr>
      <w:drawing>
        <wp:inline distT="0" distB="0" distL="0" distR="0" wp14:anchorId="56A6B728" wp14:editId="54CD59AA">
          <wp:extent cx="714375" cy="545551"/>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Logo_large.png"/>
                  <pic:cNvPicPr/>
                </pic:nvPicPr>
                <pic:blipFill>
                  <a:blip r:embed="rId1">
                    <a:extLst>
                      <a:ext uri="{28A0092B-C50C-407E-A947-70E740481C1C}">
                        <a14:useLocalDpi xmlns:a14="http://schemas.microsoft.com/office/drawing/2010/main" val="0"/>
                      </a:ext>
                    </a:extLst>
                  </a:blip>
                  <a:stretch>
                    <a:fillRect/>
                  </a:stretch>
                </pic:blipFill>
                <pic:spPr>
                  <a:xfrm>
                    <a:off x="0" y="0"/>
                    <a:ext cx="714411" cy="545579"/>
                  </a:xfrm>
                  <a:prstGeom prst="rect">
                    <a:avLst/>
                  </a:prstGeom>
                </pic:spPr>
              </pic:pic>
            </a:graphicData>
          </a:graphic>
        </wp:inline>
      </w:drawing>
    </w:r>
    <w:r w:rsidRPr="00166D57">
      <w:rPr>
        <w:b/>
        <w:sz w:val="52"/>
        <w:szCs w:val="52"/>
      </w:rPr>
      <w:t>SHAKOPEE SOCCER ASSOCIATION</w:t>
    </w:r>
  </w:p>
  <w:p w:rsidR="00624327" w:rsidRPr="00166D57" w:rsidRDefault="00624327" w:rsidP="00166D57">
    <w:pPr>
      <w:pStyle w:val="Header"/>
      <w:rPr>
        <w:b/>
        <w:sz w:val="52"/>
        <w:szCs w:val="52"/>
      </w:rPr>
    </w:pPr>
  </w:p>
  <w:p w:rsidR="00624327" w:rsidRPr="00166D57" w:rsidRDefault="00624327" w:rsidP="00166D57">
    <w:pPr>
      <w:pStyle w:val="Header"/>
      <w:rPr>
        <w:b/>
        <w:sz w:val="52"/>
        <w:szCs w:val="52"/>
      </w:rPr>
    </w:pPr>
    <w:r w:rsidRPr="00166D57">
      <w:rPr>
        <w:b/>
        <w:sz w:val="52"/>
        <w:szCs w:val="52"/>
      </w:rPr>
      <w:t>Recreation Program – Coaching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6086"/>
    <w:multiLevelType w:val="hybridMultilevel"/>
    <w:tmpl w:val="789C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65204"/>
    <w:multiLevelType w:val="hybridMultilevel"/>
    <w:tmpl w:val="66E6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E50DF"/>
    <w:multiLevelType w:val="hybridMultilevel"/>
    <w:tmpl w:val="723E0F7A"/>
    <w:lvl w:ilvl="0" w:tplc="84505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B0376"/>
    <w:multiLevelType w:val="hybridMultilevel"/>
    <w:tmpl w:val="E140FD1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0A993F3D"/>
    <w:multiLevelType w:val="hybridMultilevel"/>
    <w:tmpl w:val="6CA2E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E46167"/>
    <w:multiLevelType w:val="hybridMultilevel"/>
    <w:tmpl w:val="1058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E37FA"/>
    <w:multiLevelType w:val="hybridMultilevel"/>
    <w:tmpl w:val="4F9A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207162"/>
    <w:multiLevelType w:val="hybridMultilevel"/>
    <w:tmpl w:val="0B7A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C5189"/>
    <w:multiLevelType w:val="hybridMultilevel"/>
    <w:tmpl w:val="7104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D71BF"/>
    <w:multiLevelType w:val="hybridMultilevel"/>
    <w:tmpl w:val="00BA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F43BB"/>
    <w:multiLevelType w:val="hybridMultilevel"/>
    <w:tmpl w:val="55EC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028B8"/>
    <w:multiLevelType w:val="hybridMultilevel"/>
    <w:tmpl w:val="93B0430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6A23DB"/>
    <w:multiLevelType w:val="hybridMultilevel"/>
    <w:tmpl w:val="8466C4A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357632CE"/>
    <w:multiLevelType w:val="hybridMultilevel"/>
    <w:tmpl w:val="71DA227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nsid w:val="3A3A7236"/>
    <w:multiLevelType w:val="hybridMultilevel"/>
    <w:tmpl w:val="4FC0F938"/>
    <w:lvl w:ilvl="0" w:tplc="04090001">
      <w:start w:val="1"/>
      <w:numFmt w:val="bullet"/>
      <w:lvlText w:val=""/>
      <w:lvlJc w:val="left"/>
      <w:pPr>
        <w:ind w:left="720" w:hanging="360"/>
      </w:pPr>
      <w:rPr>
        <w:rFonts w:ascii="Symbol" w:hAnsi="Symbol" w:hint="default"/>
      </w:rPr>
    </w:lvl>
    <w:lvl w:ilvl="1" w:tplc="6344C594">
      <w:numFmt w:val="bullet"/>
      <w:lvlText w:val="-"/>
      <w:lvlJc w:val="left"/>
      <w:pPr>
        <w:ind w:left="1440" w:hanging="360"/>
      </w:pPr>
      <w:rPr>
        <w:rFonts w:ascii="Calibri" w:eastAsiaTheme="minorHAnsi" w:hAnsi="Calibri" w:cstheme="minorBid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7009E0"/>
    <w:multiLevelType w:val="hybridMultilevel"/>
    <w:tmpl w:val="091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E6418"/>
    <w:multiLevelType w:val="hybridMultilevel"/>
    <w:tmpl w:val="9246F396"/>
    <w:lvl w:ilvl="0" w:tplc="04090001">
      <w:start w:val="1"/>
      <w:numFmt w:val="bullet"/>
      <w:lvlText w:val=""/>
      <w:lvlJc w:val="left"/>
      <w:pPr>
        <w:ind w:left="1008" w:hanging="360"/>
      </w:pPr>
      <w:rPr>
        <w:rFonts w:ascii="Symbol" w:hAnsi="Symbol"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7">
    <w:nsid w:val="3F4614A6"/>
    <w:multiLevelType w:val="hybridMultilevel"/>
    <w:tmpl w:val="B7606A4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41565099"/>
    <w:multiLevelType w:val="hybridMultilevel"/>
    <w:tmpl w:val="50C86B58"/>
    <w:lvl w:ilvl="0" w:tplc="134ED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0DD7F55"/>
    <w:multiLevelType w:val="hybridMultilevel"/>
    <w:tmpl w:val="57C47B42"/>
    <w:lvl w:ilvl="0" w:tplc="04090001">
      <w:start w:val="1"/>
      <w:numFmt w:val="bullet"/>
      <w:lvlText w:val=""/>
      <w:lvlJc w:val="left"/>
      <w:pPr>
        <w:ind w:left="1008" w:hanging="360"/>
      </w:pPr>
      <w:rPr>
        <w:rFonts w:ascii="Symbol" w:hAnsi="Symbol"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nsid w:val="52170A83"/>
    <w:multiLevelType w:val="hybridMultilevel"/>
    <w:tmpl w:val="9F10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206681"/>
    <w:multiLevelType w:val="hybridMultilevel"/>
    <w:tmpl w:val="4B34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277B55"/>
    <w:multiLevelType w:val="hybridMultilevel"/>
    <w:tmpl w:val="9496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6442A9"/>
    <w:multiLevelType w:val="hybridMultilevel"/>
    <w:tmpl w:val="07BE454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nsid w:val="59E61CF5"/>
    <w:multiLevelType w:val="hybridMultilevel"/>
    <w:tmpl w:val="10A8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9D464F"/>
    <w:multiLevelType w:val="hybridMultilevel"/>
    <w:tmpl w:val="FA02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006A3D"/>
    <w:multiLevelType w:val="hybridMultilevel"/>
    <w:tmpl w:val="C3F8B2C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nsid w:val="631036B9"/>
    <w:multiLevelType w:val="hybridMultilevel"/>
    <w:tmpl w:val="A8CC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7A5EA8"/>
    <w:multiLevelType w:val="hybridMultilevel"/>
    <w:tmpl w:val="1A0A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465D91"/>
    <w:multiLevelType w:val="hybridMultilevel"/>
    <w:tmpl w:val="39169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D64BED"/>
    <w:multiLevelType w:val="hybridMultilevel"/>
    <w:tmpl w:val="2912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A64B54"/>
    <w:multiLevelType w:val="hybridMultilevel"/>
    <w:tmpl w:val="B350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22"/>
  </w:num>
  <w:num w:numId="4">
    <w:abstractNumId w:val="13"/>
  </w:num>
  <w:num w:numId="5">
    <w:abstractNumId w:val="26"/>
  </w:num>
  <w:num w:numId="6">
    <w:abstractNumId w:val="23"/>
  </w:num>
  <w:num w:numId="7">
    <w:abstractNumId w:val="3"/>
  </w:num>
  <w:num w:numId="8">
    <w:abstractNumId w:val="18"/>
  </w:num>
  <w:num w:numId="9">
    <w:abstractNumId w:val="7"/>
  </w:num>
  <w:num w:numId="10">
    <w:abstractNumId w:val="31"/>
  </w:num>
  <w:num w:numId="11">
    <w:abstractNumId w:val="29"/>
  </w:num>
  <w:num w:numId="12">
    <w:abstractNumId w:val="6"/>
  </w:num>
  <w:num w:numId="13">
    <w:abstractNumId w:val="14"/>
  </w:num>
  <w:num w:numId="14">
    <w:abstractNumId w:val="30"/>
  </w:num>
  <w:num w:numId="15">
    <w:abstractNumId w:val="1"/>
  </w:num>
  <w:num w:numId="16">
    <w:abstractNumId w:val="5"/>
  </w:num>
  <w:num w:numId="17">
    <w:abstractNumId w:val="24"/>
  </w:num>
  <w:num w:numId="18">
    <w:abstractNumId w:val="8"/>
  </w:num>
  <w:num w:numId="19">
    <w:abstractNumId w:val="19"/>
  </w:num>
  <w:num w:numId="20">
    <w:abstractNumId w:val="16"/>
  </w:num>
  <w:num w:numId="21">
    <w:abstractNumId w:val="11"/>
  </w:num>
  <w:num w:numId="22">
    <w:abstractNumId w:val="15"/>
  </w:num>
  <w:num w:numId="23">
    <w:abstractNumId w:val="9"/>
  </w:num>
  <w:num w:numId="24">
    <w:abstractNumId w:val="28"/>
  </w:num>
  <w:num w:numId="25">
    <w:abstractNumId w:val="0"/>
  </w:num>
  <w:num w:numId="26">
    <w:abstractNumId w:val="21"/>
  </w:num>
  <w:num w:numId="27">
    <w:abstractNumId w:val="4"/>
  </w:num>
  <w:num w:numId="28">
    <w:abstractNumId w:val="27"/>
  </w:num>
  <w:num w:numId="29">
    <w:abstractNumId w:val="17"/>
  </w:num>
  <w:num w:numId="30">
    <w:abstractNumId w:val="12"/>
  </w:num>
  <w:num w:numId="31">
    <w:abstractNumId w:val="2"/>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D57"/>
    <w:rsid w:val="000069FA"/>
    <w:rsid w:val="0000746D"/>
    <w:rsid w:val="00010050"/>
    <w:rsid w:val="000305E5"/>
    <w:rsid w:val="0003457A"/>
    <w:rsid w:val="0005206C"/>
    <w:rsid w:val="00065E0A"/>
    <w:rsid w:val="00067EE9"/>
    <w:rsid w:val="0007023A"/>
    <w:rsid w:val="00073892"/>
    <w:rsid w:val="00087743"/>
    <w:rsid w:val="000A4DFE"/>
    <w:rsid w:val="000B4D09"/>
    <w:rsid w:val="000C3EAB"/>
    <w:rsid w:val="000C4FB9"/>
    <w:rsid w:val="0010005B"/>
    <w:rsid w:val="00105807"/>
    <w:rsid w:val="00111BB1"/>
    <w:rsid w:val="00134130"/>
    <w:rsid w:val="00134B63"/>
    <w:rsid w:val="00166D57"/>
    <w:rsid w:val="00192E17"/>
    <w:rsid w:val="001A203A"/>
    <w:rsid w:val="001C7D99"/>
    <w:rsid w:val="001D68DE"/>
    <w:rsid w:val="001F15F5"/>
    <w:rsid w:val="00204D36"/>
    <w:rsid w:val="0020613A"/>
    <w:rsid w:val="002063E8"/>
    <w:rsid w:val="00207F23"/>
    <w:rsid w:val="002334FB"/>
    <w:rsid w:val="00261008"/>
    <w:rsid w:val="0026296F"/>
    <w:rsid w:val="002B2D68"/>
    <w:rsid w:val="002E6A23"/>
    <w:rsid w:val="002F2998"/>
    <w:rsid w:val="002F69D0"/>
    <w:rsid w:val="00307E0C"/>
    <w:rsid w:val="00313155"/>
    <w:rsid w:val="003177A4"/>
    <w:rsid w:val="003312F4"/>
    <w:rsid w:val="00335E7C"/>
    <w:rsid w:val="00336334"/>
    <w:rsid w:val="00342BFC"/>
    <w:rsid w:val="0035582A"/>
    <w:rsid w:val="0038191E"/>
    <w:rsid w:val="003A251B"/>
    <w:rsid w:val="003D553D"/>
    <w:rsid w:val="003F10F7"/>
    <w:rsid w:val="003F2943"/>
    <w:rsid w:val="00401024"/>
    <w:rsid w:val="00401274"/>
    <w:rsid w:val="004304CC"/>
    <w:rsid w:val="00453FEC"/>
    <w:rsid w:val="00486257"/>
    <w:rsid w:val="004921CB"/>
    <w:rsid w:val="00497F67"/>
    <w:rsid w:val="004C1487"/>
    <w:rsid w:val="004C3B3A"/>
    <w:rsid w:val="004D382C"/>
    <w:rsid w:val="004E034E"/>
    <w:rsid w:val="004E1009"/>
    <w:rsid w:val="005039CE"/>
    <w:rsid w:val="005209EE"/>
    <w:rsid w:val="005363EB"/>
    <w:rsid w:val="005548D9"/>
    <w:rsid w:val="00557A38"/>
    <w:rsid w:val="00560BDB"/>
    <w:rsid w:val="0056788C"/>
    <w:rsid w:val="005808A8"/>
    <w:rsid w:val="00590EEB"/>
    <w:rsid w:val="0059760B"/>
    <w:rsid w:val="005C10D9"/>
    <w:rsid w:val="005C6251"/>
    <w:rsid w:val="005C6BA9"/>
    <w:rsid w:val="006052BE"/>
    <w:rsid w:val="00624327"/>
    <w:rsid w:val="0066141C"/>
    <w:rsid w:val="006622B1"/>
    <w:rsid w:val="00666E09"/>
    <w:rsid w:val="006C2023"/>
    <w:rsid w:val="006C624E"/>
    <w:rsid w:val="006D129B"/>
    <w:rsid w:val="006D46B6"/>
    <w:rsid w:val="006E0895"/>
    <w:rsid w:val="006E157F"/>
    <w:rsid w:val="006E5AF5"/>
    <w:rsid w:val="006F22EB"/>
    <w:rsid w:val="007068B4"/>
    <w:rsid w:val="00713E27"/>
    <w:rsid w:val="00714D32"/>
    <w:rsid w:val="00717AB2"/>
    <w:rsid w:val="00731B8F"/>
    <w:rsid w:val="007361F6"/>
    <w:rsid w:val="00760B64"/>
    <w:rsid w:val="00776C27"/>
    <w:rsid w:val="00794731"/>
    <w:rsid w:val="007A5CEA"/>
    <w:rsid w:val="007C30A5"/>
    <w:rsid w:val="007D4CA0"/>
    <w:rsid w:val="00845BC5"/>
    <w:rsid w:val="008564D2"/>
    <w:rsid w:val="00880B64"/>
    <w:rsid w:val="00894C66"/>
    <w:rsid w:val="008958BC"/>
    <w:rsid w:val="008A38F1"/>
    <w:rsid w:val="008C1127"/>
    <w:rsid w:val="008D0F7D"/>
    <w:rsid w:val="00902703"/>
    <w:rsid w:val="00907DF3"/>
    <w:rsid w:val="00921F97"/>
    <w:rsid w:val="0092586B"/>
    <w:rsid w:val="009262CE"/>
    <w:rsid w:val="00931B53"/>
    <w:rsid w:val="009368B3"/>
    <w:rsid w:val="00943278"/>
    <w:rsid w:val="009826E3"/>
    <w:rsid w:val="00983A10"/>
    <w:rsid w:val="00995FEA"/>
    <w:rsid w:val="009A4A39"/>
    <w:rsid w:val="009A6FE3"/>
    <w:rsid w:val="009B31C0"/>
    <w:rsid w:val="009B5B9E"/>
    <w:rsid w:val="009C2D9F"/>
    <w:rsid w:val="009C3949"/>
    <w:rsid w:val="009E5362"/>
    <w:rsid w:val="00A3076D"/>
    <w:rsid w:val="00A44095"/>
    <w:rsid w:val="00A44747"/>
    <w:rsid w:val="00A8247C"/>
    <w:rsid w:val="00A84560"/>
    <w:rsid w:val="00AA1378"/>
    <w:rsid w:val="00AB0B3B"/>
    <w:rsid w:val="00AC04F6"/>
    <w:rsid w:val="00AC5F51"/>
    <w:rsid w:val="00AC7A72"/>
    <w:rsid w:val="00AD70D9"/>
    <w:rsid w:val="00AD7586"/>
    <w:rsid w:val="00B52660"/>
    <w:rsid w:val="00B62381"/>
    <w:rsid w:val="00B62763"/>
    <w:rsid w:val="00B75188"/>
    <w:rsid w:val="00B75EB6"/>
    <w:rsid w:val="00B85053"/>
    <w:rsid w:val="00BB3590"/>
    <w:rsid w:val="00BC1398"/>
    <w:rsid w:val="00BC152D"/>
    <w:rsid w:val="00BC6968"/>
    <w:rsid w:val="00C07857"/>
    <w:rsid w:val="00C102DB"/>
    <w:rsid w:val="00C21276"/>
    <w:rsid w:val="00C2763B"/>
    <w:rsid w:val="00C50317"/>
    <w:rsid w:val="00C767D4"/>
    <w:rsid w:val="00C91209"/>
    <w:rsid w:val="00C97F7B"/>
    <w:rsid w:val="00CB64B7"/>
    <w:rsid w:val="00CD1408"/>
    <w:rsid w:val="00CE5438"/>
    <w:rsid w:val="00D04570"/>
    <w:rsid w:val="00D30F3E"/>
    <w:rsid w:val="00D33F2B"/>
    <w:rsid w:val="00D356AB"/>
    <w:rsid w:val="00D36894"/>
    <w:rsid w:val="00D60184"/>
    <w:rsid w:val="00D673A3"/>
    <w:rsid w:val="00D67738"/>
    <w:rsid w:val="00D71AFD"/>
    <w:rsid w:val="00D92BE2"/>
    <w:rsid w:val="00DA26FC"/>
    <w:rsid w:val="00DA2DC3"/>
    <w:rsid w:val="00DC542B"/>
    <w:rsid w:val="00DD2415"/>
    <w:rsid w:val="00DE3FF0"/>
    <w:rsid w:val="00DE5746"/>
    <w:rsid w:val="00DF0AA9"/>
    <w:rsid w:val="00E05820"/>
    <w:rsid w:val="00E073B1"/>
    <w:rsid w:val="00E14909"/>
    <w:rsid w:val="00E51D78"/>
    <w:rsid w:val="00E54069"/>
    <w:rsid w:val="00E55E26"/>
    <w:rsid w:val="00E56E2C"/>
    <w:rsid w:val="00E57962"/>
    <w:rsid w:val="00E61484"/>
    <w:rsid w:val="00E62E5E"/>
    <w:rsid w:val="00E708BE"/>
    <w:rsid w:val="00E70C93"/>
    <w:rsid w:val="00E90F78"/>
    <w:rsid w:val="00E91DD0"/>
    <w:rsid w:val="00EA4747"/>
    <w:rsid w:val="00EE5E03"/>
    <w:rsid w:val="00EF5BE4"/>
    <w:rsid w:val="00F42568"/>
    <w:rsid w:val="00F43C9D"/>
    <w:rsid w:val="00F500BC"/>
    <w:rsid w:val="00F536BF"/>
    <w:rsid w:val="00F6092F"/>
    <w:rsid w:val="00F64E09"/>
    <w:rsid w:val="00FB4C4F"/>
    <w:rsid w:val="00FD499B"/>
    <w:rsid w:val="00FD7C3F"/>
    <w:rsid w:val="00FE13A7"/>
    <w:rsid w:val="00FE494D"/>
    <w:rsid w:val="00FF6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895"/>
  </w:style>
  <w:style w:type="paragraph" w:styleId="Heading1">
    <w:name w:val="heading 1"/>
    <w:basedOn w:val="Normal"/>
    <w:next w:val="Normal"/>
    <w:link w:val="Heading1Char"/>
    <w:uiPriority w:val="9"/>
    <w:qFormat/>
    <w:rsid w:val="00D71A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895"/>
    <w:pPr>
      <w:tabs>
        <w:tab w:val="center" w:pos="4680"/>
        <w:tab w:val="right" w:pos="9360"/>
      </w:tabs>
      <w:spacing w:after="0" w:line="240" w:lineRule="auto"/>
    </w:pPr>
    <w:rPr>
      <w:rFonts w:eastAsiaTheme="minorEastAsia"/>
      <w:lang w:eastAsia="ja-JP"/>
    </w:rPr>
  </w:style>
  <w:style w:type="character" w:customStyle="1" w:styleId="HeaderChar">
    <w:name w:val="Header Char"/>
    <w:basedOn w:val="DefaultParagraphFont"/>
    <w:link w:val="Header"/>
    <w:uiPriority w:val="99"/>
    <w:rsid w:val="006E0895"/>
    <w:rPr>
      <w:rFonts w:eastAsiaTheme="minorEastAsia"/>
      <w:lang w:eastAsia="ja-JP"/>
    </w:rPr>
  </w:style>
  <w:style w:type="paragraph" w:styleId="Footer">
    <w:name w:val="footer"/>
    <w:basedOn w:val="Normal"/>
    <w:link w:val="FooterChar"/>
    <w:uiPriority w:val="99"/>
    <w:unhideWhenUsed/>
    <w:rsid w:val="00166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D57"/>
  </w:style>
  <w:style w:type="paragraph" w:styleId="BalloonText">
    <w:name w:val="Balloon Text"/>
    <w:basedOn w:val="Normal"/>
    <w:link w:val="BalloonTextChar"/>
    <w:uiPriority w:val="99"/>
    <w:semiHidden/>
    <w:unhideWhenUsed/>
    <w:rsid w:val="006E0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895"/>
    <w:rPr>
      <w:rFonts w:ascii="Tahoma" w:hAnsi="Tahoma" w:cs="Tahoma"/>
      <w:sz w:val="16"/>
      <w:szCs w:val="16"/>
    </w:rPr>
  </w:style>
  <w:style w:type="paragraph" w:styleId="ListParagraph">
    <w:name w:val="List Paragraph"/>
    <w:basedOn w:val="Normal"/>
    <w:uiPriority w:val="34"/>
    <w:qFormat/>
    <w:rsid w:val="00204D36"/>
    <w:pPr>
      <w:ind w:left="720"/>
      <w:contextualSpacing/>
    </w:pPr>
  </w:style>
  <w:style w:type="character" w:customStyle="1" w:styleId="apple-converted-space">
    <w:name w:val="apple-converted-space"/>
    <w:basedOn w:val="DefaultParagraphFont"/>
    <w:uiPriority w:val="99"/>
    <w:rsid w:val="00261008"/>
  </w:style>
  <w:style w:type="character" w:styleId="Strong">
    <w:name w:val="Strong"/>
    <w:basedOn w:val="DefaultParagraphFont"/>
    <w:uiPriority w:val="22"/>
    <w:qFormat/>
    <w:rsid w:val="00261008"/>
    <w:rPr>
      <w:b/>
      <w:bCs/>
    </w:rPr>
  </w:style>
  <w:style w:type="table" w:styleId="TableGrid">
    <w:name w:val="Table Grid"/>
    <w:basedOn w:val="TableNormal"/>
    <w:uiPriority w:val="59"/>
    <w:rsid w:val="00A8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AB2"/>
    <w:rPr>
      <w:color w:val="0000FF" w:themeColor="hyperlink"/>
      <w:u w:val="single"/>
    </w:rPr>
  </w:style>
  <w:style w:type="character" w:customStyle="1" w:styleId="Heading1Char">
    <w:name w:val="Heading 1 Char"/>
    <w:basedOn w:val="DefaultParagraphFont"/>
    <w:link w:val="Heading1"/>
    <w:uiPriority w:val="9"/>
    <w:rsid w:val="00D71AF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71AFD"/>
    <w:pPr>
      <w:outlineLvl w:val="9"/>
    </w:pPr>
    <w:rPr>
      <w:lang w:eastAsia="ja-JP"/>
    </w:rPr>
  </w:style>
  <w:style w:type="paragraph" w:styleId="TOC2">
    <w:name w:val="toc 2"/>
    <w:basedOn w:val="Normal"/>
    <w:next w:val="Normal"/>
    <w:autoRedefine/>
    <w:uiPriority w:val="39"/>
    <w:semiHidden/>
    <w:unhideWhenUsed/>
    <w:qFormat/>
    <w:rsid w:val="00D67738"/>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D67738"/>
    <w:pPr>
      <w:spacing w:after="100"/>
    </w:pPr>
    <w:rPr>
      <w:rFonts w:eastAsiaTheme="minorEastAsia"/>
      <w:lang w:eastAsia="ja-JP"/>
    </w:rPr>
  </w:style>
  <w:style w:type="paragraph" w:styleId="TOC3">
    <w:name w:val="toc 3"/>
    <w:basedOn w:val="Normal"/>
    <w:next w:val="Normal"/>
    <w:autoRedefine/>
    <w:uiPriority w:val="39"/>
    <w:semiHidden/>
    <w:unhideWhenUsed/>
    <w:qFormat/>
    <w:rsid w:val="00D67738"/>
    <w:pPr>
      <w:spacing w:after="100"/>
      <w:ind w:left="440"/>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895"/>
  </w:style>
  <w:style w:type="paragraph" w:styleId="Heading1">
    <w:name w:val="heading 1"/>
    <w:basedOn w:val="Normal"/>
    <w:next w:val="Normal"/>
    <w:link w:val="Heading1Char"/>
    <w:uiPriority w:val="9"/>
    <w:qFormat/>
    <w:rsid w:val="00D71A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895"/>
    <w:pPr>
      <w:tabs>
        <w:tab w:val="center" w:pos="4680"/>
        <w:tab w:val="right" w:pos="9360"/>
      </w:tabs>
      <w:spacing w:after="0" w:line="240" w:lineRule="auto"/>
    </w:pPr>
    <w:rPr>
      <w:rFonts w:eastAsiaTheme="minorEastAsia"/>
      <w:lang w:eastAsia="ja-JP"/>
    </w:rPr>
  </w:style>
  <w:style w:type="character" w:customStyle="1" w:styleId="HeaderChar">
    <w:name w:val="Header Char"/>
    <w:basedOn w:val="DefaultParagraphFont"/>
    <w:link w:val="Header"/>
    <w:uiPriority w:val="99"/>
    <w:rsid w:val="006E0895"/>
    <w:rPr>
      <w:rFonts w:eastAsiaTheme="minorEastAsia"/>
      <w:lang w:eastAsia="ja-JP"/>
    </w:rPr>
  </w:style>
  <w:style w:type="paragraph" w:styleId="Footer">
    <w:name w:val="footer"/>
    <w:basedOn w:val="Normal"/>
    <w:link w:val="FooterChar"/>
    <w:uiPriority w:val="99"/>
    <w:unhideWhenUsed/>
    <w:rsid w:val="00166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D57"/>
  </w:style>
  <w:style w:type="paragraph" w:styleId="BalloonText">
    <w:name w:val="Balloon Text"/>
    <w:basedOn w:val="Normal"/>
    <w:link w:val="BalloonTextChar"/>
    <w:uiPriority w:val="99"/>
    <w:semiHidden/>
    <w:unhideWhenUsed/>
    <w:rsid w:val="006E0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895"/>
    <w:rPr>
      <w:rFonts w:ascii="Tahoma" w:hAnsi="Tahoma" w:cs="Tahoma"/>
      <w:sz w:val="16"/>
      <w:szCs w:val="16"/>
    </w:rPr>
  </w:style>
  <w:style w:type="paragraph" w:styleId="ListParagraph">
    <w:name w:val="List Paragraph"/>
    <w:basedOn w:val="Normal"/>
    <w:uiPriority w:val="34"/>
    <w:qFormat/>
    <w:rsid w:val="00204D36"/>
    <w:pPr>
      <w:ind w:left="720"/>
      <w:contextualSpacing/>
    </w:pPr>
  </w:style>
  <w:style w:type="character" w:customStyle="1" w:styleId="apple-converted-space">
    <w:name w:val="apple-converted-space"/>
    <w:basedOn w:val="DefaultParagraphFont"/>
    <w:uiPriority w:val="99"/>
    <w:rsid w:val="00261008"/>
  </w:style>
  <w:style w:type="character" w:styleId="Strong">
    <w:name w:val="Strong"/>
    <w:basedOn w:val="DefaultParagraphFont"/>
    <w:uiPriority w:val="22"/>
    <w:qFormat/>
    <w:rsid w:val="00261008"/>
    <w:rPr>
      <w:b/>
      <w:bCs/>
    </w:rPr>
  </w:style>
  <w:style w:type="table" w:styleId="TableGrid">
    <w:name w:val="Table Grid"/>
    <w:basedOn w:val="TableNormal"/>
    <w:uiPriority w:val="59"/>
    <w:rsid w:val="00A8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AB2"/>
    <w:rPr>
      <w:color w:val="0000FF" w:themeColor="hyperlink"/>
      <w:u w:val="single"/>
    </w:rPr>
  </w:style>
  <w:style w:type="character" w:customStyle="1" w:styleId="Heading1Char">
    <w:name w:val="Heading 1 Char"/>
    <w:basedOn w:val="DefaultParagraphFont"/>
    <w:link w:val="Heading1"/>
    <w:uiPriority w:val="9"/>
    <w:rsid w:val="00D71AF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71AFD"/>
    <w:pPr>
      <w:outlineLvl w:val="9"/>
    </w:pPr>
    <w:rPr>
      <w:lang w:eastAsia="ja-JP"/>
    </w:rPr>
  </w:style>
  <w:style w:type="paragraph" w:styleId="TOC2">
    <w:name w:val="toc 2"/>
    <w:basedOn w:val="Normal"/>
    <w:next w:val="Normal"/>
    <w:autoRedefine/>
    <w:uiPriority w:val="39"/>
    <w:semiHidden/>
    <w:unhideWhenUsed/>
    <w:qFormat/>
    <w:rsid w:val="00D67738"/>
    <w:pPr>
      <w:spacing w:after="100"/>
      <w:ind w:left="220"/>
    </w:pPr>
    <w:rPr>
      <w:rFonts w:eastAsiaTheme="minorEastAsia"/>
      <w:lang w:eastAsia="ja-JP"/>
    </w:rPr>
  </w:style>
  <w:style w:type="paragraph" w:styleId="TOC1">
    <w:name w:val="toc 1"/>
    <w:basedOn w:val="Normal"/>
    <w:next w:val="Normal"/>
    <w:autoRedefine/>
    <w:uiPriority w:val="39"/>
    <w:semiHidden/>
    <w:unhideWhenUsed/>
    <w:qFormat/>
    <w:rsid w:val="00D67738"/>
    <w:pPr>
      <w:spacing w:after="100"/>
    </w:pPr>
    <w:rPr>
      <w:rFonts w:eastAsiaTheme="minorEastAsia"/>
      <w:lang w:eastAsia="ja-JP"/>
    </w:rPr>
  </w:style>
  <w:style w:type="paragraph" w:styleId="TOC3">
    <w:name w:val="toc 3"/>
    <w:basedOn w:val="Normal"/>
    <w:next w:val="Normal"/>
    <w:autoRedefine/>
    <w:uiPriority w:val="39"/>
    <w:semiHidden/>
    <w:unhideWhenUsed/>
    <w:qFormat/>
    <w:rsid w:val="00D67738"/>
    <w:pPr>
      <w:spacing w:after="100"/>
      <w:ind w:left="440"/>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874216">
      <w:bodyDiv w:val="1"/>
      <w:marLeft w:val="0"/>
      <w:marRight w:val="0"/>
      <w:marTop w:val="0"/>
      <w:marBottom w:val="0"/>
      <w:divBdr>
        <w:top w:val="none" w:sz="0" w:space="0" w:color="auto"/>
        <w:left w:val="none" w:sz="0" w:space="0" w:color="auto"/>
        <w:bottom w:val="none" w:sz="0" w:space="0" w:color="auto"/>
        <w:right w:val="none" w:sz="0" w:space="0" w:color="auto"/>
      </w:divBdr>
    </w:div>
    <w:div w:id="175296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achingdirector@shakopeesoccer.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31.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10.png"/><Relationship Id="rId20" Type="http://schemas.openxmlformats.org/officeDocument/2006/relationships/image" Target="media/image6.gif"/><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1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yperlink" Target="mailto:rectrainer@shakopeesoccer.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ecdirector@shakopeesoccer.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50.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yle\Dropbox\Soccer%20-%20Coaching\SSA%20REC\Manual\SSA%20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2F4DF-BCA1-45A6-ACC9-1CA2DA03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SSA Manual Template</Template>
  <TotalTime>597</TotalTime>
  <Pages>32</Pages>
  <Words>4257</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dc:creator>
  <cp:lastModifiedBy>Doyle</cp:lastModifiedBy>
  <cp:revision>42</cp:revision>
  <cp:lastPrinted>2016-03-21T13:32:00Z</cp:lastPrinted>
  <dcterms:created xsi:type="dcterms:W3CDTF">2016-03-12T14:46:00Z</dcterms:created>
  <dcterms:modified xsi:type="dcterms:W3CDTF">2016-03-25T20:21:00Z</dcterms:modified>
</cp:coreProperties>
</file>